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E125E" w14:textId="77777777" w:rsidR="006C2774" w:rsidRPr="00023895" w:rsidRDefault="006C2774" w:rsidP="00023895">
      <w:pPr>
        <w:pStyle w:val="Documenttitle"/>
      </w:pPr>
      <w:r w:rsidRPr="00023895">
        <w:t>EDM Height Traversing Levelling Survey Report</w:t>
      </w:r>
    </w:p>
    <w:p w14:paraId="3B436203" w14:textId="77777777" w:rsidR="009F235E" w:rsidRPr="00BC0E6C" w:rsidRDefault="007B61AF" w:rsidP="00D24D22">
      <w:pPr>
        <w:pStyle w:val="Documentsubtitle"/>
      </w:pPr>
      <w:r>
        <w:t>Nauru</w:t>
      </w:r>
      <w:r w:rsidR="009F235E">
        <w:t xml:space="preserve">, </w:t>
      </w:r>
      <w:r>
        <w:t>September</w:t>
      </w:r>
      <w:r w:rsidR="009F235E" w:rsidRPr="00BC0E6C">
        <w:t xml:space="preserve"> 20</w:t>
      </w:r>
      <w:r w:rsidR="009F235E">
        <w:t>1</w:t>
      </w:r>
      <w:r w:rsidR="00A91112">
        <w:t>3</w:t>
      </w:r>
    </w:p>
    <w:p w14:paraId="2313D9F8" w14:textId="7DA5EF84"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CB7E69">
        <w:t>4</w:t>
      </w:r>
      <w:r w:rsidR="008355B7" w:rsidRPr="00CD2239">
        <w:t>/</w:t>
      </w:r>
      <w:r w:rsidR="000E5713">
        <w:t>23</w:t>
      </w:r>
    </w:p>
    <w:p w14:paraId="4B9DC081" w14:textId="77777777" w:rsidR="00227790" w:rsidRDefault="00227790" w:rsidP="00227790">
      <w:pPr>
        <w:pStyle w:val="Authors"/>
      </w:pPr>
      <w:r>
        <w:t>S. J. K. Yates</w:t>
      </w:r>
      <w:r w:rsidRPr="00310569">
        <w:rPr>
          <w:rStyle w:val="Superscript"/>
        </w:rPr>
        <w:t>1</w:t>
      </w:r>
      <w:r>
        <w:t>, A. Lal</w:t>
      </w:r>
      <w:r w:rsidRPr="00310569">
        <w:rPr>
          <w:rStyle w:val="Superscript"/>
        </w:rPr>
        <w:t>2</w:t>
      </w:r>
    </w:p>
    <w:p w14:paraId="7DEF04A7" w14:textId="77777777" w:rsidR="008355B7" w:rsidRPr="00717E91" w:rsidRDefault="00D80E80" w:rsidP="00614466">
      <w:pPr>
        <w:pStyle w:val="FiguresImagesLeft"/>
      </w:pPr>
      <w:r w:rsidRPr="00717E91">
        <w:rPr>
          <w:noProof/>
        </w:rPr>
        <w:drawing>
          <wp:inline distT="0" distB="0" distL="0" distR="0" wp14:anchorId="795CDB9F" wp14:editId="7A6268F4">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14:paraId="55927B2B" w14:textId="77777777" w:rsidR="009F235E" w:rsidRPr="00D24D22" w:rsidRDefault="009F235E" w:rsidP="00D24D22">
      <w:pPr>
        <w:pStyle w:val="Notes"/>
      </w:pPr>
      <w:r>
        <w:t>National Geosp</w:t>
      </w:r>
      <w:r w:rsidRPr="00D24D22">
        <w:t>atial Reference System</w:t>
      </w:r>
      <w:r w:rsidR="004C2667" w:rsidRPr="00D24D22">
        <w:t>s</w:t>
      </w:r>
      <w:r w:rsidRPr="00D24D22">
        <w:t xml:space="preserve">, </w:t>
      </w:r>
      <w:r w:rsidR="004C2667" w:rsidRPr="00D24D22">
        <w:t>Minerals and Natural Hazards</w:t>
      </w:r>
      <w:r w:rsidRPr="00D24D22">
        <w:t xml:space="preserve"> Division, Geoscience Australia GPO Box 378 Canberra ACT 2601</w:t>
      </w:r>
    </w:p>
    <w:p w14:paraId="6F8C0E3D" w14:textId="77777777" w:rsidR="009F235E" w:rsidRPr="00D24D22" w:rsidRDefault="009F235E" w:rsidP="00D24D22">
      <w:pPr>
        <w:pStyle w:val="Notes"/>
      </w:pPr>
      <w:r w:rsidRPr="00D24D22">
        <w:t>Secretariat of the Pacific Community</w:t>
      </w:r>
      <w:r w:rsidR="00E8267A">
        <w:t xml:space="preserve"> (SPC)</w:t>
      </w:r>
    </w:p>
    <w:p w14:paraId="6B0B3065" w14:textId="77777777" w:rsidR="00A54E06" w:rsidRPr="00CA0868" w:rsidRDefault="00A54E06" w:rsidP="00A54E06">
      <w:pPr>
        <w:pStyle w:val="VersoBoldPgB4"/>
      </w:pPr>
      <w:r w:rsidRPr="00CA0868">
        <w:lastRenderedPageBreak/>
        <w:t>Department of Industry</w:t>
      </w:r>
    </w:p>
    <w:p w14:paraId="274C84CF" w14:textId="77777777" w:rsidR="00CB7E69" w:rsidRPr="006639BF" w:rsidRDefault="00CB7E69" w:rsidP="00CB7E69">
      <w:pPr>
        <w:pStyle w:val="VersoPageInfo0"/>
      </w:pPr>
      <w:r w:rsidRPr="006639BF">
        <w:t>Minister for Industry: The Hon Ian Macfarlane MP</w:t>
      </w:r>
      <w:r w:rsidRPr="006639BF">
        <w:br/>
        <w:t>Parliamentary Secretary: The Hon Bob Baldwin MP</w:t>
      </w:r>
      <w:r w:rsidRPr="006639BF">
        <w:br/>
        <w:t>Secretary: Ms Glenys Beauchamp PSM</w:t>
      </w:r>
    </w:p>
    <w:p w14:paraId="3D8FC540" w14:textId="77777777" w:rsidR="00CB7E69" w:rsidRPr="006639BF" w:rsidRDefault="00CB7E69" w:rsidP="00CB7E69">
      <w:pPr>
        <w:pStyle w:val="VersoBold"/>
      </w:pPr>
      <w:r w:rsidRPr="006639BF">
        <w:t>Geoscience Australia</w:t>
      </w:r>
    </w:p>
    <w:p w14:paraId="4F8F101A" w14:textId="77777777" w:rsidR="00CB7E69" w:rsidRPr="006639BF" w:rsidRDefault="00CB7E69" w:rsidP="00CB7E69">
      <w:pPr>
        <w:pStyle w:val="VersoPageInfo0"/>
      </w:pPr>
      <w:r w:rsidRPr="006639BF">
        <w:t>Chief Executive Officer: Dr Chris Pigram</w:t>
      </w:r>
      <w:r w:rsidRPr="006639BF">
        <w:br/>
        <w:t>This paper is published with the permission of the CEO, Geoscience Australia</w:t>
      </w:r>
    </w:p>
    <w:p w14:paraId="3E6985D8" w14:textId="77777777" w:rsidR="00CB7E69" w:rsidRPr="006639BF" w:rsidRDefault="00CB7E69" w:rsidP="00CB7E69">
      <w:pPr>
        <w:pStyle w:val="FiguresImagesLeft"/>
      </w:pPr>
      <w:r w:rsidRPr="006639BF">
        <w:rPr>
          <w:noProof/>
        </w:rPr>
        <w:drawing>
          <wp:inline distT="0" distB="0" distL="0" distR="0" wp14:anchorId="2C616522" wp14:editId="2F719302">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7140857C" w14:textId="77777777" w:rsidR="00CB7E69" w:rsidRPr="006639BF" w:rsidRDefault="00CB7E69" w:rsidP="00CB7E69">
      <w:pPr>
        <w:pStyle w:val="VersoPageInfo0"/>
      </w:pPr>
      <w:r w:rsidRPr="006639BF">
        <w:t>© Commonwealth of Australia (Geoscience Australia) 2014</w:t>
      </w:r>
    </w:p>
    <w:p w14:paraId="534DD3F7" w14:textId="77777777" w:rsidR="00CB7E69" w:rsidRPr="006639BF" w:rsidRDefault="00CB7E69" w:rsidP="00CB7E69">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14:paraId="6BC9968D" w14:textId="77777777" w:rsidR="00CB7E69" w:rsidRPr="006639BF" w:rsidRDefault="00CB7E69" w:rsidP="00CB7E69">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14:paraId="2FA187AD" w14:textId="77777777" w:rsidR="00CB7E69" w:rsidRPr="006639BF" w:rsidRDefault="00CB7E69" w:rsidP="00CB7E69">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14:paraId="62DEB36A" w14:textId="77777777" w:rsidR="00CB7E69" w:rsidRPr="006639BF" w:rsidRDefault="00CB7E69" w:rsidP="00CB7E69">
      <w:pPr>
        <w:pStyle w:val="VersoBold"/>
      </w:pPr>
      <w:r w:rsidRPr="006639BF">
        <w:t>ISSN 2201-702X (PDF)</w:t>
      </w:r>
    </w:p>
    <w:p w14:paraId="1495D2DC" w14:textId="736944C8" w:rsidR="00CB7E69" w:rsidRPr="006639BF" w:rsidRDefault="00CB7E69" w:rsidP="00CB7E69">
      <w:pPr>
        <w:pStyle w:val="VersoBold"/>
      </w:pPr>
      <w:r w:rsidRPr="006639BF">
        <w:t xml:space="preserve">ISBN </w:t>
      </w:r>
      <w:r w:rsidR="000E5713" w:rsidRPr="000E5713">
        <w:t>978-1-925124-12-5</w:t>
      </w:r>
      <w:r w:rsidRPr="006639BF">
        <w:t xml:space="preserve"> (PDF)</w:t>
      </w:r>
    </w:p>
    <w:p w14:paraId="52C7043C" w14:textId="77777777" w:rsidR="00A54E06" w:rsidRPr="00F77E2B" w:rsidRDefault="00A54E06" w:rsidP="00A54E06">
      <w:pPr>
        <w:pStyle w:val="VersoBold"/>
      </w:pPr>
      <w:proofErr w:type="spellStart"/>
      <w:r w:rsidRPr="00661A73">
        <w:t>GeoCat</w:t>
      </w:r>
      <w:proofErr w:type="spellEnd"/>
      <w:r w:rsidRPr="00F77E2B">
        <w:t xml:space="preserve"> </w:t>
      </w:r>
      <w:r w:rsidR="001B4997">
        <w:t>78480</w:t>
      </w:r>
    </w:p>
    <w:p w14:paraId="37FA421F" w14:textId="4A197E95" w:rsidR="00225397" w:rsidRPr="009552DC" w:rsidRDefault="008E6EEB" w:rsidP="00CB7E69">
      <w:pPr>
        <w:pStyle w:val="Bibliography"/>
      </w:pPr>
      <w:r w:rsidRPr="00317526">
        <w:rPr>
          <w:rStyle w:val="Bodytextbold"/>
        </w:rPr>
        <w:t xml:space="preserve">Bibliographic </w:t>
      </w:r>
      <w:r w:rsidRPr="003579CB">
        <w:rPr>
          <w:rStyle w:val="Bodytextbold"/>
        </w:rPr>
        <w:t>reference</w:t>
      </w:r>
      <w:r w:rsidRPr="00317526">
        <w:rPr>
          <w:rStyle w:val="Bodytextbold"/>
        </w:rPr>
        <w:t>:</w:t>
      </w:r>
      <w:r>
        <w:t xml:space="preserve"> </w:t>
      </w:r>
      <w:r w:rsidR="00E14507">
        <w:t>Yates S. J. K</w:t>
      </w:r>
      <w:r>
        <w:t xml:space="preserve">, </w:t>
      </w:r>
      <w:r w:rsidR="00E14507">
        <w:t>Lal A</w:t>
      </w:r>
      <w:r>
        <w:t>., 201</w:t>
      </w:r>
      <w:r w:rsidR="00CB7E69">
        <w:t>4</w:t>
      </w:r>
      <w:r>
        <w:t xml:space="preserve">. </w:t>
      </w:r>
      <w:r w:rsidR="003265D6">
        <w:rPr>
          <w:rStyle w:val="Bodytextitalic"/>
        </w:rPr>
        <w:t xml:space="preserve">EDM Height Traversing Levelling Survey Report, </w:t>
      </w:r>
      <w:r w:rsidR="007B61AF">
        <w:rPr>
          <w:rStyle w:val="Bodytextitalic"/>
        </w:rPr>
        <w:t>Nauru</w:t>
      </w:r>
      <w:r w:rsidR="003265D6">
        <w:rPr>
          <w:rStyle w:val="Bodytextitalic"/>
        </w:rPr>
        <w:t xml:space="preserve">, </w:t>
      </w:r>
      <w:r w:rsidR="004A2B25">
        <w:rPr>
          <w:rStyle w:val="Bodytextitalic"/>
        </w:rPr>
        <w:t xml:space="preserve">September </w:t>
      </w:r>
      <w:r w:rsidR="003265D6">
        <w:rPr>
          <w:rStyle w:val="Bodytextitalic"/>
        </w:rPr>
        <w:t>201</w:t>
      </w:r>
      <w:r w:rsidR="00A91112">
        <w:rPr>
          <w:rStyle w:val="Bodytextitalic"/>
        </w:rPr>
        <w:t>3</w:t>
      </w:r>
      <w:r>
        <w:t xml:space="preserve">. </w:t>
      </w:r>
      <w:r w:rsidR="00CB7E69" w:rsidRPr="006639BF">
        <w:t>Record 2014/</w:t>
      </w:r>
      <w:r w:rsidR="000E5713">
        <w:t>23</w:t>
      </w:r>
      <w:r w:rsidR="00CB7E69" w:rsidRPr="006639BF">
        <w:t>. Geoscience Australia</w:t>
      </w:r>
      <w:r w:rsidR="00CB7E69">
        <w:t>,</w:t>
      </w:r>
      <w:r w:rsidR="00CB7E69" w:rsidRPr="006639BF">
        <w:t xml:space="preserve"> Canberra.</w:t>
      </w:r>
      <w:r w:rsidR="00CB7E69">
        <w:t xml:space="preserve"> </w:t>
      </w:r>
      <w:hyperlink r:id="rId13" w:tooltip="Geoscience Australia website" w:history="1">
        <w:r w:rsidR="000E5713">
          <w:rPr>
            <w:rStyle w:val="Hyperlink"/>
          </w:rPr>
          <w:t>http://dx.doi.org/10.11636/Record.2014.023</w:t>
        </w:r>
      </w:hyperlink>
      <w:bookmarkStart w:id="0" w:name="_GoBack"/>
      <w:bookmarkEnd w:id="0"/>
    </w:p>
    <w:p w14:paraId="16C76E50" w14:textId="77777777" w:rsidR="00B220F6" w:rsidRDefault="00B220F6" w:rsidP="008B004C">
      <w:pPr>
        <w:pStyle w:val="BodyText"/>
        <w:sectPr w:rsidR="00B220F6" w:rsidSect="00CB7E69">
          <w:pgSz w:w="11907" w:h="16840" w:code="9"/>
          <w:pgMar w:top="1985" w:right="1418" w:bottom="1134" w:left="1418" w:header="720" w:footer="397" w:gutter="0"/>
          <w:pgNumType w:fmt="lowerRoman" w:start="1"/>
          <w:cols w:space="720"/>
        </w:sectPr>
      </w:pPr>
    </w:p>
    <w:p w14:paraId="7BDFBEBD" w14:textId="77777777" w:rsidR="00D24D22" w:rsidRDefault="008355B7" w:rsidP="00F012C2">
      <w:pPr>
        <w:pStyle w:val="TOCHeading"/>
      </w:pPr>
      <w:r w:rsidRPr="00E176A9">
        <w:lastRenderedPageBreak/>
        <w:t>Contents</w:t>
      </w:r>
    </w:p>
    <w:p w14:paraId="51A54408" w14:textId="77777777" w:rsidR="00CB7E69" w:rsidRDefault="00F76221">
      <w:pPr>
        <w:pStyle w:val="TOC1"/>
        <w:rPr>
          <w:rFonts w:asciiTheme="minorHAnsi" w:eastAsiaTheme="minorEastAsia" w:hAnsiTheme="minorHAnsi" w:cstheme="minorBidi"/>
          <w:sz w:val="22"/>
          <w:szCs w:val="22"/>
        </w:rPr>
      </w:pPr>
      <w:r>
        <w:fldChar w:fldCharType="begin"/>
      </w:r>
      <w:r>
        <w:instrText xml:space="preserve"> TOC \o "3-3" \h \z \t "Heading 1,1,Heading 2,2,Head 1 no numbers,1,Head 2 no numbers,2,Heading appendix 1 base,1,Heading appendix 2,2" </w:instrText>
      </w:r>
      <w:r>
        <w:fldChar w:fldCharType="separate"/>
      </w:r>
      <w:hyperlink w:anchor="_Toc387322310" w:history="1">
        <w:r w:rsidR="00CB7E69" w:rsidRPr="002D5B3F">
          <w:rPr>
            <w:rStyle w:val="Hyperlink"/>
          </w:rPr>
          <w:t>1 Introduction</w:t>
        </w:r>
        <w:r w:rsidR="00CB7E69">
          <w:rPr>
            <w:webHidden/>
          </w:rPr>
          <w:tab/>
        </w:r>
        <w:r w:rsidR="00CB7E69">
          <w:rPr>
            <w:webHidden/>
          </w:rPr>
          <w:fldChar w:fldCharType="begin"/>
        </w:r>
        <w:r w:rsidR="00CB7E69">
          <w:rPr>
            <w:webHidden/>
          </w:rPr>
          <w:instrText xml:space="preserve"> PAGEREF _Toc387322310 \h </w:instrText>
        </w:r>
        <w:r w:rsidR="00CB7E69">
          <w:rPr>
            <w:webHidden/>
          </w:rPr>
        </w:r>
        <w:r w:rsidR="00CB7E69">
          <w:rPr>
            <w:webHidden/>
          </w:rPr>
          <w:fldChar w:fldCharType="separate"/>
        </w:r>
        <w:r w:rsidR="00CB7E69">
          <w:rPr>
            <w:webHidden/>
          </w:rPr>
          <w:t>1</w:t>
        </w:r>
        <w:r w:rsidR="00CB7E69">
          <w:rPr>
            <w:webHidden/>
          </w:rPr>
          <w:fldChar w:fldCharType="end"/>
        </w:r>
      </w:hyperlink>
    </w:p>
    <w:p w14:paraId="4C2FCBFC" w14:textId="77777777" w:rsidR="00CB7E69" w:rsidRDefault="000E5713">
      <w:pPr>
        <w:pStyle w:val="TOC1"/>
        <w:rPr>
          <w:rFonts w:asciiTheme="minorHAnsi" w:eastAsiaTheme="minorEastAsia" w:hAnsiTheme="minorHAnsi" w:cstheme="minorBidi"/>
          <w:sz w:val="22"/>
          <w:szCs w:val="22"/>
        </w:rPr>
      </w:pPr>
      <w:hyperlink w:anchor="_Toc387322311" w:history="1">
        <w:r w:rsidR="00CB7E69" w:rsidRPr="002D5B3F">
          <w:rPr>
            <w:rStyle w:val="Hyperlink"/>
          </w:rPr>
          <w:t>2 The Survey</w:t>
        </w:r>
        <w:r w:rsidR="00CB7E69">
          <w:rPr>
            <w:webHidden/>
          </w:rPr>
          <w:tab/>
        </w:r>
        <w:r w:rsidR="00CB7E69">
          <w:rPr>
            <w:webHidden/>
          </w:rPr>
          <w:fldChar w:fldCharType="begin"/>
        </w:r>
        <w:r w:rsidR="00CB7E69">
          <w:rPr>
            <w:webHidden/>
          </w:rPr>
          <w:instrText xml:space="preserve"> PAGEREF _Toc387322311 \h </w:instrText>
        </w:r>
        <w:r w:rsidR="00CB7E69">
          <w:rPr>
            <w:webHidden/>
          </w:rPr>
        </w:r>
        <w:r w:rsidR="00CB7E69">
          <w:rPr>
            <w:webHidden/>
          </w:rPr>
          <w:fldChar w:fldCharType="separate"/>
        </w:r>
        <w:r w:rsidR="00CB7E69">
          <w:rPr>
            <w:webHidden/>
          </w:rPr>
          <w:t>2</w:t>
        </w:r>
        <w:r w:rsidR="00CB7E69">
          <w:rPr>
            <w:webHidden/>
          </w:rPr>
          <w:fldChar w:fldCharType="end"/>
        </w:r>
      </w:hyperlink>
    </w:p>
    <w:p w14:paraId="60B15DA8" w14:textId="77777777" w:rsidR="00CB7E69" w:rsidRDefault="000E5713">
      <w:pPr>
        <w:pStyle w:val="TOC2"/>
        <w:rPr>
          <w:rFonts w:asciiTheme="minorHAnsi" w:eastAsiaTheme="minorEastAsia" w:hAnsiTheme="minorHAnsi" w:cstheme="minorBidi"/>
          <w:sz w:val="22"/>
          <w:szCs w:val="22"/>
        </w:rPr>
      </w:pPr>
      <w:hyperlink w:anchor="_Toc387322312" w:history="1">
        <w:r w:rsidR="00CB7E69" w:rsidRPr="002D5B3F">
          <w:rPr>
            <w:rStyle w:val="Hyperlink"/>
          </w:rPr>
          <w:t>2.1 Bench Mark Locations – Nauru</w:t>
        </w:r>
        <w:r w:rsidR="00CB7E69">
          <w:rPr>
            <w:webHidden/>
          </w:rPr>
          <w:tab/>
        </w:r>
        <w:r w:rsidR="00CB7E69">
          <w:rPr>
            <w:webHidden/>
          </w:rPr>
          <w:fldChar w:fldCharType="begin"/>
        </w:r>
        <w:r w:rsidR="00CB7E69">
          <w:rPr>
            <w:webHidden/>
          </w:rPr>
          <w:instrText xml:space="preserve"> PAGEREF _Toc387322312 \h </w:instrText>
        </w:r>
        <w:r w:rsidR="00CB7E69">
          <w:rPr>
            <w:webHidden/>
          </w:rPr>
        </w:r>
        <w:r w:rsidR="00CB7E69">
          <w:rPr>
            <w:webHidden/>
          </w:rPr>
          <w:fldChar w:fldCharType="separate"/>
        </w:r>
        <w:r w:rsidR="00CB7E69">
          <w:rPr>
            <w:webHidden/>
          </w:rPr>
          <w:t>3</w:t>
        </w:r>
        <w:r w:rsidR="00CB7E69">
          <w:rPr>
            <w:webHidden/>
          </w:rPr>
          <w:fldChar w:fldCharType="end"/>
        </w:r>
      </w:hyperlink>
    </w:p>
    <w:p w14:paraId="0F62F171" w14:textId="77777777" w:rsidR="00CB7E69" w:rsidRDefault="000E5713">
      <w:pPr>
        <w:pStyle w:val="TOC2"/>
        <w:rPr>
          <w:rFonts w:asciiTheme="minorHAnsi" w:eastAsiaTheme="minorEastAsia" w:hAnsiTheme="minorHAnsi" w:cstheme="minorBidi"/>
          <w:sz w:val="22"/>
          <w:szCs w:val="22"/>
        </w:rPr>
      </w:pPr>
      <w:hyperlink w:anchor="_Toc387322313" w:history="1">
        <w:r w:rsidR="00CB7E69" w:rsidRPr="002D5B3F">
          <w:rPr>
            <w:rStyle w:val="Hyperlink"/>
          </w:rPr>
          <w:t>2.2 The Nauru Datum</w:t>
        </w:r>
        <w:r w:rsidR="00CB7E69">
          <w:rPr>
            <w:webHidden/>
          </w:rPr>
          <w:tab/>
        </w:r>
        <w:r w:rsidR="00CB7E69">
          <w:rPr>
            <w:webHidden/>
          </w:rPr>
          <w:fldChar w:fldCharType="begin"/>
        </w:r>
        <w:r w:rsidR="00CB7E69">
          <w:rPr>
            <w:webHidden/>
          </w:rPr>
          <w:instrText xml:space="preserve"> PAGEREF _Toc387322313 \h </w:instrText>
        </w:r>
        <w:r w:rsidR="00CB7E69">
          <w:rPr>
            <w:webHidden/>
          </w:rPr>
        </w:r>
        <w:r w:rsidR="00CB7E69">
          <w:rPr>
            <w:webHidden/>
          </w:rPr>
          <w:fldChar w:fldCharType="separate"/>
        </w:r>
        <w:r w:rsidR="00CB7E69">
          <w:rPr>
            <w:webHidden/>
          </w:rPr>
          <w:t>3</w:t>
        </w:r>
        <w:r w:rsidR="00CB7E69">
          <w:rPr>
            <w:webHidden/>
          </w:rPr>
          <w:fldChar w:fldCharType="end"/>
        </w:r>
      </w:hyperlink>
    </w:p>
    <w:p w14:paraId="61D535BE" w14:textId="77777777" w:rsidR="00CB7E69" w:rsidRDefault="000E5713">
      <w:pPr>
        <w:pStyle w:val="TOC2"/>
        <w:rPr>
          <w:rFonts w:asciiTheme="minorHAnsi" w:eastAsiaTheme="minorEastAsia" w:hAnsiTheme="minorHAnsi" w:cstheme="minorBidi"/>
          <w:sz w:val="22"/>
          <w:szCs w:val="22"/>
        </w:rPr>
      </w:pPr>
      <w:hyperlink w:anchor="_Toc387322314" w:history="1">
        <w:r w:rsidR="00CB7E69" w:rsidRPr="002D5B3F">
          <w:rPr>
            <w:rStyle w:val="Hyperlink"/>
          </w:rPr>
          <w:t>2.3 Equipment</w:t>
        </w:r>
        <w:r w:rsidR="00CB7E69">
          <w:rPr>
            <w:webHidden/>
          </w:rPr>
          <w:tab/>
        </w:r>
        <w:r w:rsidR="00CB7E69">
          <w:rPr>
            <w:webHidden/>
          </w:rPr>
          <w:fldChar w:fldCharType="begin"/>
        </w:r>
        <w:r w:rsidR="00CB7E69">
          <w:rPr>
            <w:webHidden/>
          </w:rPr>
          <w:instrText xml:space="preserve"> PAGEREF _Toc387322314 \h </w:instrText>
        </w:r>
        <w:r w:rsidR="00CB7E69">
          <w:rPr>
            <w:webHidden/>
          </w:rPr>
        </w:r>
        <w:r w:rsidR="00CB7E69">
          <w:rPr>
            <w:webHidden/>
          </w:rPr>
          <w:fldChar w:fldCharType="separate"/>
        </w:r>
        <w:r w:rsidR="00CB7E69">
          <w:rPr>
            <w:webHidden/>
          </w:rPr>
          <w:t>3</w:t>
        </w:r>
        <w:r w:rsidR="00CB7E69">
          <w:rPr>
            <w:webHidden/>
          </w:rPr>
          <w:fldChar w:fldCharType="end"/>
        </w:r>
      </w:hyperlink>
    </w:p>
    <w:p w14:paraId="4B7BB4FB" w14:textId="77777777" w:rsidR="00CB7E69" w:rsidRDefault="000E5713">
      <w:pPr>
        <w:pStyle w:val="TOC2"/>
        <w:rPr>
          <w:rFonts w:asciiTheme="minorHAnsi" w:eastAsiaTheme="minorEastAsia" w:hAnsiTheme="minorHAnsi" w:cstheme="minorBidi"/>
          <w:sz w:val="22"/>
          <w:szCs w:val="22"/>
        </w:rPr>
      </w:pPr>
      <w:hyperlink w:anchor="_Toc387322315" w:history="1">
        <w:r w:rsidR="00CB7E69" w:rsidRPr="002D5B3F">
          <w:rPr>
            <w:rStyle w:val="Hyperlink"/>
          </w:rPr>
          <w:t>2.4 Method</w:t>
        </w:r>
        <w:r w:rsidR="00CB7E69">
          <w:rPr>
            <w:webHidden/>
          </w:rPr>
          <w:tab/>
        </w:r>
        <w:r w:rsidR="00CB7E69">
          <w:rPr>
            <w:webHidden/>
          </w:rPr>
          <w:fldChar w:fldCharType="begin"/>
        </w:r>
        <w:r w:rsidR="00CB7E69">
          <w:rPr>
            <w:webHidden/>
          </w:rPr>
          <w:instrText xml:space="preserve"> PAGEREF _Toc387322315 \h </w:instrText>
        </w:r>
        <w:r w:rsidR="00CB7E69">
          <w:rPr>
            <w:webHidden/>
          </w:rPr>
        </w:r>
        <w:r w:rsidR="00CB7E69">
          <w:rPr>
            <w:webHidden/>
          </w:rPr>
          <w:fldChar w:fldCharType="separate"/>
        </w:r>
        <w:r w:rsidR="00CB7E69">
          <w:rPr>
            <w:webHidden/>
          </w:rPr>
          <w:t>4</w:t>
        </w:r>
        <w:r w:rsidR="00CB7E69">
          <w:rPr>
            <w:webHidden/>
          </w:rPr>
          <w:fldChar w:fldCharType="end"/>
        </w:r>
      </w:hyperlink>
    </w:p>
    <w:p w14:paraId="63DADDCB" w14:textId="77777777" w:rsidR="00CB7E69" w:rsidRDefault="000E5713">
      <w:pPr>
        <w:pStyle w:val="TOC2"/>
        <w:rPr>
          <w:rFonts w:asciiTheme="minorHAnsi" w:eastAsiaTheme="minorEastAsia" w:hAnsiTheme="minorHAnsi" w:cstheme="minorBidi"/>
          <w:sz w:val="22"/>
          <w:szCs w:val="22"/>
        </w:rPr>
      </w:pPr>
      <w:hyperlink w:anchor="_Toc387322316" w:history="1">
        <w:r w:rsidR="00CB7E69" w:rsidRPr="002D5B3F">
          <w:rPr>
            <w:rStyle w:val="Hyperlink"/>
          </w:rPr>
          <w:t>2.5 Nauru 2013 Reduced Levels</w:t>
        </w:r>
        <w:r w:rsidR="00CB7E69">
          <w:rPr>
            <w:webHidden/>
          </w:rPr>
          <w:tab/>
        </w:r>
        <w:r w:rsidR="00CB7E69">
          <w:rPr>
            <w:webHidden/>
          </w:rPr>
          <w:fldChar w:fldCharType="begin"/>
        </w:r>
        <w:r w:rsidR="00CB7E69">
          <w:rPr>
            <w:webHidden/>
          </w:rPr>
          <w:instrText xml:space="preserve"> PAGEREF _Toc387322316 \h </w:instrText>
        </w:r>
        <w:r w:rsidR="00CB7E69">
          <w:rPr>
            <w:webHidden/>
          </w:rPr>
        </w:r>
        <w:r w:rsidR="00CB7E69">
          <w:rPr>
            <w:webHidden/>
          </w:rPr>
          <w:fldChar w:fldCharType="separate"/>
        </w:r>
        <w:r w:rsidR="00CB7E69">
          <w:rPr>
            <w:webHidden/>
          </w:rPr>
          <w:t>4</w:t>
        </w:r>
        <w:r w:rsidR="00CB7E69">
          <w:rPr>
            <w:webHidden/>
          </w:rPr>
          <w:fldChar w:fldCharType="end"/>
        </w:r>
      </w:hyperlink>
    </w:p>
    <w:p w14:paraId="5E7BA211" w14:textId="77777777" w:rsidR="00CB7E69" w:rsidRDefault="000E5713">
      <w:pPr>
        <w:pStyle w:val="TOC2"/>
        <w:rPr>
          <w:rFonts w:asciiTheme="minorHAnsi" w:eastAsiaTheme="minorEastAsia" w:hAnsiTheme="minorHAnsi" w:cstheme="minorBidi"/>
          <w:sz w:val="22"/>
          <w:szCs w:val="22"/>
        </w:rPr>
      </w:pPr>
      <w:hyperlink w:anchor="_Toc387322317" w:history="1">
        <w:r w:rsidR="00CB7E69" w:rsidRPr="002D5B3F">
          <w:rPr>
            <w:rStyle w:val="Hyperlink"/>
          </w:rPr>
          <w:t>2.6 Survey Support</w:t>
        </w:r>
        <w:r w:rsidR="00CB7E69">
          <w:rPr>
            <w:webHidden/>
          </w:rPr>
          <w:tab/>
        </w:r>
        <w:r w:rsidR="00CB7E69">
          <w:rPr>
            <w:webHidden/>
          </w:rPr>
          <w:fldChar w:fldCharType="begin"/>
        </w:r>
        <w:r w:rsidR="00CB7E69">
          <w:rPr>
            <w:webHidden/>
          </w:rPr>
          <w:instrText xml:space="preserve"> PAGEREF _Toc387322317 \h </w:instrText>
        </w:r>
        <w:r w:rsidR="00CB7E69">
          <w:rPr>
            <w:webHidden/>
          </w:rPr>
        </w:r>
        <w:r w:rsidR="00CB7E69">
          <w:rPr>
            <w:webHidden/>
          </w:rPr>
          <w:fldChar w:fldCharType="separate"/>
        </w:r>
        <w:r w:rsidR="00CB7E69">
          <w:rPr>
            <w:webHidden/>
          </w:rPr>
          <w:t>6</w:t>
        </w:r>
        <w:r w:rsidR="00CB7E69">
          <w:rPr>
            <w:webHidden/>
          </w:rPr>
          <w:fldChar w:fldCharType="end"/>
        </w:r>
      </w:hyperlink>
    </w:p>
    <w:p w14:paraId="4805408A" w14:textId="77777777" w:rsidR="00CB7E69" w:rsidRDefault="000E5713">
      <w:pPr>
        <w:pStyle w:val="TOC2"/>
        <w:rPr>
          <w:rFonts w:asciiTheme="minorHAnsi" w:eastAsiaTheme="minorEastAsia" w:hAnsiTheme="minorHAnsi" w:cstheme="minorBidi"/>
          <w:sz w:val="22"/>
          <w:szCs w:val="22"/>
        </w:rPr>
      </w:pPr>
      <w:hyperlink w:anchor="_Toc387322318" w:history="1">
        <w:r w:rsidR="00CB7E69" w:rsidRPr="002D5B3F">
          <w:rPr>
            <w:rStyle w:val="Hyperlink"/>
          </w:rPr>
          <w:t>2.7 Issues</w:t>
        </w:r>
        <w:r w:rsidR="00CB7E69">
          <w:rPr>
            <w:webHidden/>
          </w:rPr>
          <w:tab/>
        </w:r>
        <w:r w:rsidR="00CB7E69">
          <w:rPr>
            <w:webHidden/>
          </w:rPr>
          <w:fldChar w:fldCharType="begin"/>
        </w:r>
        <w:r w:rsidR="00CB7E69">
          <w:rPr>
            <w:webHidden/>
          </w:rPr>
          <w:instrText xml:space="preserve"> PAGEREF _Toc387322318 \h </w:instrText>
        </w:r>
        <w:r w:rsidR="00CB7E69">
          <w:rPr>
            <w:webHidden/>
          </w:rPr>
        </w:r>
        <w:r w:rsidR="00CB7E69">
          <w:rPr>
            <w:webHidden/>
          </w:rPr>
          <w:fldChar w:fldCharType="separate"/>
        </w:r>
        <w:r w:rsidR="00CB7E69">
          <w:rPr>
            <w:webHidden/>
          </w:rPr>
          <w:t>6</w:t>
        </w:r>
        <w:r w:rsidR="00CB7E69">
          <w:rPr>
            <w:webHidden/>
          </w:rPr>
          <w:fldChar w:fldCharType="end"/>
        </w:r>
      </w:hyperlink>
    </w:p>
    <w:p w14:paraId="0C89CA39" w14:textId="77777777" w:rsidR="00CB7E69" w:rsidRDefault="000E5713">
      <w:pPr>
        <w:pStyle w:val="TOC2"/>
        <w:rPr>
          <w:rFonts w:asciiTheme="minorHAnsi" w:eastAsiaTheme="minorEastAsia" w:hAnsiTheme="minorHAnsi" w:cstheme="minorBidi"/>
          <w:sz w:val="22"/>
          <w:szCs w:val="22"/>
        </w:rPr>
      </w:pPr>
      <w:hyperlink w:anchor="_Toc387322319" w:history="1">
        <w:r w:rsidR="00CB7E69" w:rsidRPr="002D5B3F">
          <w:rPr>
            <w:rStyle w:val="Hyperlink"/>
          </w:rPr>
          <w:t>2.8 Description of Marks – Nauru</w:t>
        </w:r>
        <w:r w:rsidR="00CB7E69">
          <w:rPr>
            <w:webHidden/>
          </w:rPr>
          <w:tab/>
        </w:r>
        <w:r w:rsidR="00CB7E69">
          <w:rPr>
            <w:webHidden/>
          </w:rPr>
          <w:fldChar w:fldCharType="begin"/>
        </w:r>
        <w:r w:rsidR="00CB7E69">
          <w:rPr>
            <w:webHidden/>
          </w:rPr>
          <w:instrText xml:space="preserve"> PAGEREF _Toc387322319 \h </w:instrText>
        </w:r>
        <w:r w:rsidR="00CB7E69">
          <w:rPr>
            <w:webHidden/>
          </w:rPr>
        </w:r>
        <w:r w:rsidR="00CB7E69">
          <w:rPr>
            <w:webHidden/>
          </w:rPr>
          <w:fldChar w:fldCharType="separate"/>
        </w:r>
        <w:r w:rsidR="00CB7E69">
          <w:rPr>
            <w:webHidden/>
          </w:rPr>
          <w:t>6</w:t>
        </w:r>
        <w:r w:rsidR="00CB7E69">
          <w:rPr>
            <w:webHidden/>
          </w:rPr>
          <w:fldChar w:fldCharType="end"/>
        </w:r>
      </w:hyperlink>
    </w:p>
    <w:p w14:paraId="1D1FA940" w14:textId="77777777" w:rsidR="00CB7E69" w:rsidRDefault="000E5713">
      <w:pPr>
        <w:pStyle w:val="TOC1"/>
        <w:rPr>
          <w:rFonts w:asciiTheme="minorHAnsi" w:eastAsiaTheme="minorEastAsia" w:hAnsiTheme="minorHAnsi" w:cstheme="minorBidi"/>
          <w:sz w:val="22"/>
          <w:szCs w:val="22"/>
        </w:rPr>
      </w:pPr>
      <w:hyperlink w:anchor="_Toc387322320" w:history="1">
        <w:r w:rsidR="00CB7E69" w:rsidRPr="002D5B3F">
          <w:rPr>
            <w:rStyle w:val="Hyperlink"/>
          </w:rPr>
          <w:t>3 Comparisons</w:t>
        </w:r>
        <w:r w:rsidR="00CB7E69">
          <w:rPr>
            <w:webHidden/>
          </w:rPr>
          <w:tab/>
        </w:r>
        <w:r w:rsidR="00CB7E69">
          <w:rPr>
            <w:webHidden/>
          </w:rPr>
          <w:fldChar w:fldCharType="begin"/>
        </w:r>
        <w:r w:rsidR="00CB7E69">
          <w:rPr>
            <w:webHidden/>
          </w:rPr>
          <w:instrText xml:space="preserve"> PAGEREF _Toc387322320 \h </w:instrText>
        </w:r>
        <w:r w:rsidR="00CB7E69">
          <w:rPr>
            <w:webHidden/>
          </w:rPr>
        </w:r>
        <w:r w:rsidR="00CB7E69">
          <w:rPr>
            <w:webHidden/>
          </w:rPr>
          <w:fldChar w:fldCharType="separate"/>
        </w:r>
        <w:r w:rsidR="00CB7E69">
          <w:rPr>
            <w:webHidden/>
          </w:rPr>
          <w:t>7</w:t>
        </w:r>
        <w:r w:rsidR="00CB7E69">
          <w:rPr>
            <w:webHidden/>
          </w:rPr>
          <w:fldChar w:fldCharType="end"/>
        </w:r>
      </w:hyperlink>
    </w:p>
    <w:p w14:paraId="62ACCD19" w14:textId="77777777" w:rsidR="00CB7E69" w:rsidRDefault="000E5713">
      <w:pPr>
        <w:pStyle w:val="TOC2"/>
        <w:rPr>
          <w:rFonts w:asciiTheme="minorHAnsi" w:eastAsiaTheme="minorEastAsia" w:hAnsiTheme="minorHAnsi" w:cstheme="minorBidi"/>
          <w:sz w:val="22"/>
          <w:szCs w:val="22"/>
        </w:rPr>
      </w:pPr>
      <w:hyperlink w:anchor="_Toc387322321" w:history="1">
        <w:r w:rsidR="00CB7E69" w:rsidRPr="002D5B3F">
          <w:rPr>
            <w:rStyle w:val="Hyperlink"/>
          </w:rPr>
          <w:t>3.1 Comparisons between 2013 and 2012 EDM Surveys</w:t>
        </w:r>
        <w:r w:rsidR="00CB7E69">
          <w:rPr>
            <w:webHidden/>
          </w:rPr>
          <w:tab/>
        </w:r>
        <w:r w:rsidR="00CB7E69">
          <w:rPr>
            <w:webHidden/>
          </w:rPr>
          <w:fldChar w:fldCharType="begin"/>
        </w:r>
        <w:r w:rsidR="00CB7E69">
          <w:rPr>
            <w:webHidden/>
          </w:rPr>
          <w:instrText xml:space="preserve"> PAGEREF _Toc387322321 \h </w:instrText>
        </w:r>
        <w:r w:rsidR="00CB7E69">
          <w:rPr>
            <w:webHidden/>
          </w:rPr>
        </w:r>
        <w:r w:rsidR="00CB7E69">
          <w:rPr>
            <w:webHidden/>
          </w:rPr>
          <w:fldChar w:fldCharType="separate"/>
        </w:r>
        <w:r w:rsidR="00CB7E69">
          <w:rPr>
            <w:webHidden/>
          </w:rPr>
          <w:t>7</w:t>
        </w:r>
        <w:r w:rsidR="00CB7E69">
          <w:rPr>
            <w:webHidden/>
          </w:rPr>
          <w:fldChar w:fldCharType="end"/>
        </w:r>
      </w:hyperlink>
    </w:p>
    <w:p w14:paraId="1A45118D" w14:textId="77777777" w:rsidR="00CB7E69" w:rsidRDefault="000E5713">
      <w:pPr>
        <w:pStyle w:val="TOC2"/>
        <w:rPr>
          <w:rFonts w:asciiTheme="minorHAnsi" w:eastAsiaTheme="minorEastAsia" w:hAnsiTheme="minorHAnsi" w:cstheme="minorBidi"/>
          <w:sz w:val="22"/>
          <w:szCs w:val="22"/>
        </w:rPr>
      </w:pPr>
      <w:hyperlink w:anchor="_Toc387322322" w:history="1">
        <w:r w:rsidR="00CB7E69" w:rsidRPr="002D5B3F">
          <w:rPr>
            <w:rStyle w:val="Hyperlink"/>
          </w:rPr>
          <w:t>3.2 Combined Comparisons</w:t>
        </w:r>
        <w:r w:rsidR="00CB7E69">
          <w:rPr>
            <w:webHidden/>
          </w:rPr>
          <w:tab/>
        </w:r>
        <w:r w:rsidR="00CB7E69">
          <w:rPr>
            <w:webHidden/>
          </w:rPr>
          <w:fldChar w:fldCharType="begin"/>
        </w:r>
        <w:r w:rsidR="00CB7E69">
          <w:rPr>
            <w:webHidden/>
          </w:rPr>
          <w:instrText xml:space="preserve"> PAGEREF _Toc387322322 \h </w:instrText>
        </w:r>
        <w:r w:rsidR="00CB7E69">
          <w:rPr>
            <w:webHidden/>
          </w:rPr>
        </w:r>
        <w:r w:rsidR="00CB7E69">
          <w:rPr>
            <w:webHidden/>
          </w:rPr>
          <w:fldChar w:fldCharType="separate"/>
        </w:r>
        <w:r w:rsidR="00CB7E69">
          <w:rPr>
            <w:webHidden/>
          </w:rPr>
          <w:t>8</w:t>
        </w:r>
        <w:r w:rsidR="00CB7E69">
          <w:rPr>
            <w:webHidden/>
          </w:rPr>
          <w:fldChar w:fldCharType="end"/>
        </w:r>
      </w:hyperlink>
    </w:p>
    <w:p w14:paraId="66BEFD0D" w14:textId="77777777" w:rsidR="00CB7E69" w:rsidRDefault="000E5713">
      <w:pPr>
        <w:pStyle w:val="TOC2"/>
        <w:rPr>
          <w:rFonts w:asciiTheme="minorHAnsi" w:eastAsiaTheme="minorEastAsia" w:hAnsiTheme="minorHAnsi" w:cstheme="minorBidi"/>
          <w:sz w:val="22"/>
          <w:szCs w:val="22"/>
        </w:rPr>
      </w:pPr>
      <w:hyperlink w:anchor="_Toc387322323" w:history="1">
        <w:r w:rsidR="00CB7E69" w:rsidRPr="002D5B3F">
          <w:rPr>
            <w:rStyle w:val="Hyperlink"/>
          </w:rPr>
          <w:t>3.3 Time Series of Bench Mark movement relative to Fixed Deep Bench Mark NAU1</w:t>
        </w:r>
        <w:r w:rsidR="00CB7E69">
          <w:rPr>
            <w:webHidden/>
          </w:rPr>
          <w:tab/>
        </w:r>
        <w:r w:rsidR="00CB7E69">
          <w:rPr>
            <w:webHidden/>
          </w:rPr>
          <w:fldChar w:fldCharType="begin"/>
        </w:r>
        <w:r w:rsidR="00CB7E69">
          <w:rPr>
            <w:webHidden/>
          </w:rPr>
          <w:instrText xml:space="preserve"> PAGEREF _Toc387322323 \h </w:instrText>
        </w:r>
        <w:r w:rsidR="00CB7E69">
          <w:rPr>
            <w:webHidden/>
          </w:rPr>
        </w:r>
        <w:r w:rsidR="00CB7E69">
          <w:rPr>
            <w:webHidden/>
          </w:rPr>
          <w:fldChar w:fldCharType="separate"/>
        </w:r>
        <w:r w:rsidR="00CB7E69">
          <w:rPr>
            <w:webHidden/>
          </w:rPr>
          <w:t>10</w:t>
        </w:r>
        <w:r w:rsidR="00CB7E69">
          <w:rPr>
            <w:webHidden/>
          </w:rPr>
          <w:fldChar w:fldCharType="end"/>
        </w:r>
      </w:hyperlink>
    </w:p>
    <w:p w14:paraId="47FEC9B8" w14:textId="77777777" w:rsidR="00CB7E69" w:rsidRDefault="000E5713">
      <w:pPr>
        <w:pStyle w:val="TOC1"/>
        <w:rPr>
          <w:rFonts w:asciiTheme="minorHAnsi" w:eastAsiaTheme="minorEastAsia" w:hAnsiTheme="minorHAnsi" w:cstheme="minorBidi"/>
          <w:sz w:val="22"/>
          <w:szCs w:val="22"/>
        </w:rPr>
      </w:pPr>
      <w:hyperlink w:anchor="_Toc387322324" w:history="1">
        <w:r w:rsidR="00CB7E69" w:rsidRPr="002D5B3F">
          <w:rPr>
            <w:rStyle w:val="Hyperlink"/>
          </w:rPr>
          <w:t>4 Deep Driven Bench Mark Locality Diagrams</w:t>
        </w:r>
        <w:r w:rsidR="00CB7E69">
          <w:rPr>
            <w:webHidden/>
          </w:rPr>
          <w:tab/>
        </w:r>
        <w:r w:rsidR="00CB7E69">
          <w:rPr>
            <w:webHidden/>
          </w:rPr>
          <w:fldChar w:fldCharType="begin"/>
        </w:r>
        <w:r w:rsidR="00CB7E69">
          <w:rPr>
            <w:webHidden/>
          </w:rPr>
          <w:instrText xml:space="preserve"> PAGEREF _Toc387322324 \h </w:instrText>
        </w:r>
        <w:r w:rsidR="00CB7E69">
          <w:rPr>
            <w:webHidden/>
          </w:rPr>
        </w:r>
        <w:r w:rsidR="00CB7E69">
          <w:rPr>
            <w:webHidden/>
          </w:rPr>
          <w:fldChar w:fldCharType="separate"/>
        </w:r>
        <w:r w:rsidR="00CB7E69">
          <w:rPr>
            <w:webHidden/>
          </w:rPr>
          <w:t>14</w:t>
        </w:r>
        <w:r w:rsidR="00CB7E69">
          <w:rPr>
            <w:webHidden/>
          </w:rPr>
          <w:fldChar w:fldCharType="end"/>
        </w:r>
      </w:hyperlink>
    </w:p>
    <w:p w14:paraId="148D6433" w14:textId="77777777" w:rsidR="00CB7E69" w:rsidRDefault="000E5713">
      <w:pPr>
        <w:pStyle w:val="TOC1"/>
        <w:rPr>
          <w:rFonts w:asciiTheme="minorHAnsi" w:eastAsiaTheme="minorEastAsia" w:hAnsiTheme="minorHAnsi" w:cstheme="minorBidi"/>
          <w:sz w:val="22"/>
          <w:szCs w:val="22"/>
        </w:rPr>
      </w:pPr>
      <w:hyperlink w:anchor="_Toc387322325" w:history="1">
        <w:r w:rsidR="00CB7E69" w:rsidRPr="002D5B3F">
          <w:rPr>
            <w:rStyle w:val="Hyperlink"/>
          </w:rPr>
          <w:t>5 Temporary Holding Mark Location Diagrams</w:t>
        </w:r>
        <w:r w:rsidR="00CB7E69">
          <w:rPr>
            <w:webHidden/>
          </w:rPr>
          <w:tab/>
        </w:r>
        <w:r w:rsidR="00CB7E69">
          <w:rPr>
            <w:webHidden/>
          </w:rPr>
          <w:fldChar w:fldCharType="begin"/>
        </w:r>
        <w:r w:rsidR="00CB7E69">
          <w:rPr>
            <w:webHidden/>
          </w:rPr>
          <w:instrText xml:space="preserve"> PAGEREF _Toc387322325 \h </w:instrText>
        </w:r>
        <w:r w:rsidR="00CB7E69">
          <w:rPr>
            <w:webHidden/>
          </w:rPr>
        </w:r>
        <w:r w:rsidR="00CB7E69">
          <w:rPr>
            <w:webHidden/>
          </w:rPr>
          <w:fldChar w:fldCharType="separate"/>
        </w:r>
        <w:r w:rsidR="00CB7E69">
          <w:rPr>
            <w:webHidden/>
          </w:rPr>
          <w:t>20</w:t>
        </w:r>
        <w:r w:rsidR="00CB7E69">
          <w:rPr>
            <w:webHidden/>
          </w:rPr>
          <w:fldChar w:fldCharType="end"/>
        </w:r>
      </w:hyperlink>
    </w:p>
    <w:p w14:paraId="0F49AF87" w14:textId="77777777" w:rsidR="00CB7E69" w:rsidRDefault="000E5713">
      <w:pPr>
        <w:pStyle w:val="TOC1"/>
        <w:rPr>
          <w:rFonts w:asciiTheme="minorHAnsi" w:eastAsiaTheme="minorEastAsia" w:hAnsiTheme="minorHAnsi" w:cstheme="minorBidi"/>
          <w:sz w:val="22"/>
          <w:szCs w:val="22"/>
        </w:rPr>
      </w:pPr>
      <w:hyperlink w:anchor="_Toc387322326" w:history="1">
        <w:r w:rsidR="00CB7E69" w:rsidRPr="002D5B3F">
          <w:rPr>
            <w:rStyle w:val="Hyperlink"/>
          </w:rPr>
          <w:t>6 NAURBM and NAUR Reference Mark Locality Diagrams</w:t>
        </w:r>
        <w:r w:rsidR="00CB7E69">
          <w:rPr>
            <w:webHidden/>
          </w:rPr>
          <w:tab/>
        </w:r>
        <w:r w:rsidR="00CB7E69">
          <w:rPr>
            <w:webHidden/>
          </w:rPr>
          <w:fldChar w:fldCharType="begin"/>
        </w:r>
        <w:r w:rsidR="00CB7E69">
          <w:rPr>
            <w:webHidden/>
          </w:rPr>
          <w:instrText xml:space="preserve"> PAGEREF _Toc387322326 \h </w:instrText>
        </w:r>
        <w:r w:rsidR="00CB7E69">
          <w:rPr>
            <w:webHidden/>
          </w:rPr>
        </w:r>
        <w:r w:rsidR="00CB7E69">
          <w:rPr>
            <w:webHidden/>
          </w:rPr>
          <w:fldChar w:fldCharType="separate"/>
        </w:r>
        <w:r w:rsidR="00CB7E69">
          <w:rPr>
            <w:webHidden/>
          </w:rPr>
          <w:t>29</w:t>
        </w:r>
        <w:r w:rsidR="00CB7E69">
          <w:rPr>
            <w:webHidden/>
          </w:rPr>
          <w:fldChar w:fldCharType="end"/>
        </w:r>
      </w:hyperlink>
    </w:p>
    <w:p w14:paraId="18DF8DF6" w14:textId="77777777" w:rsidR="00CB7E69" w:rsidRDefault="000E5713">
      <w:pPr>
        <w:pStyle w:val="TOC1"/>
        <w:rPr>
          <w:rFonts w:asciiTheme="minorHAnsi" w:eastAsiaTheme="minorEastAsia" w:hAnsiTheme="minorHAnsi" w:cstheme="minorBidi"/>
          <w:sz w:val="22"/>
          <w:szCs w:val="22"/>
        </w:rPr>
      </w:pPr>
      <w:hyperlink w:anchor="_Toc387322327" w:history="1">
        <w:r w:rsidR="00CB7E69" w:rsidRPr="002D5B3F">
          <w:rPr>
            <w:rStyle w:val="Hyperlink"/>
          </w:rPr>
          <w:t>7 References</w:t>
        </w:r>
        <w:r w:rsidR="00CB7E69">
          <w:rPr>
            <w:webHidden/>
          </w:rPr>
          <w:tab/>
        </w:r>
        <w:r w:rsidR="00CB7E69">
          <w:rPr>
            <w:webHidden/>
          </w:rPr>
          <w:fldChar w:fldCharType="begin"/>
        </w:r>
        <w:r w:rsidR="00CB7E69">
          <w:rPr>
            <w:webHidden/>
          </w:rPr>
          <w:instrText xml:space="preserve"> PAGEREF _Toc387322327 \h </w:instrText>
        </w:r>
        <w:r w:rsidR="00CB7E69">
          <w:rPr>
            <w:webHidden/>
          </w:rPr>
        </w:r>
        <w:r w:rsidR="00CB7E69">
          <w:rPr>
            <w:webHidden/>
          </w:rPr>
          <w:fldChar w:fldCharType="separate"/>
        </w:r>
        <w:r w:rsidR="00CB7E69">
          <w:rPr>
            <w:webHidden/>
          </w:rPr>
          <w:t>33</w:t>
        </w:r>
        <w:r w:rsidR="00CB7E69">
          <w:rPr>
            <w:webHidden/>
          </w:rPr>
          <w:fldChar w:fldCharType="end"/>
        </w:r>
      </w:hyperlink>
    </w:p>
    <w:p w14:paraId="5355C785" w14:textId="77777777" w:rsidR="00A54E06" w:rsidRDefault="00F76221" w:rsidP="00E337A6">
      <w:pPr>
        <w:pStyle w:val="TOC1"/>
      </w:pPr>
      <w:r>
        <w:fldChar w:fldCharType="end"/>
      </w:r>
      <w:r w:rsidR="00A54E06">
        <w:br w:type="page"/>
      </w:r>
    </w:p>
    <w:p w14:paraId="1CD41927" w14:textId="77777777" w:rsidR="00606F01" w:rsidRDefault="00606F01" w:rsidP="00E337A6">
      <w:pPr>
        <w:pStyle w:val="TOC1"/>
      </w:pPr>
    </w:p>
    <w:p w14:paraId="0FD5ACDC" w14:textId="77777777" w:rsidR="00A54E06" w:rsidRPr="00A54E06" w:rsidRDefault="00A54E06" w:rsidP="00A54E06">
      <w:pPr>
        <w:pStyle w:val="BodyText"/>
        <w:sectPr w:rsidR="00A54E06" w:rsidRPr="00A54E06" w:rsidSect="00CB7E69">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14:paraId="13553689" w14:textId="77777777" w:rsidR="00C51536" w:rsidRDefault="00E65673" w:rsidP="00A54E06">
      <w:pPr>
        <w:pStyle w:val="Heading1"/>
      </w:pPr>
      <w:bookmarkStart w:id="1" w:name="_Toc387322310"/>
      <w:r>
        <w:lastRenderedPageBreak/>
        <w:t>Introduction</w:t>
      </w:r>
      <w:bookmarkEnd w:id="1"/>
    </w:p>
    <w:p w14:paraId="4719EB9A" w14:textId="77777777" w:rsidR="00E65673" w:rsidRPr="00E40297" w:rsidRDefault="00E65673" w:rsidP="00E40297">
      <w:pPr>
        <w:pStyle w:val="BodyText"/>
      </w:pPr>
      <w:r w:rsidRPr="00E40297">
        <w:t xml:space="preserve">This report outlines the high precision level survey completed between the Sea Level Fine Resolution Acoustic Measuring Equipment </w:t>
      </w:r>
      <w:r w:rsidR="00E8267A">
        <w:t>(</w:t>
      </w:r>
      <w:r w:rsidR="00E8267A" w:rsidRPr="00E40297">
        <w:t>SEAFRAME</w:t>
      </w:r>
      <w:r w:rsidR="00E8267A">
        <w:t>)</w:t>
      </w:r>
      <w:r w:rsidR="00E8267A" w:rsidRPr="00E40297">
        <w:t xml:space="preserve"> </w:t>
      </w:r>
      <w:r w:rsidRPr="00E40297">
        <w:t xml:space="preserve">tide gauge and </w:t>
      </w:r>
      <w:r w:rsidR="00E8267A">
        <w:t>the C</w:t>
      </w:r>
      <w:r w:rsidRPr="00E40297">
        <w:t xml:space="preserve">ontinuous </w:t>
      </w:r>
      <w:r w:rsidR="001044F6" w:rsidRPr="00E40297">
        <w:t xml:space="preserve">Global Navigation Satellite System </w:t>
      </w:r>
      <w:r w:rsidR="001044F6">
        <w:t>(</w:t>
      </w:r>
      <w:r w:rsidR="00E8267A">
        <w:t>C</w:t>
      </w:r>
      <w:r w:rsidRPr="00E40297">
        <w:t>GNSS</w:t>
      </w:r>
      <w:r w:rsidR="001044F6">
        <w:t xml:space="preserve">) </w:t>
      </w:r>
      <w:r w:rsidRPr="00E40297">
        <w:t xml:space="preserve">Station in </w:t>
      </w:r>
      <w:r w:rsidR="007B61AF">
        <w:t>Nauru</w:t>
      </w:r>
      <w:r w:rsidR="00A91112">
        <w:t xml:space="preserve"> </w:t>
      </w:r>
      <w:r w:rsidRPr="00E40297">
        <w:t xml:space="preserve">from </w:t>
      </w:r>
      <w:r w:rsidR="008820AF">
        <w:t>5</w:t>
      </w:r>
      <w:r w:rsidRPr="003F4857">
        <w:rPr>
          <w:rStyle w:val="Superscript"/>
        </w:rPr>
        <w:t>th</w:t>
      </w:r>
      <w:r w:rsidR="001F00D7">
        <w:t xml:space="preserve"> </w:t>
      </w:r>
      <w:r w:rsidRPr="00E40297">
        <w:t xml:space="preserve">– </w:t>
      </w:r>
      <w:r w:rsidR="007B61AF">
        <w:t>12</w:t>
      </w:r>
      <w:r w:rsidR="007B61AF" w:rsidRPr="003F4857">
        <w:rPr>
          <w:rStyle w:val="Superscript"/>
        </w:rPr>
        <w:t>th</w:t>
      </w:r>
      <w:r w:rsidR="007B61AF">
        <w:t xml:space="preserve"> September 20</w:t>
      </w:r>
      <w:r w:rsidRPr="00E40297">
        <w:t>1</w:t>
      </w:r>
      <w:r w:rsidR="001F00D7">
        <w:t>3</w:t>
      </w:r>
      <w:r w:rsidRPr="00E40297">
        <w:t>.</w:t>
      </w:r>
    </w:p>
    <w:p w14:paraId="487057E0" w14:textId="77777777" w:rsidR="00E65673" w:rsidRPr="00E40297" w:rsidRDefault="00E65673" w:rsidP="00E40297">
      <w:pPr>
        <w:pStyle w:val="BodyText"/>
      </w:pPr>
      <w:r w:rsidRPr="00E40297">
        <w:t>Personnel involved in the survey were Steve Yates, Project Officer, Geoscience Australia and Andrick Lal, Surveyor, Secretariat of the Pacific Community (SPC).</w:t>
      </w:r>
    </w:p>
    <w:p w14:paraId="18E7F98E" w14:textId="77777777" w:rsidR="00E65673" w:rsidRPr="00E40297" w:rsidRDefault="00E65673" w:rsidP="00E40297">
      <w:pPr>
        <w:pStyle w:val="BodyText"/>
      </w:pPr>
      <w:r w:rsidRPr="00E40297">
        <w:t>The E</w:t>
      </w:r>
      <w:r w:rsidR="001044F6">
        <w:t>lectronic Distance Measurement (E</w:t>
      </w:r>
      <w:r w:rsidRPr="00E40297">
        <w:t>DM</w:t>
      </w:r>
      <w:r w:rsidR="001044F6">
        <w:t>) Height T</w:t>
      </w:r>
      <w:r w:rsidRPr="00E40297">
        <w:t xml:space="preserve">raversing levelling technique was employed to observe differences in height between the deep bench mark arrays in </w:t>
      </w:r>
      <w:r w:rsidR="00A21BC3">
        <w:t>Nauru</w:t>
      </w:r>
      <w:r w:rsidRPr="00E40297">
        <w:t xml:space="preserve">, which runs approximately </w:t>
      </w:r>
      <w:r w:rsidR="00A234A3">
        <w:t>3.7</w:t>
      </w:r>
      <w:r w:rsidRPr="00E40297">
        <w:t xml:space="preserve">km from the tide gauge sensor to the </w:t>
      </w:r>
      <w:r w:rsidR="00E8267A">
        <w:t>C</w:t>
      </w:r>
      <w:r w:rsidRPr="00E40297">
        <w:t>G</w:t>
      </w:r>
      <w:r w:rsidR="001F00D7">
        <w:t>NSS</w:t>
      </w:r>
      <w:r w:rsidRPr="00E40297">
        <w:t xml:space="preserve"> Station. Previous levelling surveys have been conducted along the route using this technique in 200</w:t>
      </w:r>
      <w:r w:rsidR="00A234A3">
        <w:t>5</w:t>
      </w:r>
      <w:r w:rsidRPr="00E40297">
        <w:t>, 200</w:t>
      </w:r>
      <w:r w:rsidR="001F00D7">
        <w:t>7</w:t>
      </w:r>
      <w:r w:rsidRPr="00E40297">
        <w:t>, 2009</w:t>
      </w:r>
      <w:r w:rsidR="001F00D7">
        <w:t>, 2010</w:t>
      </w:r>
      <w:r w:rsidRPr="00E40297">
        <w:t xml:space="preserve"> and 201</w:t>
      </w:r>
      <w:r w:rsidR="001F00D7">
        <w:t>2</w:t>
      </w:r>
      <w:r w:rsidRPr="00E40297">
        <w:t>.</w:t>
      </w:r>
    </w:p>
    <w:p w14:paraId="165D7383" w14:textId="77777777" w:rsidR="00160E7F" w:rsidRPr="00E40297" w:rsidRDefault="00E65673" w:rsidP="00E40297">
      <w:pPr>
        <w:pStyle w:val="BodyText"/>
      </w:pPr>
      <w:r w:rsidRPr="00E40297">
        <w:t>In addition, precise differential levelling surveys were performed along the deep be</w:t>
      </w:r>
      <w:r w:rsidR="001F00D7">
        <w:t>nch mark array from 199</w:t>
      </w:r>
      <w:r w:rsidR="00A234A3">
        <w:t>3</w:t>
      </w:r>
      <w:r w:rsidR="001F00D7">
        <w:t xml:space="preserve"> to 200</w:t>
      </w:r>
      <w:r w:rsidR="008820AF">
        <w:t>6</w:t>
      </w:r>
      <w:r w:rsidRPr="00E40297">
        <w:t xml:space="preserve"> by the National Tidal Cen</w:t>
      </w:r>
      <w:r w:rsidR="001F00D7">
        <w:t>tre</w:t>
      </w:r>
      <w:r w:rsidR="00E8267A">
        <w:t xml:space="preserve"> Australia</w:t>
      </w:r>
      <w:r w:rsidR="001F00D7">
        <w:t xml:space="preserve"> (NTC</w:t>
      </w:r>
      <w:r w:rsidR="00E8267A">
        <w:t>A</w:t>
      </w:r>
      <w:r w:rsidR="001F00D7">
        <w:t>) and the survey in 200</w:t>
      </w:r>
      <w:r w:rsidR="00A234A3">
        <w:t>5</w:t>
      </w:r>
      <w:r w:rsidRPr="00E40297">
        <w:t xml:space="preserve"> included a comparison between the precise differential levelling and EDM height traversing technique. This report contains a comparison between the 20</w:t>
      </w:r>
      <w:r w:rsidR="00C22EC8" w:rsidRPr="00E40297">
        <w:t>1</w:t>
      </w:r>
      <w:r w:rsidR="001F00D7">
        <w:t>3</w:t>
      </w:r>
      <w:r w:rsidRPr="00E40297">
        <w:t xml:space="preserve"> and 201</w:t>
      </w:r>
      <w:r w:rsidR="001F00D7">
        <w:t>2</w:t>
      </w:r>
      <w:r w:rsidRPr="00E40297">
        <w:t xml:space="preserve"> EDM height traversing results as well as a combined comparison since the first levelling survey</w:t>
      </w:r>
      <w:r w:rsidR="008820AF">
        <w:t xml:space="preserve"> in 199</w:t>
      </w:r>
      <w:r w:rsidR="00A234A3">
        <w:t>3</w:t>
      </w:r>
      <w:r w:rsidRPr="00E40297">
        <w:t>.</w:t>
      </w:r>
    </w:p>
    <w:p w14:paraId="1A25218A" w14:textId="77777777" w:rsidR="00D24D22" w:rsidRDefault="00E65673" w:rsidP="00E8267A">
      <w:pPr>
        <w:pStyle w:val="Heading1"/>
      </w:pPr>
      <w:bookmarkStart w:id="2" w:name="_Toc387322311"/>
      <w:r>
        <w:lastRenderedPageBreak/>
        <w:t>The Survey</w:t>
      </w:r>
      <w:bookmarkEnd w:id="2"/>
    </w:p>
    <w:p w14:paraId="1D846069" w14:textId="77777777" w:rsidR="00E65673" w:rsidRPr="00E40297" w:rsidRDefault="00E65673" w:rsidP="00E40297">
      <w:pPr>
        <w:pStyle w:val="BodyText"/>
      </w:pPr>
      <w:r w:rsidRPr="00E40297">
        <w:t>The EDM height traversing levelling survey was carried out between the SEAFRAME tide gauge sensor, continuous GNSS station and the deep driven bench mark array:</w:t>
      </w:r>
    </w:p>
    <w:p w14:paraId="7A73553D" w14:textId="77777777" w:rsidR="00A234A3" w:rsidRDefault="00A234A3" w:rsidP="009C48F9">
      <w:pPr>
        <w:pStyle w:val="ListnoLS"/>
      </w:pPr>
      <w:r>
        <w:t>NAU1</w:t>
      </w:r>
      <w:r w:rsidRPr="00E40297">
        <w:tab/>
        <w:t>– reference deep driven bench mark</w:t>
      </w:r>
    </w:p>
    <w:p w14:paraId="3599EEBC" w14:textId="77777777" w:rsidR="00A234A3" w:rsidRDefault="00A234A3" w:rsidP="009C48F9">
      <w:pPr>
        <w:pStyle w:val="ListnoLS"/>
      </w:pPr>
      <w:r>
        <w:t>NAU2</w:t>
      </w:r>
      <w:r w:rsidRPr="00E40297">
        <w:tab/>
        <w:t>– deep driven bench mark</w:t>
      </w:r>
    </w:p>
    <w:p w14:paraId="6D687996" w14:textId="77777777" w:rsidR="00A234A3" w:rsidRDefault="00A234A3" w:rsidP="009C48F9">
      <w:pPr>
        <w:pStyle w:val="ListnoLS"/>
      </w:pPr>
      <w:r>
        <w:t>NAU36</w:t>
      </w:r>
      <w:r w:rsidRPr="00E40297">
        <w:tab/>
        <w:t>– deep driven bench mark</w:t>
      </w:r>
    </w:p>
    <w:p w14:paraId="5C0D60C8" w14:textId="77777777" w:rsidR="00A234A3" w:rsidRDefault="00A234A3" w:rsidP="009C48F9">
      <w:pPr>
        <w:pStyle w:val="ListnoLS"/>
      </w:pPr>
      <w:r>
        <w:t>NAU37</w:t>
      </w:r>
      <w:r w:rsidRPr="00E40297">
        <w:tab/>
        <w:t>– deep driven bench mark</w:t>
      </w:r>
    </w:p>
    <w:p w14:paraId="0846CB13" w14:textId="77777777" w:rsidR="00A234A3" w:rsidRDefault="00A234A3" w:rsidP="009C48F9">
      <w:pPr>
        <w:pStyle w:val="ListnoLS"/>
      </w:pPr>
      <w:r>
        <w:t>NAU38</w:t>
      </w:r>
      <w:r w:rsidRPr="00E40297">
        <w:tab/>
        <w:t>– deep driven bench mark</w:t>
      </w:r>
    </w:p>
    <w:p w14:paraId="1EE95964" w14:textId="77777777" w:rsidR="00A234A3" w:rsidRDefault="00A234A3" w:rsidP="009C48F9">
      <w:pPr>
        <w:pStyle w:val="ListnoLS"/>
      </w:pPr>
      <w:r>
        <w:t>NAU16</w:t>
      </w:r>
      <w:r w:rsidRPr="00E40297">
        <w:tab/>
        <w:t>– deep driven bench mark</w:t>
      </w:r>
    </w:p>
    <w:p w14:paraId="791721B9" w14:textId="77777777" w:rsidR="00A234A3" w:rsidRDefault="00A234A3" w:rsidP="009C48F9">
      <w:pPr>
        <w:pStyle w:val="ListnoLS"/>
      </w:pPr>
      <w:r>
        <w:t>NAU14</w:t>
      </w:r>
      <w:r w:rsidRPr="00E40297">
        <w:tab/>
        <w:t>– SEAFRAME sensor bench mark</w:t>
      </w:r>
    </w:p>
    <w:p w14:paraId="0775B297" w14:textId="77777777" w:rsidR="00A234A3" w:rsidRDefault="00A234A3" w:rsidP="009C48F9">
      <w:pPr>
        <w:pStyle w:val="ListnoLS"/>
      </w:pPr>
      <w:r>
        <w:t>NAU15</w:t>
      </w:r>
      <w:r w:rsidRPr="00E40297">
        <w:tab/>
        <w:t>– SEAFRAME</w:t>
      </w:r>
      <w:r>
        <w:t xml:space="preserve"> Project plaque </w:t>
      </w:r>
      <w:r w:rsidRPr="00E40297">
        <w:t>bench mark</w:t>
      </w:r>
    </w:p>
    <w:p w14:paraId="49511269" w14:textId="77777777" w:rsidR="00E65673" w:rsidRPr="00DA7C1D" w:rsidRDefault="00A234A3" w:rsidP="009C48F9">
      <w:pPr>
        <w:pStyle w:val="ListnoLS"/>
      </w:pPr>
      <w:r>
        <w:t>NAUR</w:t>
      </w:r>
      <w:r w:rsidR="00DA7C1D" w:rsidRPr="00DA7C1D">
        <w:t>BM</w:t>
      </w:r>
      <w:r>
        <w:tab/>
      </w:r>
      <w:r w:rsidR="00E65673" w:rsidRPr="00DA7C1D">
        <w:t>–</w:t>
      </w:r>
      <w:r w:rsidR="00DA7C1D">
        <w:t xml:space="preserve"> </w:t>
      </w:r>
      <w:r w:rsidR="00DA7C1D" w:rsidRPr="00DA7C1D">
        <w:t>reference</w:t>
      </w:r>
      <w:r w:rsidR="004D1BE7">
        <w:t xml:space="preserve"> bench mark for the GNSS pillar</w:t>
      </w:r>
    </w:p>
    <w:p w14:paraId="463C31E4" w14:textId="77777777" w:rsidR="00602A5A" w:rsidRDefault="00E65673" w:rsidP="00602A5A">
      <w:pPr>
        <w:pStyle w:val="BodyText"/>
      </w:pPr>
      <w:r>
        <w:t>Also included in the survey were temporary holding marks</w:t>
      </w:r>
      <w:r w:rsidR="00DB7D08">
        <w:t xml:space="preserve"> </w:t>
      </w:r>
      <w:r w:rsidR="00397337">
        <w:t>–</w:t>
      </w:r>
      <w:r w:rsidR="00DB7D08">
        <w:t xml:space="preserve"> </w:t>
      </w:r>
      <w:r w:rsidR="00A234A3">
        <w:t>NAU28, NAU100, NAU101, NAU102, NAU103, NAU104, NAU105, NAU106, NAU107, NAU108 NAU109, NAU33, NAU43, NAU44, NAU47, NAU53</w:t>
      </w:r>
    </w:p>
    <w:p w14:paraId="0E52D950" w14:textId="77777777" w:rsidR="00D24D22" w:rsidRDefault="0012745E" w:rsidP="00E40297">
      <w:pPr>
        <w:pStyle w:val="BodyText"/>
      </w:pPr>
      <w:r>
        <w:t>T</w:t>
      </w:r>
      <w:r w:rsidR="00E65673">
        <w:t>he C</w:t>
      </w:r>
      <w:r w:rsidR="001044F6">
        <w:t xml:space="preserve">ontinuous </w:t>
      </w:r>
      <w:r w:rsidR="00E65673">
        <w:t>G</w:t>
      </w:r>
      <w:r w:rsidR="00397337">
        <w:t>NSS</w:t>
      </w:r>
      <w:r w:rsidR="00A234A3">
        <w:t xml:space="preserve"> </w:t>
      </w:r>
      <w:r w:rsidR="00540A6B">
        <w:t xml:space="preserve">(CGNSS) </w:t>
      </w:r>
      <w:r w:rsidR="00A234A3">
        <w:t>Reference Point - NAUR</w:t>
      </w:r>
      <w:r w:rsidR="00E65673">
        <w:t xml:space="preserve"> and the </w:t>
      </w:r>
      <w:r w:rsidR="00DC5157">
        <w:t xml:space="preserve">three </w:t>
      </w:r>
      <w:r w:rsidR="00E65673">
        <w:t>CG</w:t>
      </w:r>
      <w:r w:rsidR="00397337">
        <w:t>NS</w:t>
      </w:r>
      <w:r w:rsidR="00E65673">
        <w:t>S Ref</w:t>
      </w:r>
      <w:r>
        <w:t xml:space="preserve">erence Marks </w:t>
      </w:r>
      <w:r w:rsidR="00DC5157">
        <w:t>–</w:t>
      </w:r>
      <w:r>
        <w:t xml:space="preserve"> </w:t>
      </w:r>
      <w:r w:rsidR="00DC5157">
        <w:t xml:space="preserve">RM1, </w:t>
      </w:r>
      <w:r>
        <w:t>RM2 and RM3 were also levelled</w:t>
      </w:r>
      <w:r w:rsidR="00832CD4">
        <w:t>.</w:t>
      </w:r>
      <w:r w:rsidR="00E65673">
        <w:t xml:space="preserve"> </w:t>
      </w:r>
      <w:r w:rsidR="00DC5157">
        <w:t>A</w:t>
      </w:r>
      <w:r w:rsidR="005717AE" w:rsidRPr="00E40297">
        <w:t>ll the deep bench marks were located and found in good order and undisturbed.</w:t>
      </w:r>
    </w:p>
    <w:p w14:paraId="1B67919B" w14:textId="77777777" w:rsidR="00160E7F" w:rsidRPr="00E40297" w:rsidRDefault="005717AE" w:rsidP="00E40297">
      <w:pPr>
        <w:pStyle w:val="BodyText"/>
      </w:pPr>
      <w:r w:rsidRPr="00E40297">
        <w:t>The EDM Height Traversing levelling technique was performed to the Class L2A specifications. After reduction an internal precision of 1mm √K or better was achieved, where K is distance in kilometres. This is well within the project specification of 2mm √K. A table of results and comparisons and the 201</w:t>
      </w:r>
      <w:r w:rsidR="00397337">
        <w:t>3</w:t>
      </w:r>
      <w:r w:rsidRPr="00E40297">
        <w:t xml:space="preserve"> reduced levels are detailed later in this report.</w:t>
      </w:r>
    </w:p>
    <w:p w14:paraId="6F499BFB" w14:textId="77777777" w:rsidR="00D24D22" w:rsidRDefault="005717AE" w:rsidP="00A54E06">
      <w:pPr>
        <w:pStyle w:val="Heading2"/>
      </w:pPr>
      <w:bookmarkStart w:id="3" w:name="_Toc387322312"/>
      <w:r w:rsidRPr="00CF568F">
        <w:lastRenderedPageBreak/>
        <w:t xml:space="preserve">Bench Mark Locations – </w:t>
      </w:r>
      <w:r w:rsidR="00A234A3">
        <w:t>Nauru</w:t>
      </w:r>
      <w:bookmarkEnd w:id="3"/>
    </w:p>
    <w:p w14:paraId="75F1E09F" w14:textId="77777777" w:rsidR="009E221E" w:rsidRDefault="00644DCA" w:rsidP="00FE2F99">
      <w:pPr>
        <w:pStyle w:val="FiguresImagesLeft"/>
      </w:pPr>
      <w:r>
        <w:rPr>
          <w:noProof/>
        </w:rPr>
        <w:drawing>
          <wp:inline distT="0" distB="0" distL="0" distR="0" wp14:anchorId="33217C68" wp14:editId="26AE82F7">
            <wp:extent cx="5760085" cy="3950335"/>
            <wp:effectExtent l="0" t="0" r="0" b="0"/>
            <wp:docPr id="20" name="Picture 20" descr="Due to the complexity of this document and the niche scientific target audience, no alternative description has been provided. Please email Geoscience Australia at clientservices@ga.gov.au for an alternative description." title="Bench Mark Locations - Na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U PSLMP SITE.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3950335"/>
                    </a:xfrm>
                    <a:prstGeom prst="rect">
                      <a:avLst/>
                    </a:prstGeom>
                  </pic:spPr>
                </pic:pic>
              </a:graphicData>
            </a:graphic>
          </wp:inline>
        </w:drawing>
      </w:r>
    </w:p>
    <w:p w14:paraId="5B431817" w14:textId="77777777" w:rsidR="00D24D22" w:rsidRDefault="004D1BE7" w:rsidP="00A54E06">
      <w:pPr>
        <w:pStyle w:val="Heading2"/>
      </w:pPr>
      <w:bookmarkStart w:id="4" w:name="_Toc357677668"/>
      <w:bookmarkStart w:id="5" w:name="_Toc387322313"/>
      <w:r>
        <w:t xml:space="preserve">The </w:t>
      </w:r>
      <w:r w:rsidR="00A234A3">
        <w:t>Nauru</w:t>
      </w:r>
      <w:r>
        <w:t xml:space="preserve"> </w:t>
      </w:r>
      <w:r w:rsidR="00CF568F" w:rsidRPr="00CF568F">
        <w:t>Datu</w:t>
      </w:r>
      <w:bookmarkEnd w:id="4"/>
      <w:r w:rsidR="00526921">
        <w:t>m</w:t>
      </w:r>
      <w:bookmarkEnd w:id="5"/>
    </w:p>
    <w:p w14:paraId="38000C96" w14:textId="77777777" w:rsidR="00A234A3" w:rsidRDefault="00A234A3" w:rsidP="00A234A3">
      <w:pPr>
        <w:pStyle w:val="BodyText"/>
      </w:pPr>
      <w:bookmarkStart w:id="6" w:name="_Toc357677669"/>
      <w:r>
        <w:t>The Datum for the survey is the Nauru Island Datum (NID). Reduction of the data has been calculated holding NAU1 fixed at 7.2930 metres, this value was determined by the NTC in 1993 by:</w:t>
      </w:r>
    </w:p>
    <w:p w14:paraId="74EFB559" w14:textId="77777777" w:rsidR="00A234A3" w:rsidRDefault="00A234A3" w:rsidP="00A234A3">
      <w:pPr>
        <w:pStyle w:val="BodyText"/>
      </w:pPr>
      <w:r>
        <w:t>1993</w:t>
      </w:r>
      <w:r>
        <w:tab/>
        <w:t>Adopting the height of UH 1 as 4.130m NID</w:t>
      </w:r>
    </w:p>
    <w:p w14:paraId="2B0D15E3" w14:textId="77777777" w:rsidR="00A234A3" w:rsidRDefault="00A234A3" w:rsidP="00A234A3">
      <w:pPr>
        <w:pStyle w:val="BodyText"/>
      </w:pPr>
      <w:r>
        <w:t>1994</w:t>
      </w:r>
      <w:r>
        <w:tab/>
        <w:t>Adopting the 1993 height of U2B as 3.8894m NID</w:t>
      </w:r>
    </w:p>
    <w:p w14:paraId="300D775D" w14:textId="77777777" w:rsidR="00D24D22" w:rsidRDefault="00526921" w:rsidP="00A54E06">
      <w:pPr>
        <w:pStyle w:val="Heading2"/>
      </w:pPr>
      <w:bookmarkStart w:id="7" w:name="_Toc387322314"/>
      <w:bookmarkEnd w:id="6"/>
      <w:r>
        <w:t>Equipment</w:t>
      </w:r>
      <w:bookmarkEnd w:id="7"/>
    </w:p>
    <w:p w14:paraId="0FA8F2B8" w14:textId="77777777" w:rsidR="00526921" w:rsidRPr="00015E59" w:rsidRDefault="00526921" w:rsidP="00D24D22">
      <w:pPr>
        <w:pStyle w:val="Listbulletlevel1"/>
      </w:pPr>
      <w:r w:rsidRPr="00015E59">
        <w:t xml:space="preserve">LEICA total station model TCA2003 (Serial No: </w:t>
      </w:r>
      <w:r w:rsidR="00F81ED8">
        <w:t xml:space="preserve"> 440883</w:t>
      </w:r>
      <w:r w:rsidRPr="00015E59">
        <w:t>)</w:t>
      </w:r>
    </w:p>
    <w:p w14:paraId="5F743EB4" w14:textId="77777777" w:rsidR="00526921" w:rsidRPr="00015E59" w:rsidRDefault="00526921" w:rsidP="00D24D22">
      <w:pPr>
        <w:pStyle w:val="Listbulletlevel1"/>
      </w:pPr>
      <w:r w:rsidRPr="00015E59">
        <w:t>LEICA precision prisms GPH1P (2)</w:t>
      </w:r>
    </w:p>
    <w:p w14:paraId="099672A2" w14:textId="77777777" w:rsidR="00526921" w:rsidRPr="00015E59" w:rsidRDefault="00526921" w:rsidP="00D24D22">
      <w:pPr>
        <w:pStyle w:val="Listbulletlevel1"/>
      </w:pPr>
      <w:r w:rsidRPr="00015E59">
        <w:t>LEICA rigid tripod</w:t>
      </w:r>
    </w:p>
    <w:p w14:paraId="6BB87243" w14:textId="77777777" w:rsidR="00526921" w:rsidRPr="00015E59" w:rsidRDefault="00526921" w:rsidP="00D24D22">
      <w:pPr>
        <w:pStyle w:val="Listbulletlevel1"/>
      </w:pPr>
      <w:r w:rsidRPr="00015E59">
        <w:t>Stainless steel target poles supported by LEICA telescopic bi-poles (2)</w:t>
      </w:r>
    </w:p>
    <w:p w14:paraId="1E046423" w14:textId="77777777" w:rsidR="00526921" w:rsidRPr="00015E59" w:rsidRDefault="00526921" w:rsidP="00D24D22">
      <w:pPr>
        <w:pStyle w:val="Listbulletlevel1"/>
      </w:pPr>
      <w:r w:rsidRPr="00015E59">
        <w:t>Shortened stainless steel target pole for the SEAFRAME sensor BM connection</w:t>
      </w:r>
    </w:p>
    <w:p w14:paraId="2982467E" w14:textId="77777777" w:rsidR="00526921" w:rsidRPr="00015E59" w:rsidRDefault="00526921" w:rsidP="00D24D22">
      <w:pPr>
        <w:pStyle w:val="Listbulletlevel1"/>
      </w:pPr>
      <w:r w:rsidRPr="00015E59">
        <w:t>LEICA cast iron change plates (2)</w:t>
      </w:r>
    </w:p>
    <w:p w14:paraId="05D716F6" w14:textId="77777777" w:rsidR="0012745E" w:rsidRPr="00015E59" w:rsidRDefault="00526921" w:rsidP="00D24D22">
      <w:pPr>
        <w:pStyle w:val="Listbulletlevel1"/>
      </w:pPr>
      <w:r w:rsidRPr="00015E59">
        <w:t>KESTRAL 4000 pocket weather tracker</w:t>
      </w:r>
    </w:p>
    <w:p w14:paraId="27987DE9" w14:textId="77777777" w:rsidR="00D24D22" w:rsidRDefault="00526921" w:rsidP="00A54E06">
      <w:pPr>
        <w:pStyle w:val="Heading2"/>
      </w:pPr>
      <w:bookmarkStart w:id="8" w:name="_Toc387322315"/>
      <w:r w:rsidRPr="00E40297">
        <w:lastRenderedPageBreak/>
        <w:t>Method</w:t>
      </w:r>
      <w:bookmarkEnd w:id="8"/>
    </w:p>
    <w:p w14:paraId="2023235F" w14:textId="77777777" w:rsidR="00B01C09" w:rsidRDefault="00B01C09" w:rsidP="00B01C09">
      <w:pPr>
        <w:pStyle w:val="BodyText"/>
      </w:pPr>
      <w:r>
        <w:t xml:space="preserve">The “Leap-Frog” EDM height traversing technique was employed for the Nauru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14:paraId="7F10B12D" w14:textId="77777777" w:rsidR="00CB7E69" w:rsidRDefault="00B01C09" w:rsidP="00B01C09">
      <w:pPr>
        <w:pStyle w:val="BodyText"/>
      </w:pPr>
      <w:r>
        <w:t>Reduction of the digital data was computed by the Geoscience Australia levelling program “leveling1.exe”. This program computes the height difference between the two reflectors.</w:t>
      </w:r>
      <w:r w:rsidR="00CB7E69">
        <w:br w:type="page"/>
      </w:r>
    </w:p>
    <w:p w14:paraId="3E69F7FE" w14:textId="77777777" w:rsidR="00B01C09" w:rsidRDefault="00B01C09" w:rsidP="00B01C09">
      <w:pPr>
        <w:pStyle w:val="Heading2"/>
      </w:pPr>
      <w:bookmarkStart w:id="9" w:name="_Toc387322316"/>
      <w:r>
        <w:lastRenderedPageBreak/>
        <w:t>Nauru 2013 Reduced Levels</w:t>
      </w:r>
      <w:bookmarkEnd w:id="9"/>
    </w:p>
    <w:p w14:paraId="025BB3CD" w14:textId="77777777" w:rsidR="00B01C09" w:rsidRPr="005C0558" w:rsidRDefault="00B01C09" w:rsidP="00CB7E69">
      <w:pPr>
        <w:pStyle w:val="TableTitleIndent"/>
      </w:pPr>
      <w:r w:rsidRPr="005C0558">
        <w:t xml:space="preserve">Table </w:t>
      </w:r>
      <w:r>
        <w:t>2</w:t>
      </w:r>
      <w:r w:rsidRPr="005C0558">
        <w:t>.</w:t>
      </w:r>
      <w:r w:rsidR="000E5713">
        <w:fldChar w:fldCharType="begin"/>
      </w:r>
      <w:r w:rsidR="000E5713">
        <w:instrText xml:space="preserve"> SEQ Table \* ARABIC \s 1 </w:instrText>
      </w:r>
      <w:r w:rsidR="000E5713">
        <w:fldChar w:fldCharType="separate"/>
      </w:r>
      <w:r w:rsidR="00CB7E69">
        <w:rPr>
          <w:noProof/>
        </w:rPr>
        <w:t>1</w:t>
      </w:r>
      <w:r w:rsidR="000E5713">
        <w:rPr>
          <w:noProof/>
        </w:rPr>
        <w:fldChar w:fldCharType="end"/>
      </w:r>
      <w:r w:rsidRPr="005C0558">
        <w:t xml:space="preserve"> Nauru – Reduced levels 2013 survey</w:t>
      </w:r>
      <w:r w:rsidRPr="005C0558">
        <w:br/>
        <w:t>Date:</w:t>
      </w:r>
      <w:r w:rsidRPr="005C0558">
        <w:tab/>
        <w:t>5 – 12 September 2013</w:t>
      </w:r>
      <w:r w:rsidRPr="005C0558">
        <w:br/>
        <w:t>Datum:</w:t>
      </w:r>
      <w:r w:rsidRPr="005C0558">
        <w:tab/>
        <w:t>Nauru Island Datum</w:t>
      </w:r>
    </w:p>
    <w:tbl>
      <w:tblPr>
        <w:tblStyle w:val="TableGAHeaderRow"/>
        <w:tblW w:w="8080" w:type="dxa"/>
        <w:tblLook w:val="04A0" w:firstRow="1" w:lastRow="0" w:firstColumn="1" w:lastColumn="0" w:noHBand="0" w:noVBand="1"/>
        <w:tblCaption w:val="Nauru 2013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418"/>
        <w:gridCol w:w="2693"/>
        <w:gridCol w:w="3969"/>
      </w:tblGrid>
      <w:tr w:rsidR="00B01C09" w:rsidRPr="0099731C" w14:paraId="6D4C22FE" w14:textId="77777777" w:rsidTr="00970BA6">
        <w:trPr>
          <w:cnfStyle w:val="100000000000" w:firstRow="1" w:lastRow="0" w:firstColumn="0" w:lastColumn="0" w:oddVBand="0" w:evenVBand="0" w:oddHBand="0" w:evenHBand="0" w:firstRowFirstColumn="0" w:firstRowLastColumn="0" w:lastRowFirstColumn="0" w:lastRowLastColumn="0"/>
          <w:trHeight w:val="57"/>
          <w:tblHeader/>
        </w:trPr>
        <w:tc>
          <w:tcPr>
            <w:tcW w:w="1418" w:type="dxa"/>
            <w:noWrap/>
            <w:hideMark/>
          </w:tcPr>
          <w:p w14:paraId="130D81DD" w14:textId="77777777" w:rsidR="00B01C09" w:rsidRPr="0099731C" w:rsidRDefault="00B01C09" w:rsidP="00970BA6">
            <w:pPr>
              <w:pStyle w:val="Tabletextleft"/>
            </w:pPr>
            <w:r w:rsidRPr="0099731C">
              <w:t>Point ID</w:t>
            </w:r>
          </w:p>
        </w:tc>
        <w:tc>
          <w:tcPr>
            <w:tcW w:w="2693" w:type="dxa"/>
            <w:noWrap/>
            <w:hideMark/>
          </w:tcPr>
          <w:p w14:paraId="083BAC38" w14:textId="77777777" w:rsidR="00B01C09" w:rsidRPr="0099731C" w:rsidRDefault="00B01C09" w:rsidP="00970BA6">
            <w:pPr>
              <w:pStyle w:val="Tabletextleft"/>
            </w:pPr>
            <w:r w:rsidRPr="0099731C">
              <w:t>Reduced Level 2013</w:t>
            </w:r>
          </w:p>
        </w:tc>
        <w:tc>
          <w:tcPr>
            <w:tcW w:w="3969" w:type="dxa"/>
            <w:noWrap/>
            <w:hideMark/>
          </w:tcPr>
          <w:p w14:paraId="744A9BE9" w14:textId="77777777" w:rsidR="00B01C09" w:rsidRPr="0099731C" w:rsidRDefault="00B01C09" w:rsidP="00970BA6">
            <w:pPr>
              <w:pStyle w:val="Tabletextleft"/>
            </w:pPr>
            <w:r w:rsidRPr="0099731C">
              <w:t>Type</w:t>
            </w:r>
          </w:p>
        </w:tc>
      </w:tr>
      <w:tr w:rsidR="00B01C09" w:rsidRPr="0099731C" w14:paraId="15B44AC3"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1CE7531A" w14:textId="77777777" w:rsidR="00B01C09" w:rsidRPr="0099731C" w:rsidRDefault="00B01C09" w:rsidP="00970BA6">
            <w:pPr>
              <w:pStyle w:val="Tabletextleft"/>
              <w:rPr>
                <w:color w:val="000000"/>
              </w:rPr>
            </w:pPr>
            <w:r w:rsidRPr="005C0558">
              <w:t>NAU1</w:t>
            </w:r>
          </w:p>
        </w:tc>
        <w:tc>
          <w:tcPr>
            <w:tcW w:w="2693" w:type="dxa"/>
            <w:noWrap/>
            <w:hideMark/>
          </w:tcPr>
          <w:p w14:paraId="716BC46A" w14:textId="77777777" w:rsidR="00B01C09" w:rsidRPr="0099731C" w:rsidRDefault="00B01C09" w:rsidP="00970BA6">
            <w:pPr>
              <w:pStyle w:val="Tabletextleft"/>
              <w:rPr>
                <w:color w:val="000000"/>
              </w:rPr>
            </w:pPr>
            <w:r w:rsidRPr="005C0558">
              <w:t>7.2930</w:t>
            </w:r>
          </w:p>
        </w:tc>
        <w:tc>
          <w:tcPr>
            <w:tcW w:w="3969" w:type="dxa"/>
            <w:noWrap/>
            <w:hideMark/>
          </w:tcPr>
          <w:p w14:paraId="4E5B0AA5" w14:textId="77777777" w:rsidR="00B01C09" w:rsidRPr="0099731C" w:rsidRDefault="00B01C09" w:rsidP="00970BA6">
            <w:pPr>
              <w:pStyle w:val="Tabletextleft"/>
              <w:rPr>
                <w:color w:val="000000"/>
              </w:rPr>
            </w:pPr>
            <w:r w:rsidRPr="005C0558">
              <w:t>Stainless Steel Rod in Ground</w:t>
            </w:r>
          </w:p>
        </w:tc>
      </w:tr>
      <w:tr w:rsidR="00B01C09" w:rsidRPr="0099731C" w14:paraId="77033E4B"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40A4E71E" w14:textId="77777777" w:rsidR="00B01C09" w:rsidRPr="0099731C" w:rsidRDefault="00B01C09" w:rsidP="00970BA6">
            <w:pPr>
              <w:pStyle w:val="Tabletextleft"/>
              <w:rPr>
                <w:color w:val="000000"/>
              </w:rPr>
            </w:pPr>
            <w:r w:rsidRPr="005C0558">
              <w:t>NAU14</w:t>
            </w:r>
          </w:p>
        </w:tc>
        <w:tc>
          <w:tcPr>
            <w:tcW w:w="2693" w:type="dxa"/>
            <w:noWrap/>
            <w:hideMark/>
          </w:tcPr>
          <w:p w14:paraId="1143404B" w14:textId="77777777" w:rsidR="00B01C09" w:rsidRPr="0099731C" w:rsidRDefault="00B01C09" w:rsidP="00970BA6">
            <w:pPr>
              <w:pStyle w:val="Tabletextleft"/>
              <w:rPr>
                <w:color w:val="000000"/>
              </w:rPr>
            </w:pPr>
            <w:r w:rsidRPr="005C0558">
              <w:t>3.8477</w:t>
            </w:r>
          </w:p>
        </w:tc>
        <w:tc>
          <w:tcPr>
            <w:tcW w:w="3969" w:type="dxa"/>
            <w:noWrap/>
            <w:hideMark/>
          </w:tcPr>
          <w:p w14:paraId="5C064148" w14:textId="77777777" w:rsidR="00B01C09" w:rsidRPr="0099731C" w:rsidRDefault="00B01C09" w:rsidP="00970BA6">
            <w:pPr>
              <w:pStyle w:val="Tabletextleft"/>
              <w:rPr>
                <w:color w:val="000000"/>
              </w:rPr>
            </w:pPr>
            <w:r w:rsidRPr="005C0558">
              <w:t>Stainless Steel Pin in Concrete</w:t>
            </w:r>
          </w:p>
        </w:tc>
      </w:tr>
      <w:tr w:rsidR="00B01C09" w:rsidRPr="0099731C" w14:paraId="0E718262"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5279CCF7" w14:textId="77777777" w:rsidR="00B01C09" w:rsidRPr="0099731C" w:rsidRDefault="00B01C09" w:rsidP="00970BA6">
            <w:pPr>
              <w:pStyle w:val="Tabletextleft"/>
              <w:rPr>
                <w:color w:val="000000"/>
              </w:rPr>
            </w:pPr>
            <w:r w:rsidRPr="005C0558">
              <w:t>NAU15</w:t>
            </w:r>
          </w:p>
        </w:tc>
        <w:tc>
          <w:tcPr>
            <w:tcW w:w="2693" w:type="dxa"/>
            <w:noWrap/>
            <w:hideMark/>
          </w:tcPr>
          <w:p w14:paraId="25B8F42D" w14:textId="77777777" w:rsidR="00B01C09" w:rsidRPr="0099731C" w:rsidRDefault="00B01C09" w:rsidP="00970BA6">
            <w:pPr>
              <w:pStyle w:val="Tabletextleft"/>
              <w:rPr>
                <w:color w:val="000000"/>
              </w:rPr>
            </w:pPr>
            <w:r w:rsidRPr="005C0558">
              <w:t>6.0033</w:t>
            </w:r>
          </w:p>
        </w:tc>
        <w:tc>
          <w:tcPr>
            <w:tcW w:w="3969" w:type="dxa"/>
            <w:noWrap/>
            <w:hideMark/>
          </w:tcPr>
          <w:p w14:paraId="437C3106" w14:textId="77777777" w:rsidR="00B01C09" w:rsidRPr="0099731C" w:rsidRDefault="00B01C09" w:rsidP="00970BA6">
            <w:pPr>
              <w:pStyle w:val="Tabletextleft"/>
              <w:rPr>
                <w:color w:val="000000"/>
              </w:rPr>
            </w:pPr>
            <w:r w:rsidRPr="005C0558">
              <w:t>Stainless Steel Pin</w:t>
            </w:r>
          </w:p>
        </w:tc>
      </w:tr>
      <w:tr w:rsidR="00B01C09" w:rsidRPr="0099731C" w14:paraId="08ADFC63"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33A39CDB" w14:textId="77777777" w:rsidR="00B01C09" w:rsidRPr="0099731C" w:rsidRDefault="00B01C09" w:rsidP="00970BA6">
            <w:pPr>
              <w:pStyle w:val="Tabletextleft"/>
              <w:rPr>
                <w:color w:val="000000"/>
              </w:rPr>
            </w:pPr>
            <w:r w:rsidRPr="005C0558">
              <w:t>NAU36</w:t>
            </w:r>
          </w:p>
        </w:tc>
        <w:tc>
          <w:tcPr>
            <w:tcW w:w="2693" w:type="dxa"/>
            <w:noWrap/>
            <w:hideMark/>
          </w:tcPr>
          <w:p w14:paraId="26C53A54" w14:textId="77777777" w:rsidR="00B01C09" w:rsidRPr="0099731C" w:rsidRDefault="00B01C09" w:rsidP="00970BA6">
            <w:pPr>
              <w:pStyle w:val="Tabletextleft"/>
              <w:rPr>
                <w:color w:val="000000"/>
              </w:rPr>
            </w:pPr>
            <w:r w:rsidRPr="005C0558">
              <w:t>7.2189</w:t>
            </w:r>
          </w:p>
        </w:tc>
        <w:tc>
          <w:tcPr>
            <w:tcW w:w="3969" w:type="dxa"/>
            <w:noWrap/>
            <w:hideMark/>
          </w:tcPr>
          <w:p w14:paraId="775B67E7" w14:textId="77777777" w:rsidR="00B01C09" w:rsidRPr="0099731C" w:rsidRDefault="00B01C09" w:rsidP="00970BA6">
            <w:pPr>
              <w:pStyle w:val="Tabletextleft"/>
              <w:rPr>
                <w:color w:val="000000"/>
              </w:rPr>
            </w:pPr>
            <w:r w:rsidRPr="005C0558">
              <w:t>Stainless Steel Rod in Ground</w:t>
            </w:r>
          </w:p>
        </w:tc>
      </w:tr>
      <w:tr w:rsidR="00B01C09" w:rsidRPr="0099731C" w14:paraId="73F2857A"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15B811FF" w14:textId="77777777" w:rsidR="00B01C09" w:rsidRPr="0099731C" w:rsidRDefault="00B01C09" w:rsidP="00970BA6">
            <w:pPr>
              <w:pStyle w:val="Tabletextleft"/>
              <w:rPr>
                <w:color w:val="000000"/>
              </w:rPr>
            </w:pPr>
            <w:r w:rsidRPr="005C0558">
              <w:t>NAU28</w:t>
            </w:r>
          </w:p>
        </w:tc>
        <w:tc>
          <w:tcPr>
            <w:tcW w:w="2693" w:type="dxa"/>
            <w:noWrap/>
            <w:hideMark/>
          </w:tcPr>
          <w:p w14:paraId="519727AC" w14:textId="77777777" w:rsidR="00B01C09" w:rsidRPr="0099731C" w:rsidRDefault="00B01C09" w:rsidP="00970BA6">
            <w:pPr>
              <w:pStyle w:val="Tabletextleft"/>
              <w:rPr>
                <w:color w:val="000000"/>
              </w:rPr>
            </w:pPr>
            <w:r w:rsidRPr="005C0558">
              <w:t>7.7998</w:t>
            </w:r>
          </w:p>
        </w:tc>
        <w:tc>
          <w:tcPr>
            <w:tcW w:w="3969" w:type="dxa"/>
            <w:noWrap/>
            <w:hideMark/>
          </w:tcPr>
          <w:p w14:paraId="2ED9C8A1" w14:textId="77777777" w:rsidR="00B01C09" w:rsidRPr="0099731C" w:rsidRDefault="00B01C09" w:rsidP="00970BA6">
            <w:pPr>
              <w:pStyle w:val="Tabletextleft"/>
              <w:rPr>
                <w:color w:val="000000"/>
              </w:rPr>
            </w:pPr>
            <w:r w:rsidRPr="005C0558">
              <w:t>Stainless Steel Pin in Concrete</w:t>
            </w:r>
          </w:p>
        </w:tc>
      </w:tr>
      <w:tr w:rsidR="00B01C09" w:rsidRPr="0099731C" w14:paraId="339D261B"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39F793FB" w14:textId="77777777" w:rsidR="00B01C09" w:rsidRPr="0099731C" w:rsidRDefault="00B01C09" w:rsidP="00970BA6">
            <w:pPr>
              <w:pStyle w:val="Tabletextleft"/>
              <w:rPr>
                <w:color w:val="000000"/>
              </w:rPr>
            </w:pPr>
            <w:r w:rsidRPr="005C0558">
              <w:t>NAU2</w:t>
            </w:r>
          </w:p>
        </w:tc>
        <w:tc>
          <w:tcPr>
            <w:tcW w:w="2693" w:type="dxa"/>
            <w:noWrap/>
            <w:hideMark/>
          </w:tcPr>
          <w:p w14:paraId="69F4C4FF" w14:textId="77777777" w:rsidR="00B01C09" w:rsidRPr="0099731C" w:rsidRDefault="00B01C09" w:rsidP="00970BA6">
            <w:pPr>
              <w:pStyle w:val="Tabletextleft"/>
              <w:rPr>
                <w:color w:val="000000"/>
              </w:rPr>
            </w:pPr>
            <w:r w:rsidRPr="005C0558">
              <w:t>7.7851</w:t>
            </w:r>
          </w:p>
        </w:tc>
        <w:tc>
          <w:tcPr>
            <w:tcW w:w="3969" w:type="dxa"/>
            <w:noWrap/>
            <w:hideMark/>
          </w:tcPr>
          <w:p w14:paraId="6E36490B" w14:textId="77777777" w:rsidR="00B01C09" w:rsidRPr="0099731C" w:rsidRDefault="00B01C09" w:rsidP="00970BA6">
            <w:pPr>
              <w:pStyle w:val="Tabletextleft"/>
              <w:rPr>
                <w:color w:val="000000"/>
              </w:rPr>
            </w:pPr>
            <w:r w:rsidRPr="005C0558">
              <w:t>Stainless Steel Rod in Ground</w:t>
            </w:r>
          </w:p>
        </w:tc>
      </w:tr>
      <w:tr w:rsidR="00B01C09" w:rsidRPr="0099731C" w14:paraId="08793373"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2ECB9E12" w14:textId="77777777" w:rsidR="00B01C09" w:rsidRPr="0099731C" w:rsidRDefault="00B01C09" w:rsidP="00970BA6">
            <w:pPr>
              <w:pStyle w:val="Tabletextleft"/>
              <w:rPr>
                <w:color w:val="000000"/>
              </w:rPr>
            </w:pPr>
            <w:r w:rsidRPr="005C0558">
              <w:t>NAU105</w:t>
            </w:r>
          </w:p>
        </w:tc>
        <w:tc>
          <w:tcPr>
            <w:tcW w:w="2693" w:type="dxa"/>
            <w:noWrap/>
            <w:hideMark/>
          </w:tcPr>
          <w:p w14:paraId="547BDE39" w14:textId="77777777" w:rsidR="00B01C09" w:rsidRPr="0099731C" w:rsidRDefault="00B01C09" w:rsidP="00970BA6">
            <w:pPr>
              <w:pStyle w:val="Tabletextleft"/>
              <w:rPr>
                <w:color w:val="000000"/>
              </w:rPr>
            </w:pPr>
            <w:r w:rsidRPr="005C0558">
              <w:t>7.7828</w:t>
            </w:r>
          </w:p>
        </w:tc>
        <w:tc>
          <w:tcPr>
            <w:tcW w:w="3969" w:type="dxa"/>
            <w:noWrap/>
            <w:hideMark/>
          </w:tcPr>
          <w:p w14:paraId="2F0907B3" w14:textId="77777777" w:rsidR="00B01C09" w:rsidRPr="0099731C" w:rsidRDefault="00B01C09" w:rsidP="00970BA6">
            <w:pPr>
              <w:pStyle w:val="Tabletextleft"/>
              <w:rPr>
                <w:color w:val="000000"/>
              </w:rPr>
            </w:pPr>
            <w:r w:rsidRPr="005C0558">
              <w:t>Stainless Steel Pin in Concrete</w:t>
            </w:r>
          </w:p>
        </w:tc>
      </w:tr>
      <w:tr w:rsidR="00B01C09" w:rsidRPr="0099731C" w14:paraId="04739A2C"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2CB778F4" w14:textId="77777777" w:rsidR="00B01C09" w:rsidRPr="0099731C" w:rsidRDefault="00B01C09" w:rsidP="00970BA6">
            <w:pPr>
              <w:pStyle w:val="Tabletextleft"/>
              <w:rPr>
                <w:color w:val="000000"/>
              </w:rPr>
            </w:pPr>
            <w:r w:rsidRPr="005C0558">
              <w:t>NAU100</w:t>
            </w:r>
          </w:p>
        </w:tc>
        <w:tc>
          <w:tcPr>
            <w:tcW w:w="2693" w:type="dxa"/>
            <w:noWrap/>
            <w:hideMark/>
          </w:tcPr>
          <w:p w14:paraId="15A7E8A2" w14:textId="77777777" w:rsidR="00B01C09" w:rsidRPr="0099731C" w:rsidRDefault="00B01C09" w:rsidP="00970BA6">
            <w:pPr>
              <w:pStyle w:val="Tabletextleft"/>
              <w:rPr>
                <w:color w:val="000000"/>
              </w:rPr>
            </w:pPr>
            <w:r w:rsidRPr="005C0558">
              <w:t>8.2108</w:t>
            </w:r>
          </w:p>
        </w:tc>
        <w:tc>
          <w:tcPr>
            <w:tcW w:w="3969" w:type="dxa"/>
            <w:noWrap/>
            <w:hideMark/>
          </w:tcPr>
          <w:p w14:paraId="659446F9" w14:textId="77777777" w:rsidR="00B01C09" w:rsidRPr="0099731C" w:rsidRDefault="00B01C09" w:rsidP="00970BA6">
            <w:pPr>
              <w:pStyle w:val="Tabletextleft"/>
              <w:rPr>
                <w:color w:val="000000"/>
              </w:rPr>
            </w:pPr>
            <w:r w:rsidRPr="005C0558">
              <w:t>Stainless Steel Pin in Concrete</w:t>
            </w:r>
          </w:p>
        </w:tc>
      </w:tr>
      <w:tr w:rsidR="00B01C09" w:rsidRPr="0099731C" w14:paraId="3A2F40F8"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61EE4A0C" w14:textId="77777777" w:rsidR="00B01C09" w:rsidRPr="0099731C" w:rsidRDefault="00B01C09" w:rsidP="00970BA6">
            <w:pPr>
              <w:pStyle w:val="Tabletextleft"/>
              <w:rPr>
                <w:color w:val="000000"/>
              </w:rPr>
            </w:pPr>
            <w:r w:rsidRPr="005C0558">
              <w:t>NAU106</w:t>
            </w:r>
          </w:p>
        </w:tc>
        <w:tc>
          <w:tcPr>
            <w:tcW w:w="2693" w:type="dxa"/>
            <w:noWrap/>
            <w:hideMark/>
          </w:tcPr>
          <w:p w14:paraId="0D9B93D1" w14:textId="77777777" w:rsidR="00B01C09" w:rsidRPr="0099731C" w:rsidRDefault="00B01C09" w:rsidP="00970BA6">
            <w:pPr>
              <w:pStyle w:val="Tabletextleft"/>
              <w:rPr>
                <w:color w:val="000000"/>
              </w:rPr>
            </w:pPr>
            <w:r w:rsidRPr="005C0558">
              <w:t>8.0465</w:t>
            </w:r>
          </w:p>
        </w:tc>
        <w:tc>
          <w:tcPr>
            <w:tcW w:w="3969" w:type="dxa"/>
            <w:noWrap/>
            <w:hideMark/>
          </w:tcPr>
          <w:p w14:paraId="24826A28" w14:textId="77777777" w:rsidR="00B01C09" w:rsidRPr="0099731C" w:rsidRDefault="00B01C09" w:rsidP="00970BA6">
            <w:pPr>
              <w:pStyle w:val="Tabletextleft"/>
              <w:rPr>
                <w:color w:val="000000"/>
              </w:rPr>
            </w:pPr>
            <w:r w:rsidRPr="005C0558">
              <w:t>Stainless Steel Pin in Concrete</w:t>
            </w:r>
          </w:p>
        </w:tc>
      </w:tr>
      <w:tr w:rsidR="00B01C09" w:rsidRPr="0099731C" w14:paraId="4ABC1D2B"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41DC4C06" w14:textId="77777777" w:rsidR="00B01C09" w:rsidRPr="0099731C" w:rsidRDefault="00B01C09" w:rsidP="00970BA6">
            <w:pPr>
              <w:pStyle w:val="Tabletextleft"/>
              <w:rPr>
                <w:color w:val="000000"/>
              </w:rPr>
            </w:pPr>
            <w:r w:rsidRPr="005C0558">
              <w:t>NAU37</w:t>
            </w:r>
          </w:p>
        </w:tc>
        <w:tc>
          <w:tcPr>
            <w:tcW w:w="2693" w:type="dxa"/>
            <w:noWrap/>
            <w:hideMark/>
          </w:tcPr>
          <w:p w14:paraId="3B5D6B88" w14:textId="77777777" w:rsidR="00B01C09" w:rsidRPr="0099731C" w:rsidRDefault="00B01C09" w:rsidP="00970BA6">
            <w:pPr>
              <w:pStyle w:val="Tabletextleft"/>
              <w:rPr>
                <w:color w:val="000000"/>
              </w:rPr>
            </w:pPr>
            <w:r w:rsidRPr="005C0558">
              <w:t>7.6995</w:t>
            </w:r>
          </w:p>
        </w:tc>
        <w:tc>
          <w:tcPr>
            <w:tcW w:w="3969" w:type="dxa"/>
            <w:noWrap/>
            <w:hideMark/>
          </w:tcPr>
          <w:p w14:paraId="09F302B9" w14:textId="77777777" w:rsidR="00B01C09" w:rsidRPr="0099731C" w:rsidRDefault="00B01C09" w:rsidP="00970BA6">
            <w:pPr>
              <w:pStyle w:val="Tabletextleft"/>
              <w:rPr>
                <w:color w:val="000000"/>
              </w:rPr>
            </w:pPr>
            <w:r w:rsidRPr="005C0558">
              <w:t>Stainless Steel Rod in Ground</w:t>
            </w:r>
          </w:p>
        </w:tc>
      </w:tr>
      <w:tr w:rsidR="00B01C09" w:rsidRPr="0099731C" w14:paraId="231574C9"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2DB7C9AC" w14:textId="77777777" w:rsidR="00B01C09" w:rsidRPr="0099731C" w:rsidRDefault="00B01C09" w:rsidP="00970BA6">
            <w:pPr>
              <w:pStyle w:val="Tabletextleft"/>
              <w:rPr>
                <w:color w:val="000000"/>
              </w:rPr>
            </w:pPr>
            <w:r w:rsidRPr="005C0558">
              <w:t>NAU38</w:t>
            </w:r>
          </w:p>
        </w:tc>
        <w:tc>
          <w:tcPr>
            <w:tcW w:w="2693" w:type="dxa"/>
            <w:noWrap/>
            <w:hideMark/>
          </w:tcPr>
          <w:p w14:paraId="7EC09729" w14:textId="77777777" w:rsidR="00B01C09" w:rsidRPr="0099731C" w:rsidRDefault="00B01C09" w:rsidP="00970BA6">
            <w:pPr>
              <w:pStyle w:val="Tabletextleft"/>
              <w:rPr>
                <w:color w:val="000000"/>
              </w:rPr>
            </w:pPr>
            <w:r w:rsidRPr="005C0558">
              <w:t>7.5726</w:t>
            </w:r>
          </w:p>
        </w:tc>
        <w:tc>
          <w:tcPr>
            <w:tcW w:w="3969" w:type="dxa"/>
            <w:noWrap/>
            <w:hideMark/>
          </w:tcPr>
          <w:p w14:paraId="3D73EB44" w14:textId="77777777" w:rsidR="00B01C09" w:rsidRPr="0099731C" w:rsidRDefault="00B01C09" w:rsidP="00970BA6">
            <w:pPr>
              <w:pStyle w:val="Tabletextleft"/>
              <w:rPr>
                <w:color w:val="000000"/>
              </w:rPr>
            </w:pPr>
            <w:r w:rsidRPr="005C0558">
              <w:t>Stainless Steel Rod in Ground</w:t>
            </w:r>
          </w:p>
        </w:tc>
      </w:tr>
      <w:tr w:rsidR="00B01C09" w:rsidRPr="0099731C" w14:paraId="43649787"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092DF7C6" w14:textId="77777777" w:rsidR="00B01C09" w:rsidRPr="0099731C" w:rsidRDefault="00B01C09" w:rsidP="00970BA6">
            <w:pPr>
              <w:pStyle w:val="Tabletextleft"/>
              <w:rPr>
                <w:color w:val="000000"/>
              </w:rPr>
            </w:pPr>
            <w:r w:rsidRPr="005C0558">
              <w:t>NAU107</w:t>
            </w:r>
          </w:p>
        </w:tc>
        <w:tc>
          <w:tcPr>
            <w:tcW w:w="2693" w:type="dxa"/>
            <w:noWrap/>
            <w:hideMark/>
          </w:tcPr>
          <w:p w14:paraId="4387159C" w14:textId="77777777" w:rsidR="00B01C09" w:rsidRPr="0099731C" w:rsidRDefault="00B01C09" w:rsidP="00970BA6">
            <w:pPr>
              <w:pStyle w:val="Tabletextleft"/>
              <w:rPr>
                <w:color w:val="000000"/>
              </w:rPr>
            </w:pPr>
            <w:r w:rsidRPr="005C0558">
              <w:t>7.7801</w:t>
            </w:r>
          </w:p>
        </w:tc>
        <w:tc>
          <w:tcPr>
            <w:tcW w:w="3969" w:type="dxa"/>
            <w:noWrap/>
            <w:hideMark/>
          </w:tcPr>
          <w:p w14:paraId="3054E1BB" w14:textId="77777777" w:rsidR="00B01C09" w:rsidRPr="0099731C" w:rsidRDefault="00B01C09" w:rsidP="00970BA6">
            <w:pPr>
              <w:pStyle w:val="Tabletextleft"/>
              <w:rPr>
                <w:color w:val="000000"/>
              </w:rPr>
            </w:pPr>
            <w:r w:rsidRPr="005C0558">
              <w:t>Stainless Steel Pin in Concrete</w:t>
            </w:r>
          </w:p>
        </w:tc>
      </w:tr>
      <w:tr w:rsidR="00B01C09" w:rsidRPr="0099731C" w14:paraId="5C511284"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0515F2A9" w14:textId="77777777" w:rsidR="00B01C09" w:rsidRPr="0099731C" w:rsidRDefault="00B01C09" w:rsidP="00970BA6">
            <w:pPr>
              <w:pStyle w:val="Tabletextleft"/>
              <w:rPr>
                <w:color w:val="000000"/>
              </w:rPr>
            </w:pPr>
            <w:r w:rsidRPr="005C0558">
              <w:t>NAU33</w:t>
            </w:r>
          </w:p>
        </w:tc>
        <w:tc>
          <w:tcPr>
            <w:tcW w:w="2693" w:type="dxa"/>
            <w:noWrap/>
            <w:hideMark/>
          </w:tcPr>
          <w:p w14:paraId="360ADDFD" w14:textId="77777777" w:rsidR="00B01C09" w:rsidRPr="0099731C" w:rsidRDefault="00B01C09" w:rsidP="00970BA6">
            <w:pPr>
              <w:pStyle w:val="Tabletextleft"/>
              <w:rPr>
                <w:color w:val="000000"/>
              </w:rPr>
            </w:pPr>
            <w:r w:rsidRPr="005C0558">
              <w:t>7.4100</w:t>
            </w:r>
          </w:p>
        </w:tc>
        <w:tc>
          <w:tcPr>
            <w:tcW w:w="3969" w:type="dxa"/>
            <w:noWrap/>
            <w:hideMark/>
          </w:tcPr>
          <w:p w14:paraId="59F30D46" w14:textId="77777777" w:rsidR="00B01C09" w:rsidRPr="0099731C" w:rsidRDefault="00B01C09" w:rsidP="00970BA6">
            <w:pPr>
              <w:pStyle w:val="Tabletextleft"/>
              <w:rPr>
                <w:color w:val="000000"/>
              </w:rPr>
            </w:pPr>
            <w:r w:rsidRPr="005C0558">
              <w:t>Stainless Steel Pin in Concrete</w:t>
            </w:r>
          </w:p>
        </w:tc>
      </w:tr>
      <w:tr w:rsidR="00B01C09" w:rsidRPr="0099731C" w14:paraId="0607971B"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2D4034DC" w14:textId="77777777" w:rsidR="00B01C09" w:rsidRPr="0099731C" w:rsidRDefault="00B01C09" w:rsidP="00970BA6">
            <w:pPr>
              <w:pStyle w:val="Tabletextleft"/>
              <w:rPr>
                <w:color w:val="000000"/>
              </w:rPr>
            </w:pPr>
            <w:r w:rsidRPr="005C0558">
              <w:t>NAU16</w:t>
            </w:r>
          </w:p>
        </w:tc>
        <w:tc>
          <w:tcPr>
            <w:tcW w:w="2693" w:type="dxa"/>
            <w:noWrap/>
            <w:hideMark/>
          </w:tcPr>
          <w:p w14:paraId="1338ACC6" w14:textId="77777777" w:rsidR="00B01C09" w:rsidRPr="0099731C" w:rsidRDefault="00B01C09" w:rsidP="00970BA6">
            <w:pPr>
              <w:pStyle w:val="Tabletextleft"/>
              <w:rPr>
                <w:color w:val="000000"/>
              </w:rPr>
            </w:pPr>
            <w:r w:rsidRPr="005C0558">
              <w:t>6.6939</w:t>
            </w:r>
          </w:p>
        </w:tc>
        <w:tc>
          <w:tcPr>
            <w:tcW w:w="3969" w:type="dxa"/>
            <w:noWrap/>
            <w:hideMark/>
          </w:tcPr>
          <w:p w14:paraId="0048DB09" w14:textId="77777777" w:rsidR="00B01C09" w:rsidRPr="0099731C" w:rsidRDefault="00B01C09" w:rsidP="00970BA6">
            <w:pPr>
              <w:pStyle w:val="Tabletextleft"/>
              <w:rPr>
                <w:color w:val="000000"/>
              </w:rPr>
            </w:pPr>
            <w:r w:rsidRPr="005C0558">
              <w:t>Stainless Steel Rod in Ground</w:t>
            </w:r>
          </w:p>
        </w:tc>
      </w:tr>
      <w:tr w:rsidR="00B01C09" w:rsidRPr="0099731C" w14:paraId="60C39ED9"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6C3C8813" w14:textId="77777777" w:rsidR="00B01C09" w:rsidRPr="0099731C" w:rsidRDefault="00B01C09" w:rsidP="00970BA6">
            <w:pPr>
              <w:pStyle w:val="Tabletextleft"/>
              <w:rPr>
                <w:color w:val="000000"/>
              </w:rPr>
            </w:pPr>
            <w:r w:rsidRPr="005C0558">
              <w:t>NAU108</w:t>
            </w:r>
          </w:p>
        </w:tc>
        <w:tc>
          <w:tcPr>
            <w:tcW w:w="2693" w:type="dxa"/>
            <w:noWrap/>
            <w:hideMark/>
          </w:tcPr>
          <w:p w14:paraId="693D41FD" w14:textId="77777777" w:rsidR="00B01C09" w:rsidRPr="0099731C" w:rsidRDefault="00B01C09" w:rsidP="00970BA6">
            <w:pPr>
              <w:pStyle w:val="Tabletextleft"/>
              <w:rPr>
                <w:color w:val="000000"/>
              </w:rPr>
            </w:pPr>
            <w:r w:rsidRPr="005C0558">
              <w:t>6.8652</w:t>
            </w:r>
          </w:p>
        </w:tc>
        <w:tc>
          <w:tcPr>
            <w:tcW w:w="3969" w:type="dxa"/>
            <w:noWrap/>
            <w:hideMark/>
          </w:tcPr>
          <w:p w14:paraId="6E196EFC" w14:textId="77777777" w:rsidR="00B01C09" w:rsidRPr="0099731C" w:rsidRDefault="00B01C09" w:rsidP="00970BA6">
            <w:pPr>
              <w:pStyle w:val="Tabletextleft"/>
              <w:rPr>
                <w:color w:val="000000"/>
              </w:rPr>
            </w:pPr>
            <w:r w:rsidRPr="005C0558">
              <w:t>Stainless Steel Pin in Concrete</w:t>
            </w:r>
          </w:p>
        </w:tc>
      </w:tr>
      <w:tr w:rsidR="00B01C09" w:rsidRPr="0099731C" w14:paraId="2C4D2EFB"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4BB1DAD9" w14:textId="77777777" w:rsidR="00B01C09" w:rsidRPr="0099731C" w:rsidRDefault="00B01C09" w:rsidP="00970BA6">
            <w:pPr>
              <w:pStyle w:val="Tabletextleft"/>
              <w:rPr>
                <w:color w:val="000000"/>
              </w:rPr>
            </w:pPr>
            <w:r w:rsidRPr="005C0558">
              <w:t>NAU43</w:t>
            </w:r>
          </w:p>
        </w:tc>
        <w:tc>
          <w:tcPr>
            <w:tcW w:w="2693" w:type="dxa"/>
            <w:noWrap/>
            <w:hideMark/>
          </w:tcPr>
          <w:p w14:paraId="0125A5E1" w14:textId="77777777" w:rsidR="00B01C09" w:rsidRPr="0099731C" w:rsidRDefault="00B01C09" w:rsidP="00970BA6">
            <w:pPr>
              <w:pStyle w:val="Tabletextleft"/>
              <w:rPr>
                <w:color w:val="000000"/>
              </w:rPr>
            </w:pPr>
            <w:r w:rsidRPr="005C0558">
              <w:t>5.9204</w:t>
            </w:r>
          </w:p>
        </w:tc>
        <w:tc>
          <w:tcPr>
            <w:tcW w:w="3969" w:type="dxa"/>
            <w:noWrap/>
            <w:hideMark/>
          </w:tcPr>
          <w:p w14:paraId="1C59638F" w14:textId="77777777" w:rsidR="00B01C09" w:rsidRPr="0099731C" w:rsidRDefault="00B01C09" w:rsidP="00970BA6">
            <w:pPr>
              <w:pStyle w:val="Tabletextleft"/>
              <w:rPr>
                <w:color w:val="000000"/>
              </w:rPr>
            </w:pPr>
            <w:r w:rsidRPr="005C0558">
              <w:t>Stainless Steel Pin in Concrete</w:t>
            </w:r>
          </w:p>
        </w:tc>
      </w:tr>
      <w:tr w:rsidR="00B01C09" w:rsidRPr="0099731C" w14:paraId="51986BE1"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281023D8" w14:textId="77777777" w:rsidR="00B01C09" w:rsidRPr="0099731C" w:rsidRDefault="00B01C09" w:rsidP="00970BA6">
            <w:pPr>
              <w:pStyle w:val="Tabletextleft"/>
              <w:rPr>
                <w:color w:val="000000"/>
              </w:rPr>
            </w:pPr>
            <w:r w:rsidRPr="005C0558">
              <w:t>NAU44</w:t>
            </w:r>
          </w:p>
        </w:tc>
        <w:tc>
          <w:tcPr>
            <w:tcW w:w="2693" w:type="dxa"/>
            <w:noWrap/>
            <w:hideMark/>
          </w:tcPr>
          <w:p w14:paraId="0E3BF0B3" w14:textId="77777777" w:rsidR="00B01C09" w:rsidRPr="0099731C" w:rsidRDefault="00B01C09" w:rsidP="00970BA6">
            <w:pPr>
              <w:pStyle w:val="Tabletextleft"/>
              <w:rPr>
                <w:color w:val="000000"/>
              </w:rPr>
            </w:pPr>
            <w:r w:rsidRPr="005C0558">
              <w:t>6.4905</w:t>
            </w:r>
          </w:p>
        </w:tc>
        <w:tc>
          <w:tcPr>
            <w:tcW w:w="3969" w:type="dxa"/>
            <w:noWrap/>
            <w:hideMark/>
          </w:tcPr>
          <w:p w14:paraId="2C8DA8FB" w14:textId="77777777" w:rsidR="00B01C09" w:rsidRPr="0099731C" w:rsidRDefault="00B01C09" w:rsidP="00970BA6">
            <w:pPr>
              <w:pStyle w:val="Tabletextleft"/>
              <w:rPr>
                <w:color w:val="000000"/>
              </w:rPr>
            </w:pPr>
            <w:r w:rsidRPr="005C0558">
              <w:t>Stainless Steel Pin in Concrete</w:t>
            </w:r>
          </w:p>
        </w:tc>
      </w:tr>
      <w:tr w:rsidR="00B01C09" w:rsidRPr="0099731C" w14:paraId="264BAEC4"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5F6F6BE5" w14:textId="77777777" w:rsidR="00B01C09" w:rsidRPr="0099731C" w:rsidRDefault="00B01C09" w:rsidP="00970BA6">
            <w:pPr>
              <w:pStyle w:val="Tabletextleft"/>
              <w:rPr>
                <w:color w:val="000000"/>
              </w:rPr>
            </w:pPr>
            <w:r w:rsidRPr="005C0558">
              <w:t>NAU109</w:t>
            </w:r>
          </w:p>
        </w:tc>
        <w:tc>
          <w:tcPr>
            <w:tcW w:w="2693" w:type="dxa"/>
            <w:noWrap/>
            <w:hideMark/>
          </w:tcPr>
          <w:p w14:paraId="508B078F" w14:textId="77777777" w:rsidR="00B01C09" w:rsidRPr="0099731C" w:rsidRDefault="00B01C09" w:rsidP="00970BA6">
            <w:pPr>
              <w:pStyle w:val="Tabletextleft"/>
              <w:rPr>
                <w:color w:val="000000"/>
              </w:rPr>
            </w:pPr>
            <w:r w:rsidRPr="005C0558">
              <w:t>5.7124</w:t>
            </w:r>
          </w:p>
        </w:tc>
        <w:tc>
          <w:tcPr>
            <w:tcW w:w="3969" w:type="dxa"/>
            <w:noWrap/>
            <w:hideMark/>
          </w:tcPr>
          <w:p w14:paraId="00ADCADA" w14:textId="77777777" w:rsidR="00B01C09" w:rsidRPr="0099731C" w:rsidRDefault="00B01C09" w:rsidP="00970BA6">
            <w:pPr>
              <w:pStyle w:val="Tabletextleft"/>
              <w:rPr>
                <w:color w:val="000000"/>
              </w:rPr>
            </w:pPr>
            <w:r w:rsidRPr="005C0558">
              <w:t>Stainless Steel Pin in Concrete</w:t>
            </w:r>
          </w:p>
        </w:tc>
      </w:tr>
      <w:tr w:rsidR="00B01C09" w:rsidRPr="0099731C" w14:paraId="593FCC36"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407C5711" w14:textId="77777777" w:rsidR="00B01C09" w:rsidRPr="0099731C" w:rsidRDefault="00B01C09" w:rsidP="00970BA6">
            <w:pPr>
              <w:pStyle w:val="Tabletextleft"/>
              <w:rPr>
                <w:color w:val="000000"/>
              </w:rPr>
            </w:pPr>
            <w:r w:rsidRPr="005C0558">
              <w:t>NAU47</w:t>
            </w:r>
          </w:p>
        </w:tc>
        <w:tc>
          <w:tcPr>
            <w:tcW w:w="2693" w:type="dxa"/>
            <w:noWrap/>
            <w:hideMark/>
          </w:tcPr>
          <w:p w14:paraId="7D24FF8D" w14:textId="77777777" w:rsidR="00B01C09" w:rsidRPr="0099731C" w:rsidRDefault="00B01C09" w:rsidP="00970BA6">
            <w:pPr>
              <w:pStyle w:val="Tabletextleft"/>
              <w:rPr>
                <w:color w:val="000000"/>
              </w:rPr>
            </w:pPr>
            <w:r w:rsidRPr="005C0558">
              <w:t>5.8440</w:t>
            </w:r>
          </w:p>
        </w:tc>
        <w:tc>
          <w:tcPr>
            <w:tcW w:w="3969" w:type="dxa"/>
            <w:noWrap/>
            <w:hideMark/>
          </w:tcPr>
          <w:p w14:paraId="0F6CBA9D" w14:textId="77777777" w:rsidR="00B01C09" w:rsidRPr="0099731C" w:rsidRDefault="00B01C09" w:rsidP="00970BA6">
            <w:pPr>
              <w:pStyle w:val="Tabletextleft"/>
              <w:rPr>
                <w:color w:val="000000"/>
              </w:rPr>
            </w:pPr>
            <w:r w:rsidRPr="005C0558">
              <w:t>Stainless Steel Pin in Concrete</w:t>
            </w:r>
          </w:p>
        </w:tc>
      </w:tr>
      <w:tr w:rsidR="00B01C09" w:rsidRPr="0099731C" w14:paraId="28127D1E"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7F8A0FC7" w14:textId="77777777" w:rsidR="00B01C09" w:rsidRPr="0099731C" w:rsidRDefault="00B01C09" w:rsidP="00970BA6">
            <w:pPr>
              <w:pStyle w:val="Tabletextleft"/>
              <w:rPr>
                <w:color w:val="000000"/>
              </w:rPr>
            </w:pPr>
            <w:r w:rsidRPr="005C0558">
              <w:t>NAU101</w:t>
            </w:r>
          </w:p>
        </w:tc>
        <w:tc>
          <w:tcPr>
            <w:tcW w:w="2693" w:type="dxa"/>
            <w:noWrap/>
            <w:hideMark/>
          </w:tcPr>
          <w:p w14:paraId="6E8C2F2A" w14:textId="77777777" w:rsidR="00B01C09" w:rsidRPr="0099731C" w:rsidRDefault="00B01C09" w:rsidP="00970BA6">
            <w:pPr>
              <w:pStyle w:val="Tabletextleft"/>
              <w:rPr>
                <w:color w:val="000000"/>
              </w:rPr>
            </w:pPr>
            <w:r w:rsidRPr="005C0558">
              <w:t>6.3153</w:t>
            </w:r>
          </w:p>
        </w:tc>
        <w:tc>
          <w:tcPr>
            <w:tcW w:w="3969" w:type="dxa"/>
            <w:noWrap/>
            <w:hideMark/>
          </w:tcPr>
          <w:p w14:paraId="12FA516D" w14:textId="77777777" w:rsidR="00B01C09" w:rsidRPr="0099731C" w:rsidRDefault="00B01C09" w:rsidP="00970BA6">
            <w:pPr>
              <w:pStyle w:val="Tabletextleft"/>
              <w:rPr>
                <w:color w:val="000000"/>
              </w:rPr>
            </w:pPr>
            <w:r w:rsidRPr="005C0558">
              <w:t>Stainless Steel Pin in Concrete</w:t>
            </w:r>
          </w:p>
        </w:tc>
      </w:tr>
      <w:tr w:rsidR="00B01C09" w:rsidRPr="0099731C" w14:paraId="47D76DE5"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6856BC6A" w14:textId="77777777" w:rsidR="00B01C09" w:rsidRPr="0099731C" w:rsidRDefault="00B01C09" w:rsidP="00970BA6">
            <w:pPr>
              <w:pStyle w:val="Tabletextleft"/>
              <w:rPr>
                <w:color w:val="000000"/>
              </w:rPr>
            </w:pPr>
            <w:r w:rsidRPr="005C0558">
              <w:t>NAU102</w:t>
            </w:r>
          </w:p>
        </w:tc>
        <w:tc>
          <w:tcPr>
            <w:tcW w:w="2693" w:type="dxa"/>
            <w:noWrap/>
            <w:hideMark/>
          </w:tcPr>
          <w:p w14:paraId="62872A83" w14:textId="77777777" w:rsidR="00B01C09" w:rsidRPr="0099731C" w:rsidRDefault="00B01C09" w:rsidP="00970BA6">
            <w:pPr>
              <w:pStyle w:val="Tabletextleft"/>
              <w:rPr>
                <w:color w:val="000000"/>
              </w:rPr>
            </w:pPr>
            <w:r w:rsidRPr="005C0558">
              <w:t>6.3042</w:t>
            </w:r>
          </w:p>
        </w:tc>
        <w:tc>
          <w:tcPr>
            <w:tcW w:w="3969" w:type="dxa"/>
            <w:noWrap/>
            <w:hideMark/>
          </w:tcPr>
          <w:p w14:paraId="7676D507" w14:textId="77777777" w:rsidR="00B01C09" w:rsidRPr="0099731C" w:rsidRDefault="00B01C09" w:rsidP="00970BA6">
            <w:pPr>
              <w:pStyle w:val="Tabletextleft"/>
              <w:rPr>
                <w:color w:val="000000"/>
              </w:rPr>
            </w:pPr>
            <w:r w:rsidRPr="005C0558">
              <w:t>Stainless Steel Pin in Concrete</w:t>
            </w:r>
          </w:p>
        </w:tc>
      </w:tr>
      <w:tr w:rsidR="00B01C09" w:rsidRPr="0099731C" w14:paraId="044ABF93"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2E9FC9E0" w14:textId="77777777" w:rsidR="00B01C09" w:rsidRPr="0099731C" w:rsidRDefault="00B01C09" w:rsidP="00970BA6">
            <w:pPr>
              <w:pStyle w:val="Tabletextleft"/>
              <w:rPr>
                <w:color w:val="000000"/>
              </w:rPr>
            </w:pPr>
            <w:r w:rsidRPr="005C0558">
              <w:t>NAU103</w:t>
            </w:r>
          </w:p>
        </w:tc>
        <w:tc>
          <w:tcPr>
            <w:tcW w:w="2693" w:type="dxa"/>
            <w:noWrap/>
            <w:hideMark/>
          </w:tcPr>
          <w:p w14:paraId="43106E7E" w14:textId="77777777" w:rsidR="00B01C09" w:rsidRPr="0099731C" w:rsidRDefault="00B01C09" w:rsidP="00970BA6">
            <w:pPr>
              <w:pStyle w:val="Tabletextleft"/>
              <w:rPr>
                <w:color w:val="000000"/>
              </w:rPr>
            </w:pPr>
            <w:r w:rsidRPr="005C0558">
              <w:t>5.6239</w:t>
            </w:r>
          </w:p>
        </w:tc>
        <w:tc>
          <w:tcPr>
            <w:tcW w:w="3969" w:type="dxa"/>
            <w:noWrap/>
            <w:hideMark/>
          </w:tcPr>
          <w:p w14:paraId="686BA2A0" w14:textId="77777777" w:rsidR="00B01C09" w:rsidRPr="0099731C" w:rsidRDefault="00B01C09" w:rsidP="00970BA6">
            <w:pPr>
              <w:pStyle w:val="Tabletextleft"/>
              <w:rPr>
                <w:color w:val="000000"/>
              </w:rPr>
            </w:pPr>
            <w:r w:rsidRPr="005C0558">
              <w:t>Stainless Steel Pin in Concrete</w:t>
            </w:r>
          </w:p>
        </w:tc>
      </w:tr>
      <w:tr w:rsidR="00B01C09" w:rsidRPr="0099731C" w14:paraId="25506A11"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42A43003" w14:textId="77777777" w:rsidR="00B01C09" w:rsidRPr="0099731C" w:rsidRDefault="00B01C09" w:rsidP="00970BA6">
            <w:pPr>
              <w:pStyle w:val="Tabletextleft"/>
              <w:rPr>
                <w:color w:val="000000"/>
              </w:rPr>
            </w:pPr>
            <w:r w:rsidRPr="005C0558">
              <w:t>NAU104</w:t>
            </w:r>
          </w:p>
        </w:tc>
        <w:tc>
          <w:tcPr>
            <w:tcW w:w="2693" w:type="dxa"/>
            <w:noWrap/>
            <w:hideMark/>
          </w:tcPr>
          <w:p w14:paraId="2FD2B31D" w14:textId="77777777" w:rsidR="00B01C09" w:rsidRPr="0099731C" w:rsidRDefault="00B01C09" w:rsidP="00970BA6">
            <w:pPr>
              <w:pStyle w:val="Tabletextleft"/>
              <w:rPr>
                <w:color w:val="000000"/>
              </w:rPr>
            </w:pPr>
            <w:r w:rsidRPr="005C0558">
              <w:t>5.1953</w:t>
            </w:r>
          </w:p>
        </w:tc>
        <w:tc>
          <w:tcPr>
            <w:tcW w:w="3969" w:type="dxa"/>
            <w:noWrap/>
            <w:hideMark/>
          </w:tcPr>
          <w:p w14:paraId="412E3913" w14:textId="77777777" w:rsidR="00B01C09" w:rsidRPr="0099731C" w:rsidRDefault="00B01C09" w:rsidP="00970BA6">
            <w:pPr>
              <w:pStyle w:val="Tabletextleft"/>
              <w:rPr>
                <w:color w:val="000000"/>
              </w:rPr>
            </w:pPr>
            <w:r w:rsidRPr="005C0558">
              <w:t>Stainless Steel Pin in Concrete</w:t>
            </w:r>
          </w:p>
        </w:tc>
      </w:tr>
      <w:tr w:rsidR="00B01C09" w:rsidRPr="0099731C" w14:paraId="64F08754"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1901D1B0" w14:textId="77777777" w:rsidR="00B01C09" w:rsidRPr="0099731C" w:rsidRDefault="00B01C09" w:rsidP="00970BA6">
            <w:pPr>
              <w:pStyle w:val="Tabletextleft"/>
              <w:rPr>
                <w:color w:val="000000"/>
              </w:rPr>
            </w:pPr>
            <w:r w:rsidRPr="005C0558">
              <w:t>NAU53</w:t>
            </w:r>
          </w:p>
        </w:tc>
        <w:tc>
          <w:tcPr>
            <w:tcW w:w="2693" w:type="dxa"/>
            <w:noWrap/>
            <w:hideMark/>
          </w:tcPr>
          <w:p w14:paraId="75D619A9" w14:textId="77777777" w:rsidR="00B01C09" w:rsidRPr="0099731C" w:rsidRDefault="00B01C09" w:rsidP="00970BA6">
            <w:pPr>
              <w:pStyle w:val="Tabletextleft"/>
              <w:rPr>
                <w:color w:val="000000"/>
              </w:rPr>
            </w:pPr>
            <w:r w:rsidRPr="005C0558">
              <w:t>5.4837</w:t>
            </w:r>
          </w:p>
        </w:tc>
        <w:tc>
          <w:tcPr>
            <w:tcW w:w="3969" w:type="dxa"/>
            <w:noWrap/>
            <w:hideMark/>
          </w:tcPr>
          <w:p w14:paraId="31A36899" w14:textId="77777777" w:rsidR="00B01C09" w:rsidRPr="0099731C" w:rsidRDefault="00B01C09" w:rsidP="00970BA6">
            <w:pPr>
              <w:pStyle w:val="Tabletextleft"/>
              <w:rPr>
                <w:color w:val="000000"/>
              </w:rPr>
            </w:pPr>
            <w:r w:rsidRPr="005C0558">
              <w:t>Stainless Steel Pin in Concrete</w:t>
            </w:r>
          </w:p>
        </w:tc>
      </w:tr>
      <w:tr w:rsidR="00B01C09" w:rsidRPr="0099731C" w14:paraId="4A15DDE3"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7A8481DF" w14:textId="77777777" w:rsidR="00B01C09" w:rsidRPr="0099731C" w:rsidRDefault="00B01C09" w:rsidP="00970BA6">
            <w:pPr>
              <w:pStyle w:val="Tabletextleft"/>
              <w:rPr>
                <w:color w:val="000000"/>
              </w:rPr>
            </w:pPr>
            <w:r w:rsidRPr="005C0558">
              <w:t>*NAUR</w:t>
            </w:r>
          </w:p>
        </w:tc>
        <w:tc>
          <w:tcPr>
            <w:tcW w:w="2693" w:type="dxa"/>
            <w:noWrap/>
            <w:hideMark/>
          </w:tcPr>
          <w:p w14:paraId="4877387B" w14:textId="77777777" w:rsidR="00B01C09" w:rsidRPr="0099731C" w:rsidRDefault="00B01C09" w:rsidP="00970BA6">
            <w:pPr>
              <w:pStyle w:val="Tabletextleft"/>
              <w:rPr>
                <w:color w:val="000000"/>
              </w:rPr>
            </w:pPr>
            <w:r w:rsidRPr="005C0558">
              <w:t>6.2065</w:t>
            </w:r>
          </w:p>
        </w:tc>
        <w:tc>
          <w:tcPr>
            <w:tcW w:w="3969" w:type="dxa"/>
            <w:noWrap/>
            <w:hideMark/>
          </w:tcPr>
          <w:p w14:paraId="20BE92E3" w14:textId="77777777" w:rsidR="00B01C09" w:rsidRPr="0099731C" w:rsidRDefault="00B01C09" w:rsidP="00970BA6">
            <w:pPr>
              <w:pStyle w:val="Tabletextleft"/>
              <w:rPr>
                <w:color w:val="000000"/>
              </w:rPr>
            </w:pPr>
            <w:r w:rsidRPr="005C0558">
              <w:t>Pillar Plate (ARP)</w:t>
            </w:r>
          </w:p>
        </w:tc>
      </w:tr>
      <w:tr w:rsidR="00B01C09" w:rsidRPr="0099731C" w14:paraId="54196816"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43EE3BFC" w14:textId="77777777" w:rsidR="00B01C09" w:rsidRPr="0099731C" w:rsidRDefault="00B01C09" w:rsidP="00970BA6">
            <w:pPr>
              <w:pStyle w:val="Tabletextleft"/>
              <w:rPr>
                <w:color w:val="000000"/>
              </w:rPr>
            </w:pPr>
            <w:r w:rsidRPr="005C0558">
              <w:t>NAURBM</w:t>
            </w:r>
          </w:p>
        </w:tc>
        <w:tc>
          <w:tcPr>
            <w:tcW w:w="2693" w:type="dxa"/>
            <w:noWrap/>
            <w:hideMark/>
          </w:tcPr>
          <w:p w14:paraId="25800951" w14:textId="77777777" w:rsidR="00B01C09" w:rsidRPr="0099731C" w:rsidRDefault="00B01C09" w:rsidP="00970BA6">
            <w:pPr>
              <w:pStyle w:val="Tabletextleft"/>
              <w:rPr>
                <w:color w:val="000000"/>
              </w:rPr>
            </w:pPr>
            <w:r w:rsidRPr="005C0558">
              <w:t>5.2593</w:t>
            </w:r>
          </w:p>
        </w:tc>
        <w:tc>
          <w:tcPr>
            <w:tcW w:w="3969" w:type="dxa"/>
            <w:noWrap/>
            <w:hideMark/>
          </w:tcPr>
          <w:p w14:paraId="3BF228F1" w14:textId="77777777" w:rsidR="00B01C09" w:rsidRPr="0099731C" w:rsidRDefault="00B01C09" w:rsidP="00970BA6">
            <w:pPr>
              <w:pStyle w:val="Tabletextleft"/>
              <w:rPr>
                <w:color w:val="000000"/>
              </w:rPr>
            </w:pPr>
            <w:r w:rsidRPr="005C0558">
              <w:t>Stainless Steel Pillar Pin</w:t>
            </w:r>
          </w:p>
        </w:tc>
      </w:tr>
      <w:tr w:rsidR="00B01C09" w:rsidRPr="0099731C" w14:paraId="7C86A752"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6DBAF938" w14:textId="77777777" w:rsidR="00B01C09" w:rsidRPr="0099731C" w:rsidRDefault="00B01C09" w:rsidP="00970BA6">
            <w:pPr>
              <w:pStyle w:val="Tabletextleft"/>
              <w:rPr>
                <w:color w:val="000000"/>
              </w:rPr>
            </w:pPr>
            <w:r w:rsidRPr="005C0558">
              <w:t>RM1</w:t>
            </w:r>
          </w:p>
        </w:tc>
        <w:tc>
          <w:tcPr>
            <w:tcW w:w="2693" w:type="dxa"/>
            <w:noWrap/>
            <w:hideMark/>
          </w:tcPr>
          <w:p w14:paraId="38F7C265" w14:textId="77777777" w:rsidR="00B01C09" w:rsidRPr="0099731C" w:rsidRDefault="00B01C09" w:rsidP="00970BA6">
            <w:pPr>
              <w:pStyle w:val="Tabletextleft"/>
              <w:rPr>
                <w:color w:val="000000"/>
              </w:rPr>
            </w:pPr>
            <w:r w:rsidRPr="005C0558">
              <w:t>4.5476</w:t>
            </w:r>
          </w:p>
        </w:tc>
        <w:tc>
          <w:tcPr>
            <w:tcW w:w="3969" w:type="dxa"/>
            <w:noWrap/>
            <w:hideMark/>
          </w:tcPr>
          <w:p w14:paraId="13E969A5" w14:textId="77777777" w:rsidR="00B01C09" w:rsidRPr="0099731C" w:rsidRDefault="00B01C09" w:rsidP="00970BA6">
            <w:pPr>
              <w:pStyle w:val="Tabletextleft"/>
              <w:rPr>
                <w:color w:val="000000"/>
              </w:rPr>
            </w:pPr>
            <w:r w:rsidRPr="005C0558">
              <w:t>Stainless Steel Rod in Ground</w:t>
            </w:r>
          </w:p>
        </w:tc>
      </w:tr>
      <w:tr w:rsidR="00B01C09" w:rsidRPr="0099731C" w14:paraId="218C06E5" w14:textId="77777777" w:rsidTr="00970BA6">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54CDE076" w14:textId="77777777" w:rsidR="00B01C09" w:rsidRPr="0099731C" w:rsidRDefault="00B01C09" w:rsidP="00970BA6">
            <w:pPr>
              <w:pStyle w:val="Tabletextleft"/>
              <w:rPr>
                <w:color w:val="000000"/>
              </w:rPr>
            </w:pPr>
            <w:r w:rsidRPr="005C0558">
              <w:t>RM2</w:t>
            </w:r>
          </w:p>
        </w:tc>
        <w:tc>
          <w:tcPr>
            <w:tcW w:w="2693" w:type="dxa"/>
            <w:noWrap/>
            <w:hideMark/>
          </w:tcPr>
          <w:p w14:paraId="7928E974" w14:textId="77777777" w:rsidR="00B01C09" w:rsidRPr="0099731C" w:rsidRDefault="00B01C09" w:rsidP="00970BA6">
            <w:pPr>
              <w:pStyle w:val="Tabletextleft"/>
              <w:rPr>
                <w:color w:val="000000"/>
              </w:rPr>
            </w:pPr>
            <w:r w:rsidRPr="005C0558">
              <w:t>4.3842</w:t>
            </w:r>
          </w:p>
        </w:tc>
        <w:tc>
          <w:tcPr>
            <w:tcW w:w="3969" w:type="dxa"/>
            <w:noWrap/>
            <w:hideMark/>
          </w:tcPr>
          <w:p w14:paraId="3190F822" w14:textId="77777777" w:rsidR="00B01C09" w:rsidRPr="0099731C" w:rsidRDefault="00B01C09" w:rsidP="00970BA6">
            <w:pPr>
              <w:pStyle w:val="Tabletextleft"/>
              <w:rPr>
                <w:color w:val="000000"/>
              </w:rPr>
            </w:pPr>
            <w:r w:rsidRPr="005C0558">
              <w:t>Stainless Steel Rod in Ground</w:t>
            </w:r>
          </w:p>
        </w:tc>
      </w:tr>
      <w:tr w:rsidR="00B01C09" w:rsidRPr="0099731C" w14:paraId="2EBD5378" w14:textId="77777777" w:rsidTr="00970BA6">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13F1512A" w14:textId="77777777" w:rsidR="00B01C09" w:rsidRPr="0099731C" w:rsidRDefault="00B01C09" w:rsidP="00970BA6">
            <w:pPr>
              <w:pStyle w:val="Tabletextleft"/>
              <w:rPr>
                <w:color w:val="000000"/>
              </w:rPr>
            </w:pPr>
            <w:r w:rsidRPr="005C0558">
              <w:t>RM3</w:t>
            </w:r>
          </w:p>
        </w:tc>
        <w:tc>
          <w:tcPr>
            <w:tcW w:w="2693" w:type="dxa"/>
            <w:noWrap/>
            <w:hideMark/>
          </w:tcPr>
          <w:p w14:paraId="2BC38729" w14:textId="77777777" w:rsidR="00B01C09" w:rsidRPr="0099731C" w:rsidRDefault="00B01C09" w:rsidP="00970BA6">
            <w:pPr>
              <w:pStyle w:val="Tabletextleft"/>
              <w:rPr>
                <w:color w:val="000000"/>
              </w:rPr>
            </w:pPr>
            <w:r w:rsidRPr="005C0558">
              <w:t>4.4824</w:t>
            </w:r>
          </w:p>
        </w:tc>
        <w:tc>
          <w:tcPr>
            <w:tcW w:w="3969" w:type="dxa"/>
            <w:noWrap/>
            <w:hideMark/>
          </w:tcPr>
          <w:p w14:paraId="0724EDA4" w14:textId="77777777" w:rsidR="00B01C09" w:rsidRPr="0099731C" w:rsidRDefault="00B01C09" w:rsidP="00970BA6">
            <w:pPr>
              <w:pStyle w:val="Tabletextleft"/>
              <w:rPr>
                <w:color w:val="000000"/>
              </w:rPr>
            </w:pPr>
            <w:r w:rsidRPr="005C0558">
              <w:t>Stainless Steel Rod in Ground</w:t>
            </w:r>
          </w:p>
        </w:tc>
      </w:tr>
    </w:tbl>
    <w:p w14:paraId="3037E07C" w14:textId="77777777" w:rsidR="00B01C09" w:rsidRPr="005C0558" w:rsidRDefault="00B01C09" w:rsidP="00B01C09">
      <w:pPr>
        <w:pStyle w:val="Tablesource"/>
      </w:pPr>
      <w:r w:rsidRPr="005C0558">
        <w:t>*The RL of the Reference Point NAUR (ARP) is derived from adding the static height difference of 0.9472m (NAURBM to NAUR) to the 2013 levelled RL of NAURBM.</w:t>
      </w:r>
      <w:r w:rsidRPr="005C0558">
        <w:br w:type="page"/>
      </w:r>
    </w:p>
    <w:p w14:paraId="6AABD03B" w14:textId="77777777" w:rsidR="00767E1D" w:rsidRDefault="00F537F9" w:rsidP="00A54E06">
      <w:pPr>
        <w:pStyle w:val="Heading2"/>
      </w:pPr>
      <w:bookmarkStart w:id="10" w:name="_Toc387322317"/>
      <w:r>
        <w:lastRenderedPageBreak/>
        <w:t>Survey Support</w:t>
      </w:r>
      <w:bookmarkEnd w:id="10"/>
    </w:p>
    <w:p w14:paraId="5C6069CF" w14:textId="77777777" w:rsidR="00F81ED8" w:rsidRPr="00F81ED8" w:rsidRDefault="00F81ED8" w:rsidP="003F4857">
      <w:pPr>
        <w:pStyle w:val="BodyText"/>
      </w:pPr>
      <w:r w:rsidRPr="00F81ED8">
        <w:t>The survey team very much appreciated the assistance from staff of the Lands Department Nauru Office.</w:t>
      </w:r>
    </w:p>
    <w:p w14:paraId="79C80622" w14:textId="77777777" w:rsidR="00F81ED8" w:rsidRPr="00F81ED8" w:rsidRDefault="00F81ED8" w:rsidP="003F4857">
      <w:pPr>
        <w:pStyle w:val="BodyText"/>
      </w:pPr>
      <w:r w:rsidRPr="00F81ED8">
        <w:t>Personnel consulted during the visit were:</w:t>
      </w:r>
    </w:p>
    <w:p w14:paraId="09A041B0" w14:textId="77777777" w:rsidR="00F81ED8" w:rsidRPr="00F81ED8" w:rsidRDefault="00F81ED8" w:rsidP="009C48F9">
      <w:pPr>
        <w:pStyle w:val="Listbulletlevel1"/>
      </w:pPr>
      <w:r w:rsidRPr="00F81ED8">
        <w:t xml:space="preserve">Mr. </w:t>
      </w:r>
      <w:proofErr w:type="spellStart"/>
      <w:r w:rsidRPr="00F81ED8">
        <w:t>Peniasi</w:t>
      </w:r>
      <w:proofErr w:type="spellEnd"/>
      <w:r w:rsidRPr="00F81ED8">
        <w:t xml:space="preserve"> </w:t>
      </w:r>
      <w:proofErr w:type="spellStart"/>
      <w:r w:rsidRPr="00F81ED8">
        <w:t>Nakautoga</w:t>
      </w:r>
      <w:proofErr w:type="spellEnd"/>
      <w:r w:rsidRPr="00F81ED8">
        <w:t xml:space="preserve"> (peniasi.nakautoga@gmail.com) –</w:t>
      </w:r>
      <w:r>
        <w:t xml:space="preserve"> </w:t>
      </w:r>
      <w:r w:rsidRPr="00F81ED8">
        <w:t>Chief Surveyor, Lands Department</w:t>
      </w:r>
    </w:p>
    <w:p w14:paraId="6404AFD0" w14:textId="77777777" w:rsidR="00F81ED8" w:rsidRPr="00F81ED8" w:rsidRDefault="00F81ED8" w:rsidP="009C48F9">
      <w:pPr>
        <w:pStyle w:val="Listbulletlevel1"/>
      </w:pPr>
      <w:proofErr w:type="spellStart"/>
      <w:r w:rsidRPr="00F81ED8">
        <w:t>Mr.Wess</w:t>
      </w:r>
      <w:proofErr w:type="spellEnd"/>
      <w:r w:rsidRPr="00F81ED8">
        <w:t xml:space="preserve"> </w:t>
      </w:r>
      <w:proofErr w:type="spellStart"/>
      <w:r w:rsidRPr="00F81ED8">
        <w:t>Tsitsi</w:t>
      </w:r>
      <w:proofErr w:type="spellEnd"/>
      <w:r w:rsidRPr="00F81ED8">
        <w:t xml:space="preserve"> – Senior Surveyor, Lands Department</w:t>
      </w:r>
    </w:p>
    <w:p w14:paraId="22D9A537" w14:textId="77777777" w:rsidR="00F81ED8" w:rsidRPr="00F81ED8" w:rsidRDefault="00F81ED8" w:rsidP="003F4857">
      <w:pPr>
        <w:pStyle w:val="BodyText"/>
      </w:pPr>
      <w:r w:rsidRPr="00F81ED8">
        <w:t xml:space="preserve">The Nauru Lands and Survey Department provided a </w:t>
      </w:r>
      <w:r>
        <w:t xml:space="preserve">trainee surveyor, Sebastian </w:t>
      </w:r>
      <w:proofErr w:type="spellStart"/>
      <w:r>
        <w:t>Gobune</w:t>
      </w:r>
      <w:proofErr w:type="spellEnd"/>
      <w:r>
        <w:t xml:space="preserve"> and chainman, Martin </w:t>
      </w:r>
      <w:proofErr w:type="spellStart"/>
      <w:r>
        <w:t>Aukbar</w:t>
      </w:r>
      <w:proofErr w:type="spellEnd"/>
      <w:r>
        <w:t xml:space="preserve"> </w:t>
      </w:r>
      <w:r w:rsidRPr="00F81ED8">
        <w:t xml:space="preserve">to assist with the field survey. Wess </w:t>
      </w:r>
      <w:r>
        <w:t xml:space="preserve">Tsitsi </w:t>
      </w:r>
      <w:r w:rsidR="00EB0921" w:rsidRPr="00F81ED8">
        <w:t>has</w:t>
      </w:r>
      <w:r w:rsidRPr="00F81ED8">
        <w:t xml:space="preserve"> alway</w:t>
      </w:r>
      <w:r w:rsidR="00EB0921">
        <w:t>s taken a keen interest in the PSL</w:t>
      </w:r>
      <w:r w:rsidRPr="00F81ED8">
        <w:t xml:space="preserve">MP and </w:t>
      </w:r>
      <w:r w:rsidR="00EB0921" w:rsidRPr="00F81ED8">
        <w:t>is</w:t>
      </w:r>
      <w:r w:rsidRPr="00F81ED8">
        <w:t xml:space="preserve"> always supportive with any associated project matters.</w:t>
      </w:r>
    </w:p>
    <w:p w14:paraId="12A402FA" w14:textId="77777777" w:rsidR="00F537F9" w:rsidRDefault="00F537F9" w:rsidP="00A54E06">
      <w:pPr>
        <w:pStyle w:val="Heading2"/>
      </w:pPr>
      <w:bookmarkStart w:id="11" w:name="_Toc387322318"/>
      <w:r>
        <w:t>Issues</w:t>
      </w:r>
      <w:bookmarkEnd w:id="11"/>
    </w:p>
    <w:p w14:paraId="3912FC0D" w14:textId="77777777" w:rsidR="00F81ED8" w:rsidRDefault="00F81ED8" w:rsidP="00F81ED8">
      <w:pPr>
        <w:pStyle w:val="BodyText"/>
      </w:pPr>
      <w:r>
        <w:t xml:space="preserve">It is recommended to establish an additional deep driven bench mark approximately midway along the airport road between NAU16 and the CGNSS bench mark NAURBM. </w:t>
      </w:r>
    </w:p>
    <w:p w14:paraId="285C4049" w14:textId="77777777" w:rsidR="00F81ED8" w:rsidRDefault="00F81ED8" w:rsidP="00F81ED8">
      <w:pPr>
        <w:pStyle w:val="BodyText"/>
      </w:pPr>
      <w:r>
        <w:t xml:space="preserve">Also, the valve boxes for the </w:t>
      </w:r>
      <w:r w:rsidR="00540A6B">
        <w:t xml:space="preserve">CGNSS </w:t>
      </w:r>
      <w:r>
        <w:t>reference marks, RM2 and RM3 require replacement.</w:t>
      </w:r>
    </w:p>
    <w:p w14:paraId="761B07E2" w14:textId="77777777" w:rsidR="004636C7" w:rsidRPr="00E40297" w:rsidRDefault="004636C7" w:rsidP="00A54E06">
      <w:pPr>
        <w:pStyle w:val="Heading2"/>
      </w:pPr>
      <w:bookmarkStart w:id="12" w:name="_Toc387322319"/>
      <w:r w:rsidRPr="00E40297">
        <w:t xml:space="preserve">Description of Marks – </w:t>
      </w:r>
      <w:r w:rsidR="004F05D6">
        <w:t>Nauru</w:t>
      </w:r>
      <w:bookmarkEnd w:id="12"/>
    </w:p>
    <w:p w14:paraId="060A615E" w14:textId="77777777" w:rsidR="00F81ED8" w:rsidRDefault="00F81ED8" w:rsidP="009C48F9">
      <w:pPr>
        <w:pStyle w:val="ListnoLS"/>
      </w:pPr>
      <w:bookmarkStart w:id="13" w:name="_Toc357677671"/>
      <w:r>
        <w:t>NAU1</w:t>
      </w:r>
      <w:r>
        <w:tab/>
        <w:t>– reference deep driven bench mark</w:t>
      </w:r>
      <w:r w:rsidR="006D36EE">
        <w:t xml:space="preserve"> (within wharf compound)</w:t>
      </w:r>
    </w:p>
    <w:p w14:paraId="5745F4CA" w14:textId="77777777" w:rsidR="00F81ED8" w:rsidRDefault="00F81ED8" w:rsidP="009C48F9">
      <w:pPr>
        <w:pStyle w:val="ListnoLS"/>
      </w:pPr>
      <w:r>
        <w:t>NAU2</w:t>
      </w:r>
      <w:r>
        <w:tab/>
        <w:t>– deep driven bench mark</w:t>
      </w:r>
      <w:r w:rsidR="006D36EE">
        <w:t xml:space="preserve"> (within private residential compound)</w:t>
      </w:r>
    </w:p>
    <w:p w14:paraId="31CCD894" w14:textId="77777777" w:rsidR="00F81ED8" w:rsidRDefault="00F81ED8" w:rsidP="009C48F9">
      <w:pPr>
        <w:pStyle w:val="ListnoLS"/>
      </w:pPr>
      <w:r>
        <w:t>NAU36</w:t>
      </w:r>
      <w:r>
        <w:tab/>
        <w:t>– deep driven bench mark</w:t>
      </w:r>
      <w:r w:rsidR="006D36EE">
        <w:t xml:space="preserve"> (within Nauru Phosphate Head Quarters compound)</w:t>
      </w:r>
    </w:p>
    <w:p w14:paraId="1A9D6E86" w14:textId="77777777" w:rsidR="00F81ED8" w:rsidRDefault="00F81ED8" w:rsidP="009C48F9">
      <w:pPr>
        <w:pStyle w:val="ListnoLS"/>
      </w:pPr>
      <w:r>
        <w:t>NAU37</w:t>
      </w:r>
      <w:r>
        <w:tab/>
        <w:t>– deep driven bench mark</w:t>
      </w:r>
      <w:r w:rsidR="006D36EE">
        <w:t xml:space="preserve"> </w:t>
      </w:r>
      <w:r w:rsidR="00EB0921">
        <w:t>(on the corner of</w:t>
      </w:r>
      <w:r w:rsidR="00756DB0">
        <w:t xml:space="preserve"> Catholic Church </w:t>
      </w:r>
      <w:r w:rsidR="00EB0921">
        <w:t>Hall)</w:t>
      </w:r>
    </w:p>
    <w:p w14:paraId="24A5CC78" w14:textId="77777777" w:rsidR="00F81ED8" w:rsidRDefault="00F81ED8" w:rsidP="009C48F9">
      <w:pPr>
        <w:pStyle w:val="ListnoLS"/>
      </w:pPr>
      <w:r>
        <w:t>NAU38</w:t>
      </w:r>
      <w:r>
        <w:tab/>
        <w:t>– deep driven bench mark</w:t>
      </w:r>
      <w:r w:rsidR="006D36EE">
        <w:t xml:space="preserve"> </w:t>
      </w:r>
      <w:r w:rsidR="00EB0921">
        <w:t>(on the corner of</w:t>
      </w:r>
      <w:r w:rsidR="00756DB0">
        <w:t xml:space="preserve"> Catholic Church</w:t>
      </w:r>
      <w:r w:rsidR="00EB0921">
        <w:t>)</w:t>
      </w:r>
    </w:p>
    <w:p w14:paraId="07A1DD81" w14:textId="77777777" w:rsidR="00F81ED8" w:rsidRDefault="00F81ED8" w:rsidP="009C48F9">
      <w:pPr>
        <w:pStyle w:val="ListnoLS"/>
      </w:pPr>
      <w:r>
        <w:t>NAU16</w:t>
      </w:r>
      <w:r>
        <w:tab/>
        <w:t>– deep driven bench mark</w:t>
      </w:r>
      <w:r w:rsidR="006D36EE">
        <w:t xml:space="preserve"> (within airport runaway compound)</w:t>
      </w:r>
    </w:p>
    <w:p w14:paraId="67BB6365" w14:textId="77777777" w:rsidR="00F81ED8" w:rsidRDefault="00F81ED8" w:rsidP="009C48F9">
      <w:pPr>
        <w:pStyle w:val="ListnoLS"/>
      </w:pPr>
      <w:r>
        <w:t>NAU14</w:t>
      </w:r>
      <w:r>
        <w:tab/>
        <w:t>– SEAFRAME sensor bench mark</w:t>
      </w:r>
      <w:r w:rsidR="00756DB0">
        <w:t xml:space="preserve"> (within the Boat Harbour)</w:t>
      </w:r>
    </w:p>
    <w:p w14:paraId="1AE1091D" w14:textId="77777777" w:rsidR="00F81ED8" w:rsidRDefault="00F81ED8" w:rsidP="009C48F9">
      <w:pPr>
        <w:pStyle w:val="ListnoLS"/>
      </w:pPr>
      <w:r>
        <w:t>NAU15</w:t>
      </w:r>
      <w:r>
        <w:tab/>
        <w:t>– SEAFRAME Project plaque bench mark</w:t>
      </w:r>
      <w:r w:rsidR="00756DB0">
        <w:t xml:space="preserve"> (within the Boat Harbour)</w:t>
      </w:r>
    </w:p>
    <w:p w14:paraId="462754D5" w14:textId="77777777" w:rsidR="006D36EE" w:rsidRDefault="00F81ED8" w:rsidP="009C48F9">
      <w:pPr>
        <w:pStyle w:val="ListnoLS"/>
      </w:pPr>
      <w:r>
        <w:t>NAURBM</w:t>
      </w:r>
      <w:r>
        <w:tab/>
        <w:t>– reference bench mark for the GNSS pillar</w:t>
      </w:r>
      <w:r w:rsidR="00756DB0">
        <w:t xml:space="preserve"> </w:t>
      </w:r>
    </w:p>
    <w:p w14:paraId="6DEE4B2A" w14:textId="77777777" w:rsidR="00D24D22" w:rsidRDefault="004636C7" w:rsidP="00F81ED8">
      <w:pPr>
        <w:pStyle w:val="BodyText"/>
      </w:pPr>
      <w:r>
        <w:t>Holding pins along surve</w:t>
      </w:r>
      <w:r w:rsidR="004154B7">
        <w:t>y route from tide gauge to CG</w:t>
      </w:r>
      <w:r w:rsidR="00B16866">
        <w:t>NSS</w:t>
      </w:r>
      <w:r>
        <w:t xml:space="preserve"> </w:t>
      </w:r>
      <w:r w:rsidR="00447107">
        <w:t>(as listed previously) are all</w:t>
      </w:r>
      <w:r w:rsidRPr="002B25A5">
        <w:rPr>
          <w:szCs w:val="24"/>
        </w:rPr>
        <w:t xml:space="preserve"> s</w:t>
      </w:r>
      <w:r w:rsidRPr="002B25A5">
        <w:t>t</w:t>
      </w:r>
      <w:r w:rsidR="00447107">
        <w:t>ainless steel bolts</w:t>
      </w:r>
      <w:r w:rsidRPr="002B25A5">
        <w:t>, drilled</w:t>
      </w:r>
      <w:r w:rsidR="00B16866">
        <w:t xml:space="preserve"> in concrete and glued in place.</w:t>
      </w:r>
    </w:p>
    <w:p w14:paraId="69C677A7" w14:textId="77777777" w:rsidR="004636C7" w:rsidRDefault="00B16866" w:rsidP="00B01C09">
      <w:pPr>
        <w:pStyle w:val="Heading1"/>
      </w:pPr>
      <w:bookmarkStart w:id="14" w:name="_Toc387322320"/>
      <w:bookmarkEnd w:id="13"/>
      <w:r>
        <w:lastRenderedPageBreak/>
        <w:t>Comparisons</w:t>
      </w:r>
      <w:bookmarkEnd w:id="14"/>
    </w:p>
    <w:p w14:paraId="7DE922FF" w14:textId="77777777" w:rsidR="00B01C09" w:rsidRPr="00B01C09" w:rsidRDefault="00B01C09" w:rsidP="00B01C09">
      <w:pPr>
        <w:pStyle w:val="Heading2"/>
      </w:pPr>
      <w:bookmarkStart w:id="15" w:name="_Toc387322321"/>
      <w:r>
        <w:t>Comparisons between 2013 and 2012 EDM Surveys</w:t>
      </w:r>
      <w:bookmarkEnd w:id="15"/>
    </w:p>
    <w:p w14:paraId="73F08EF7" w14:textId="77777777" w:rsidR="009C48F9" w:rsidRDefault="009C48F9" w:rsidP="009C48F9">
      <w:pPr>
        <w:pStyle w:val="Tabletitle"/>
      </w:pPr>
      <w:r>
        <w:t xml:space="preserve">Table </w:t>
      </w:r>
      <w:r w:rsidR="00B01C09">
        <w:t>3</w:t>
      </w:r>
      <w:r w:rsidR="005C0558">
        <w:t>.</w:t>
      </w:r>
      <w:r w:rsidR="000E5713">
        <w:fldChar w:fldCharType="begin"/>
      </w:r>
      <w:r w:rsidR="000E5713">
        <w:instrText xml:space="preserve"> SEQ Table \* ARABIC \s 1 </w:instrText>
      </w:r>
      <w:r w:rsidR="000E5713">
        <w:fldChar w:fldCharType="separate"/>
      </w:r>
      <w:r w:rsidR="00CB7E69">
        <w:rPr>
          <w:noProof/>
        </w:rPr>
        <w:t>1</w:t>
      </w:r>
      <w:r w:rsidR="000E5713">
        <w:rPr>
          <w:noProof/>
        </w:rPr>
        <w:fldChar w:fldCharType="end"/>
      </w:r>
      <w:r w:rsidRPr="009C48F9">
        <w:rPr>
          <w:rFonts w:eastAsia="Times"/>
        </w:rPr>
        <w:t xml:space="preserve"> </w:t>
      </w:r>
      <w:r w:rsidRPr="006E7213">
        <w:rPr>
          <w:rFonts w:eastAsia="Times"/>
        </w:rPr>
        <w:t xml:space="preserve">Results of </w:t>
      </w:r>
      <w:r>
        <w:rPr>
          <w:rFonts w:eastAsia="Times"/>
        </w:rPr>
        <w:t>Nauru</w:t>
      </w:r>
      <w:r w:rsidRPr="006E7213">
        <w:rPr>
          <w:rFonts w:eastAsia="Times"/>
        </w:rPr>
        <w:t xml:space="preserve"> 201</w:t>
      </w:r>
      <w:r>
        <w:rPr>
          <w:rFonts w:eastAsia="Times"/>
        </w:rPr>
        <w:t>3</w:t>
      </w:r>
      <w:r w:rsidRPr="006E7213">
        <w:rPr>
          <w:rFonts w:eastAsia="Times"/>
        </w:rPr>
        <w:t xml:space="preserve"> EDM Height Traversing Comparison 201</w:t>
      </w:r>
      <w:r>
        <w:rPr>
          <w:rFonts w:eastAsia="Times"/>
        </w:rPr>
        <w:t>3</w:t>
      </w:r>
      <w:r w:rsidRPr="006E7213">
        <w:rPr>
          <w:rFonts w:eastAsia="Times"/>
        </w:rPr>
        <w:t xml:space="preserve"> – 201</w:t>
      </w:r>
      <w:r>
        <w:rPr>
          <w:rFonts w:eastAsia="Times"/>
        </w:rPr>
        <w:t>2</w:t>
      </w:r>
      <w:r w:rsidRPr="006E7213">
        <w:rPr>
          <w:rFonts w:eastAsia="Times"/>
        </w:rPr>
        <w:t>.</w:t>
      </w:r>
      <w:r>
        <w:rPr>
          <w:rFonts w:eastAsia="Times"/>
        </w:rPr>
        <w:t xml:space="preserve"> NAU1</w:t>
      </w:r>
      <w:r w:rsidRPr="002A7766">
        <w:t xml:space="preserve"> - adopted fixed height of </w:t>
      </w:r>
      <w:r>
        <w:t>7.2930</w:t>
      </w:r>
      <w:r w:rsidRPr="002A7766">
        <w:t>m</w:t>
      </w:r>
    </w:p>
    <w:tbl>
      <w:tblPr>
        <w:tblStyle w:val="TableGAHeaderRow"/>
        <w:tblW w:w="5000" w:type="pct"/>
        <w:tblLook w:val="04A0" w:firstRow="1" w:lastRow="0" w:firstColumn="1" w:lastColumn="0" w:noHBand="0" w:noVBand="1"/>
        <w:tblCaption w:val="Comparisons between 2013 and 2012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91"/>
        <w:gridCol w:w="895"/>
        <w:gridCol w:w="936"/>
        <w:gridCol w:w="1030"/>
        <w:gridCol w:w="971"/>
        <w:gridCol w:w="1026"/>
        <w:gridCol w:w="826"/>
        <w:gridCol w:w="897"/>
        <w:gridCol w:w="1613"/>
      </w:tblGrid>
      <w:tr w:rsidR="009C48F9" w:rsidRPr="00ED6311" w14:paraId="46A802B1" w14:textId="77777777" w:rsidTr="00CB7E69">
        <w:trPr>
          <w:cnfStyle w:val="100000000000" w:firstRow="1" w:lastRow="0" w:firstColumn="0" w:lastColumn="0" w:oddVBand="0" w:evenVBand="0" w:oddHBand="0" w:evenHBand="0" w:firstRowFirstColumn="0" w:firstRowLastColumn="0" w:lastRowFirstColumn="0" w:lastRowLastColumn="0"/>
          <w:trHeight w:val="57"/>
          <w:tblHeader/>
        </w:trPr>
        <w:tc>
          <w:tcPr>
            <w:tcW w:w="540" w:type="pct"/>
            <w:hideMark/>
          </w:tcPr>
          <w:p w14:paraId="6EA97D28" w14:textId="77777777" w:rsidR="00ED6311" w:rsidRPr="00ED6311" w:rsidRDefault="009C48F9" w:rsidP="009C48F9">
            <w:pPr>
              <w:pStyle w:val="Tabletextleft"/>
            </w:pPr>
            <w:r w:rsidRPr="00ED6311">
              <w:t>From</w:t>
            </w:r>
          </w:p>
        </w:tc>
        <w:tc>
          <w:tcPr>
            <w:tcW w:w="484" w:type="pct"/>
            <w:hideMark/>
          </w:tcPr>
          <w:p w14:paraId="7733693B" w14:textId="77777777" w:rsidR="00ED6311" w:rsidRPr="00ED6311" w:rsidRDefault="009C48F9" w:rsidP="009C48F9">
            <w:pPr>
              <w:pStyle w:val="Tabletextleft"/>
            </w:pPr>
            <w:r w:rsidRPr="00ED6311">
              <w:t>To</w:t>
            </w:r>
          </w:p>
        </w:tc>
        <w:tc>
          <w:tcPr>
            <w:tcW w:w="510" w:type="pct"/>
            <w:hideMark/>
          </w:tcPr>
          <w:p w14:paraId="0A58E676" w14:textId="77777777" w:rsidR="00ED6311" w:rsidRPr="00ED6311" w:rsidRDefault="00ED6311" w:rsidP="009C48F9">
            <w:pPr>
              <w:pStyle w:val="Tabletextcentred"/>
            </w:pPr>
            <w:r w:rsidRPr="00ED6311">
              <w:t>Levelled</w:t>
            </w:r>
            <w:r w:rsidR="009C48F9">
              <w:t xml:space="preserve"> </w:t>
            </w:r>
            <w:r w:rsidRPr="00ED6311">
              <w:t>Diff</w:t>
            </w:r>
            <w:r>
              <w:t>. Ht.</w:t>
            </w:r>
          </w:p>
        </w:tc>
        <w:tc>
          <w:tcPr>
            <w:tcW w:w="561" w:type="pct"/>
            <w:hideMark/>
          </w:tcPr>
          <w:p w14:paraId="0F8DF13F" w14:textId="77777777" w:rsidR="00ED6311" w:rsidRPr="00ED6311" w:rsidRDefault="00ED6311" w:rsidP="009C48F9">
            <w:pPr>
              <w:pStyle w:val="Tabletextcentred"/>
            </w:pPr>
            <w:r w:rsidRPr="00ED6311">
              <w:t>R</w:t>
            </w:r>
            <w:r>
              <w:t>L</w:t>
            </w:r>
            <w:r w:rsidRPr="00ED6311">
              <w:t xml:space="preserve"> 2013</w:t>
            </w:r>
          </w:p>
        </w:tc>
        <w:tc>
          <w:tcPr>
            <w:tcW w:w="529" w:type="pct"/>
            <w:hideMark/>
          </w:tcPr>
          <w:p w14:paraId="536CB016" w14:textId="77777777" w:rsidR="00ED6311" w:rsidRPr="00ED6311" w:rsidRDefault="00ED6311" w:rsidP="009C48F9">
            <w:pPr>
              <w:pStyle w:val="Tabletextcentred"/>
            </w:pPr>
            <w:proofErr w:type="spellStart"/>
            <w:r w:rsidRPr="00ED6311">
              <w:t>Misclose</w:t>
            </w:r>
            <w:proofErr w:type="spellEnd"/>
            <w:r w:rsidR="009C48F9">
              <w:t xml:space="preserve"> </w:t>
            </w:r>
            <w:r w:rsidRPr="00ED6311">
              <w:t>(mm)</w:t>
            </w:r>
          </w:p>
        </w:tc>
        <w:tc>
          <w:tcPr>
            <w:tcW w:w="559" w:type="pct"/>
            <w:hideMark/>
          </w:tcPr>
          <w:p w14:paraId="0BAC30A9" w14:textId="77777777" w:rsidR="00ED6311" w:rsidRPr="00ED6311" w:rsidRDefault="00ED6311" w:rsidP="009C48F9">
            <w:pPr>
              <w:pStyle w:val="Tabletextcentred"/>
            </w:pPr>
            <w:r w:rsidRPr="00ED6311">
              <w:t>Dist</w:t>
            </w:r>
            <w:r w:rsidR="009C48F9">
              <w:t>.</w:t>
            </w:r>
            <w:r w:rsidRPr="00ED6311">
              <w:t xml:space="preserve"> (km)</w:t>
            </w:r>
          </w:p>
        </w:tc>
        <w:tc>
          <w:tcPr>
            <w:tcW w:w="450" w:type="pct"/>
            <w:hideMark/>
          </w:tcPr>
          <w:p w14:paraId="67D36FC0" w14:textId="77777777" w:rsidR="00ED6311" w:rsidRPr="00ED6311" w:rsidRDefault="00ED6311" w:rsidP="009C48F9">
            <w:pPr>
              <w:pStyle w:val="Tabletextcentred"/>
            </w:pPr>
            <w:r w:rsidRPr="00ED6311">
              <w:t>1mm√k</w:t>
            </w:r>
          </w:p>
        </w:tc>
        <w:tc>
          <w:tcPr>
            <w:tcW w:w="489" w:type="pct"/>
            <w:hideMark/>
          </w:tcPr>
          <w:p w14:paraId="357306F8" w14:textId="77777777" w:rsidR="00ED6311" w:rsidRPr="00ED6311" w:rsidRDefault="00ED6311" w:rsidP="009C48F9">
            <w:pPr>
              <w:pStyle w:val="Tabletextcentred"/>
            </w:pPr>
            <w:r w:rsidRPr="00ED6311">
              <w:t>R</w:t>
            </w:r>
            <w:r>
              <w:t>L</w:t>
            </w:r>
            <w:r w:rsidRPr="00ED6311">
              <w:t xml:space="preserve"> 2012</w:t>
            </w:r>
          </w:p>
        </w:tc>
        <w:tc>
          <w:tcPr>
            <w:tcW w:w="879" w:type="pct"/>
            <w:hideMark/>
          </w:tcPr>
          <w:p w14:paraId="18DF395A" w14:textId="77777777" w:rsidR="00ED6311" w:rsidRPr="00ED6311" w:rsidRDefault="00ED6311" w:rsidP="009C48F9">
            <w:pPr>
              <w:pStyle w:val="Tabletextcentred"/>
            </w:pPr>
            <w:r>
              <w:t>Difference</w:t>
            </w:r>
            <w:r w:rsidR="009C48F9">
              <w:t xml:space="preserve"> </w:t>
            </w:r>
            <w:r w:rsidRPr="00ED6311">
              <w:t>(mm)</w:t>
            </w:r>
            <w:r w:rsidR="009C48F9">
              <w:br/>
            </w:r>
            <w:r w:rsidRPr="00ED6311">
              <w:t>2013 - 2012</w:t>
            </w:r>
          </w:p>
        </w:tc>
      </w:tr>
      <w:tr w:rsidR="009C48F9" w:rsidRPr="00ED6311" w14:paraId="147C5A82"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367C27B4" w14:textId="77777777" w:rsidR="00ED6311" w:rsidRPr="00ED6311" w:rsidRDefault="00ED6311" w:rsidP="009C48F9">
            <w:pPr>
              <w:pStyle w:val="Tabletextleft"/>
              <w:rPr>
                <w:color w:val="000000"/>
              </w:rPr>
            </w:pPr>
            <w:r w:rsidRPr="009C48F9">
              <w:t>NAU1</w:t>
            </w:r>
          </w:p>
        </w:tc>
        <w:tc>
          <w:tcPr>
            <w:tcW w:w="484" w:type="pct"/>
            <w:noWrap/>
            <w:hideMark/>
          </w:tcPr>
          <w:p w14:paraId="540BF157" w14:textId="77777777" w:rsidR="00ED6311" w:rsidRPr="00ED6311" w:rsidRDefault="00ED6311" w:rsidP="009C48F9">
            <w:pPr>
              <w:pStyle w:val="Tabletextleft"/>
              <w:rPr>
                <w:color w:val="000000"/>
              </w:rPr>
            </w:pPr>
          </w:p>
        </w:tc>
        <w:tc>
          <w:tcPr>
            <w:tcW w:w="510" w:type="pct"/>
            <w:noWrap/>
            <w:hideMark/>
          </w:tcPr>
          <w:p w14:paraId="69368559" w14:textId="77777777" w:rsidR="00ED6311" w:rsidRPr="00ED6311" w:rsidRDefault="00ED6311" w:rsidP="009C48F9">
            <w:pPr>
              <w:pStyle w:val="Tabletextcentred"/>
              <w:rPr>
                <w:color w:val="000000"/>
              </w:rPr>
            </w:pPr>
          </w:p>
        </w:tc>
        <w:tc>
          <w:tcPr>
            <w:tcW w:w="561" w:type="pct"/>
            <w:noWrap/>
            <w:hideMark/>
          </w:tcPr>
          <w:p w14:paraId="6BA69300" w14:textId="77777777" w:rsidR="00ED6311" w:rsidRPr="00ED6311" w:rsidRDefault="00ED6311" w:rsidP="009C48F9">
            <w:pPr>
              <w:pStyle w:val="Tabletextcentred"/>
              <w:rPr>
                <w:color w:val="000000"/>
              </w:rPr>
            </w:pPr>
            <w:r w:rsidRPr="009C48F9">
              <w:t>7.2930</w:t>
            </w:r>
          </w:p>
        </w:tc>
        <w:tc>
          <w:tcPr>
            <w:tcW w:w="529" w:type="pct"/>
            <w:noWrap/>
            <w:hideMark/>
          </w:tcPr>
          <w:p w14:paraId="706267E0" w14:textId="77777777" w:rsidR="00ED6311" w:rsidRPr="00ED6311" w:rsidRDefault="00ED6311" w:rsidP="009C48F9">
            <w:pPr>
              <w:pStyle w:val="Tabletextcentred"/>
              <w:rPr>
                <w:color w:val="000000"/>
              </w:rPr>
            </w:pPr>
          </w:p>
        </w:tc>
        <w:tc>
          <w:tcPr>
            <w:tcW w:w="559" w:type="pct"/>
            <w:noWrap/>
            <w:hideMark/>
          </w:tcPr>
          <w:p w14:paraId="0A37E667" w14:textId="77777777" w:rsidR="00ED6311" w:rsidRPr="00ED6311" w:rsidRDefault="00ED6311" w:rsidP="009C48F9">
            <w:pPr>
              <w:pStyle w:val="Tabletextcentred"/>
              <w:rPr>
                <w:color w:val="000000"/>
              </w:rPr>
            </w:pPr>
          </w:p>
        </w:tc>
        <w:tc>
          <w:tcPr>
            <w:tcW w:w="450" w:type="pct"/>
            <w:noWrap/>
            <w:hideMark/>
          </w:tcPr>
          <w:p w14:paraId="1D8EB1CC" w14:textId="77777777" w:rsidR="00ED6311" w:rsidRPr="00ED6311" w:rsidRDefault="00ED6311" w:rsidP="009C48F9">
            <w:pPr>
              <w:pStyle w:val="Tabletextcentred"/>
              <w:rPr>
                <w:color w:val="000000"/>
              </w:rPr>
            </w:pPr>
          </w:p>
        </w:tc>
        <w:tc>
          <w:tcPr>
            <w:tcW w:w="489" w:type="pct"/>
            <w:noWrap/>
            <w:hideMark/>
          </w:tcPr>
          <w:p w14:paraId="06479151" w14:textId="77777777" w:rsidR="00ED6311" w:rsidRPr="00ED6311" w:rsidRDefault="00ED6311" w:rsidP="009C48F9">
            <w:pPr>
              <w:pStyle w:val="Tabletextcentred"/>
              <w:rPr>
                <w:color w:val="000000"/>
              </w:rPr>
            </w:pPr>
            <w:r w:rsidRPr="009C48F9">
              <w:t>7.2930</w:t>
            </w:r>
          </w:p>
        </w:tc>
        <w:tc>
          <w:tcPr>
            <w:tcW w:w="879" w:type="pct"/>
            <w:noWrap/>
            <w:hideMark/>
          </w:tcPr>
          <w:p w14:paraId="029E785E" w14:textId="77777777" w:rsidR="00ED6311" w:rsidRPr="00ED6311" w:rsidRDefault="00ED6311" w:rsidP="009C48F9">
            <w:pPr>
              <w:pStyle w:val="Tabletextcentred"/>
              <w:rPr>
                <w:color w:val="000000"/>
              </w:rPr>
            </w:pPr>
          </w:p>
        </w:tc>
      </w:tr>
      <w:tr w:rsidR="009C48F9" w:rsidRPr="00ED6311" w14:paraId="66129971"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01A8F517" w14:textId="77777777" w:rsidR="00ED6311" w:rsidRPr="00ED6311" w:rsidRDefault="00ED6311" w:rsidP="009C48F9">
            <w:pPr>
              <w:pStyle w:val="Tabletextleft"/>
              <w:rPr>
                <w:color w:val="000000"/>
              </w:rPr>
            </w:pPr>
            <w:r w:rsidRPr="009C48F9">
              <w:t>NAU14</w:t>
            </w:r>
          </w:p>
        </w:tc>
        <w:tc>
          <w:tcPr>
            <w:tcW w:w="484" w:type="pct"/>
            <w:noWrap/>
            <w:hideMark/>
          </w:tcPr>
          <w:p w14:paraId="49CF1EE3" w14:textId="77777777" w:rsidR="00ED6311" w:rsidRPr="00ED6311" w:rsidRDefault="00ED6311" w:rsidP="009C48F9">
            <w:pPr>
              <w:pStyle w:val="Tabletextleft"/>
              <w:rPr>
                <w:color w:val="000000"/>
              </w:rPr>
            </w:pPr>
            <w:r w:rsidRPr="009C48F9">
              <w:t>NAU14</w:t>
            </w:r>
          </w:p>
        </w:tc>
        <w:tc>
          <w:tcPr>
            <w:tcW w:w="510" w:type="pct"/>
            <w:noWrap/>
            <w:hideMark/>
          </w:tcPr>
          <w:p w14:paraId="29E0D8C3" w14:textId="77777777" w:rsidR="00ED6311" w:rsidRPr="00ED6311" w:rsidRDefault="00ED6311" w:rsidP="009C48F9">
            <w:pPr>
              <w:pStyle w:val="Tabletextcentred"/>
              <w:rPr>
                <w:color w:val="000000"/>
              </w:rPr>
            </w:pPr>
            <w:r w:rsidRPr="009C48F9">
              <w:t>-3.4453</w:t>
            </w:r>
          </w:p>
        </w:tc>
        <w:tc>
          <w:tcPr>
            <w:tcW w:w="561" w:type="pct"/>
            <w:noWrap/>
            <w:hideMark/>
          </w:tcPr>
          <w:p w14:paraId="31E87E2B" w14:textId="77777777" w:rsidR="00ED6311" w:rsidRPr="00ED6311" w:rsidRDefault="00ED6311" w:rsidP="009C48F9">
            <w:pPr>
              <w:pStyle w:val="Tabletextcentred"/>
            </w:pPr>
            <w:r w:rsidRPr="00ED6311">
              <w:t>3.8477</w:t>
            </w:r>
          </w:p>
        </w:tc>
        <w:tc>
          <w:tcPr>
            <w:tcW w:w="529" w:type="pct"/>
            <w:noWrap/>
            <w:hideMark/>
          </w:tcPr>
          <w:p w14:paraId="3F3CFC7B" w14:textId="77777777" w:rsidR="00ED6311" w:rsidRPr="00ED6311" w:rsidRDefault="00ED6311" w:rsidP="009C48F9">
            <w:pPr>
              <w:pStyle w:val="Tabletextcentred"/>
              <w:rPr>
                <w:color w:val="000000"/>
              </w:rPr>
            </w:pPr>
            <w:r w:rsidRPr="009C48F9">
              <w:t>-0.160</w:t>
            </w:r>
          </w:p>
        </w:tc>
        <w:tc>
          <w:tcPr>
            <w:tcW w:w="559" w:type="pct"/>
            <w:noWrap/>
            <w:hideMark/>
          </w:tcPr>
          <w:p w14:paraId="21AED1C1" w14:textId="77777777" w:rsidR="00ED6311" w:rsidRPr="00ED6311" w:rsidRDefault="00ED6311" w:rsidP="009C48F9">
            <w:pPr>
              <w:pStyle w:val="Tabletextcentred"/>
              <w:rPr>
                <w:color w:val="000000"/>
              </w:rPr>
            </w:pPr>
            <w:r w:rsidRPr="009C48F9">
              <w:t>0.104</w:t>
            </w:r>
          </w:p>
        </w:tc>
        <w:tc>
          <w:tcPr>
            <w:tcW w:w="450" w:type="pct"/>
            <w:noWrap/>
            <w:hideMark/>
          </w:tcPr>
          <w:p w14:paraId="4AB18F23" w14:textId="77777777" w:rsidR="00ED6311" w:rsidRPr="00ED6311" w:rsidRDefault="00ED6311" w:rsidP="009C48F9">
            <w:pPr>
              <w:pStyle w:val="Tabletextcentred"/>
            </w:pPr>
            <w:r w:rsidRPr="00ED6311">
              <w:t>0.322</w:t>
            </w:r>
          </w:p>
        </w:tc>
        <w:tc>
          <w:tcPr>
            <w:tcW w:w="489" w:type="pct"/>
            <w:noWrap/>
            <w:hideMark/>
          </w:tcPr>
          <w:p w14:paraId="18CD0A22" w14:textId="77777777" w:rsidR="00ED6311" w:rsidRPr="00ED6311" w:rsidRDefault="00ED6311" w:rsidP="009C48F9">
            <w:pPr>
              <w:pStyle w:val="Tabletextcentred"/>
              <w:rPr>
                <w:color w:val="000000"/>
              </w:rPr>
            </w:pPr>
            <w:r w:rsidRPr="009C48F9">
              <w:t>3.8481</w:t>
            </w:r>
          </w:p>
        </w:tc>
        <w:tc>
          <w:tcPr>
            <w:tcW w:w="879" w:type="pct"/>
            <w:noWrap/>
            <w:hideMark/>
          </w:tcPr>
          <w:p w14:paraId="0D0A7AB8" w14:textId="77777777" w:rsidR="00ED6311" w:rsidRPr="00ED6311" w:rsidRDefault="00ED6311" w:rsidP="009C48F9">
            <w:pPr>
              <w:pStyle w:val="Tabletextcentred"/>
            </w:pPr>
            <w:r w:rsidRPr="00ED6311">
              <w:t>-0.36</w:t>
            </w:r>
          </w:p>
        </w:tc>
      </w:tr>
      <w:tr w:rsidR="009C48F9" w:rsidRPr="00ED6311" w14:paraId="3A9EC144"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72957185" w14:textId="77777777" w:rsidR="00ED6311" w:rsidRPr="00ED6311" w:rsidRDefault="00ED6311" w:rsidP="009C48F9">
            <w:pPr>
              <w:pStyle w:val="Tabletextleft"/>
              <w:rPr>
                <w:color w:val="000000"/>
              </w:rPr>
            </w:pPr>
          </w:p>
        </w:tc>
        <w:tc>
          <w:tcPr>
            <w:tcW w:w="484" w:type="pct"/>
            <w:noWrap/>
            <w:hideMark/>
          </w:tcPr>
          <w:p w14:paraId="6A30E39D" w14:textId="77777777" w:rsidR="00ED6311" w:rsidRPr="00ED6311" w:rsidRDefault="00ED6311" w:rsidP="009C48F9">
            <w:pPr>
              <w:pStyle w:val="Tabletextleft"/>
              <w:rPr>
                <w:color w:val="000000"/>
              </w:rPr>
            </w:pPr>
            <w:r w:rsidRPr="009C48F9">
              <w:t>NAU15</w:t>
            </w:r>
          </w:p>
        </w:tc>
        <w:tc>
          <w:tcPr>
            <w:tcW w:w="510" w:type="pct"/>
            <w:noWrap/>
            <w:hideMark/>
          </w:tcPr>
          <w:p w14:paraId="7098F83E" w14:textId="77777777" w:rsidR="00ED6311" w:rsidRPr="00ED6311" w:rsidRDefault="00ED6311" w:rsidP="009C48F9">
            <w:pPr>
              <w:pStyle w:val="Tabletextcentred"/>
              <w:rPr>
                <w:color w:val="000000"/>
              </w:rPr>
            </w:pPr>
            <w:r w:rsidRPr="009C48F9">
              <w:t>2.1555</w:t>
            </w:r>
          </w:p>
        </w:tc>
        <w:tc>
          <w:tcPr>
            <w:tcW w:w="561" w:type="pct"/>
            <w:noWrap/>
            <w:hideMark/>
          </w:tcPr>
          <w:p w14:paraId="3778462E" w14:textId="77777777" w:rsidR="00ED6311" w:rsidRPr="00ED6311" w:rsidRDefault="00ED6311" w:rsidP="009C48F9">
            <w:pPr>
              <w:pStyle w:val="Tabletextcentred"/>
            </w:pPr>
            <w:r w:rsidRPr="00ED6311">
              <w:t>6.0033</w:t>
            </w:r>
          </w:p>
        </w:tc>
        <w:tc>
          <w:tcPr>
            <w:tcW w:w="529" w:type="pct"/>
            <w:noWrap/>
            <w:hideMark/>
          </w:tcPr>
          <w:p w14:paraId="1C291CAB" w14:textId="77777777" w:rsidR="00ED6311" w:rsidRPr="00ED6311" w:rsidRDefault="00ED6311" w:rsidP="009C48F9">
            <w:pPr>
              <w:pStyle w:val="Tabletextcentred"/>
              <w:rPr>
                <w:color w:val="000000"/>
              </w:rPr>
            </w:pPr>
            <w:r w:rsidRPr="009C48F9">
              <w:t>0.000</w:t>
            </w:r>
          </w:p>
        </w:tc>
        <w:tc>
          <w:tcPr>
            <w:tcW w:w="559" w:type="pct"/>
            <w:noWrap/>
            <w:hideMark/>
          </w:tcPr>
          <w:p w14:paraId="703D8A4F" w14:textId="77777777" w:rsidR="00ED6311" w:rsidRPr="00ED6311" w:rsidRDefault="00ED6311" w:rsidP="009C48F9">
            <w:pPr>
              <w:pStyle w:val="Tabletextcentred"/>
              <w:rPr>
                <w:color w:val="000000"/>
              </w:rPr>
            </w:pPr>
            <w:r w:rsidRPr="009C48F9">
              <w:t>0.009</w:t>
            </w:r>
          </w:p>
        </w:tc>
        <w:tc>
          <w:tcPr>
            <w:tcW w:w="450" w:type="pct"/>
            <w:noWrap/>
            <w:hideMark/>
          </w:tcPr>
          <w:p w14:paraId="03EFEFC4" w14:textId="77777777" w:rsidR="00ED6311" w:rsidRPr="00ED6311" w:rsidRDefault="00ED6311" w:rsidP="009C48F9">
            <w:pPr>
              <w:pStyle w:val="Tabletextcentred"/>
            </w:pPr>
            <w:r w:rsidRPr="00ED6311">
              <w:t>0.095</w:t>
            </w:r>
          </w:p>
        </w:tc>
        <w:tc>
          <w:tcPr>
            <w:tcW w:w="489" w:type="pct"/>
            <w:noWrap/>
            <w:hideMark/>
          </w:tcPr>
          <w:p w14:paraId="26CDD772" w14:textId="77777777" w:rsidR="00ED6311" w:rsidRPr="00ED6311" w:rsidRDefault="00ED6311" w:rsidP="009C48F9">
            <w:pPr>
              <w:pStyle w:val="Tabletextcentred"/>
              <w:rPr>
                <w:color w:val="000000"/>
              </w:rPr>
            </w:pPr>
            <w:r w:rsidRPr="009C48F9">
              <w:t>6.0052</w:t>
            </w:r>
          </w:p>
        </w:tc>
        <w:tc>
          <w:tcPr>
            <w:tcW w:w="879" w:type="pct"/>
            <w:noWrap/>
            <w:hideMark/>
          </w:tcPr>
          <w:p w14:paraId="41CEEE74" w14:textId="77777777" w:rsidR="00ED6311" w:rsidRPr="00ED6311" w:rsidRDefault="00ED6311" w:rsidP="009C48F9">
            <w:pPr>
              <w:pStyle w:val="Tabletextcentred"/>
            </w:pPr>
            <w:r w:rsidRPr="00ED6311">
              <w:t>-1.95</w:t>
            </w:r>
          </w:p>
        </w:tc>
      </w:tr>
      <w:tr w:rsidR="009C48F9" w:rsidRPr="00ED6311" w14:paraId="617D90F8"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77692178" w14:textId="77777777" w:rsidR="00ED6311" w:rsidRPr="00ED6311" w:rsidRDefault="00ED6311" w:rsidP="009C48F9">
            <w:pPr>
              <w:pStyle w:val="Tabletextleft"/>
              <w:rPr>
                <w:color w:val="000000"/>
              </w:rPr>
            </w:pPr>
            <w:r w:rsidRPr="009C48F9">
              <w:t>NAU1</w:t>
            </w:r>
          </w:p>
        </w:tc>
        <w:tc>
          <w:tcPr>
            <w:tcW w:w="484" w:type="pct"/>
            <w:noWrap/>
            <w:hideMark/>
          </w:tcPr>
          <w:p w14:paraId="1735FBA5" w14:textId="77777777" w:rsidR="00ED6311" w:rsidRPr="00ED6311" w:rsidRDefault="00ED6311" w:rsidP="009C48F9">
            <w:pPr>
              <w:pStyle w:val="Tabletextleft"/>
              <w:rPr>
                <w:color w:val="000000"/>
              </w:rPr>
            </w:pPr>
          </w:p>
        </w:tc>
        <w:tc>
          <w:tcPr>
            <w:tcW w:w="510" w:type="pct"/>
            <w:noWrap/>
            <w:hideMark/>
          </w:tcPr>
          <w:p w14:paraId="0D03B6F2" w14:textId="77777777" w:rsidR="00ED6311" w:rsidRPr="00ED6311" w:rsidRDefault="00ED6311" w:rsidP="009C48F9">
            <w:pPr>
              <w:pStyle w:val="Tabletextcentred"/>
              <w:rPr>
                <w:color w:val="000000"/>
              </w:rPr>
            </w:pPr>
          </w:p>
        </w:tc>
        <w:tc>
          <w:tcPr>
            <w:tcW w:w="561" w:type="pct"/>
            <w:noWrap/>
            <w:hideMark/>
          </w:tcPr>
          <w:p w14:paraId="628E18C3" w14:textId="77777777" w:rsidR="00ED6311" w:rsidRPr="00ED6311" w:rsidRDefault="00ED6311" w:rsidP="009C48F9">
            <w:pPr>
              <w:pStyle w:val="Tabletextcentred"/>
              <w:rPr>
                <w:color w:val="000000"/>
              </w:rPr>
            </w:pPr>
            <w:r w:rsidRPr="009C48F9">
              <w:t>7.2930</w:t>
            </w:r>
          </w:p>
        </w:tc>
        <w:tc>
          <w:tcPr>
            <w:tcW w:w="529" w:type="pct"/>
            <w:noWrap/>
            <w:hideMark/>
          </w:tcPr>
          <w:p w14:paraId="0058C92F" w14:textId="77777777" w:rsidR="00ED6311" w:rsidRPr="00ED6311" w:rsidRDefault="00ED6311" w:rsidP="009C48F9">
            <w:pPr>
              <w:pStyle w:val="Tabletextcentred"/>
              <w:rPr>
                <w:color w:val="000000"/>
              </w:rPr>
            </w:pPr>
          </w:p>
        </w:tc>
        <w:tc>
          <w:tcPr>
            <w:tcW w:w="559" w:type="pct"/>
            <w:noWrap/>
            <w:hideMark/>
          </w:tcPr>
          <w:p w14:paraId="692AC978" w14:textId="77777777" w:rsidR="00ED6311" w:rsidRPr="00ED6311" w:rsidRDefault="00ED6311" w:rsidP="009C48F9">
            <w:pPr>
              <w:pStyle w:val="Tabletextcentred"/>
              <w:rPr>
                <w:color w:val="000000"/>
              </w:rPr>
            </w:pPr>
          </w:p>
        </w:tc>
        <w:tc>
          <w:tcPr>
            <w:tcW w:w="450" w:type="pct"/>
            <w:noWrap/>
            <w:hideMark/>
          </w:tcPr>
          <w:p w14:paraId="297FDFAE" w14:textId="77777777" w:rsidR="00ED6311" w:rsidRPr="00ED6311" w:rsidRDefault="00ED6311" w:rsidP="009C48F9">
            <w:pPr>
              <w:pStyle w:val="Tabletextcentred"/>
              <w:rPr>
                <w:color w:val="000000"/>
              </w:rPr>
            </w:pPr>
          </w:p>
        </w:tc>
        <w:tc>
          <w:tcPr>
            <w:tcW w:w="489" w:type="pct"/>
            <w:noWrap/>
            <w:hideMark/>
          </w:tcPr>
          <w:p w14:paraId="29B4EB55" w14:textId="77777777" w:rsidR="00ED6311" w:rsidRPr="00ED6311" w:rsidRDefault="00ED6311" w:rsidP="009C48F9">
            <w:pPr>
              <w:pStyle w:val="Tabletextcentred"/>
              <w:rPr>
                <w:color w:val="000000"/>
              </w:rPr>
            </w:pPr>
            <w:r w:rsidRPr="009C48F9">
              <w:t>7.2930</w:t>
            </w:r>
          </w:p>
        </w:tc>
        <w:tc>
          <w:tcPr>
            <w:tcW w:w="879" w:type="pct"/>
            <w:noWrap/>
            <w:hideMark/>
          </w:tcPr>
          <w:p w14:paraId="1CB4DC8B" w14:textId="77777777" w:rsidR="00ED6311" w:rsidRPr="00ED6311" w:rsidRDefault="00ED6311" w:rsidP="009C48F9">
            <w:pPr>
              <w:pStyle w:val="Tabletextcentred"/>
              <w:rPr>
                <w:color w:val="000000"/>
              </w:rPr>
            </w:pPr>
          </w:p>
        </w:tc>
      </w:tr>
      <w:tr w:rsidR="009C48F9" w:rsidRPr="00ED6311" w14:paraId="1C714A3C"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292F5715" w14:textId="77777777" w:rsidR="00ED6311" w:rsidRPr="00ED6311" w:rsidRDefault="00ED6311" w:rsidP="009C48F9">
            <w:pPr>
              <w:pStyle w:val="Tabletextleft"/>
              <w:rPr>
                <w:color w:val="000000"/>
              </w:rPr>
            </w:pPr>
            <w:r w:rsidRPr="009C48F9">
              <w:t>NAU36</w:t>
            </w:r>
          </w:p>
        </w:tc>
        <w:tc>
          <w:tcPr>
            <w:tcW w:w="484" w:type="pct"/>
            <w:noWrap/>
            <w:hideMark/>
          </w:tcPr>
          <w:p w14:paraId="182C8411" w14:textId="77777777" w:rsidR="00ED6311" w:rsidRPr="00ED6311" w:rsidRDefault="00ED6311" w:rsidP="009C48F9">
            <w:pPr>
              <w:pStyle w:val="Tabletextleft"/>
              <w:rPr>
                <w:color w:val="000000"/>
              </w:rPr>
            </w:pPr>
            <w:r w:rsidRPr="009C48F9">
              <w:t>NAU36</w:t>
            </w:r>
          </w:p>
        </w:tc>
        <w:tc>
          <w:tcPr>
            <w:tcW w:w="510" w:type="pct"/>
            <w:noWrap/>
            <w:hideMark/>
          </w:tcPr>
          <w:p w14:paraId="7ED345EE" w14:textId="77777777" w:rsidR="00ED6311" w:rsidRPr="00ED6311" w:rsidRDefault="00ED6311" w:rsidP="009C48F9">
            <w:pPr>
              <w:pStyle w:val="Tabletextcentred"/>
              <w:rPr>
                <w:color w:val="000000"/>
              </w:rPr>
            </w:pPr>
            <w:r w:rsidRPr="009C48F9">
              <w:t>-0.0741</w:t>
            </w:r>
          </w:p>
        </w:tc>
        <w:tc>
          <w:tcPr>
            <w:tcW w:w="561" w:type="pct"/>
            <w:noWrap/>
            <w:hideMark/>
          </w:tcPr>
          <w:p w14:paraId="0A2EBFCA" w14:textId="77777777" w:rsidR="00ED6311" w:rsidRPr="00ED6311" w:rsidRDefault="00ED6311" w:rsidP="009C48F9">
            <w:pPr>
              <w:pStyle w:val="Tabletextcentred"/>
            </w:pPr>
            <w:r w:rsidRPr="00ED6311">
              <w:t>7.2189</w:t>
            </w:r>
          </w:p>
        </w:tc>
        <w:tc>
          <w:tcPr>
            <w:tcW w:w="529" w:type="pct"/>
            <w:noWrap/>
            <w:hideMark/>
          </w:tcPr>
          <w:p w14:paraId="3E805378" w14:textId="77777777" w:rsidR="00ED6311" w:rsidRPr="00ED6311" w:rsidRDefault="00ED6311" w:rsidP="009C48F9">
            <w:pPr>
              <w:pStyle w:val="Tabletextcentred"/>
              <w:rPr>
                <w:color w:val="000000"/>
              </w:rPr>
            </w:pPr>
            <w:r w:rsidRPr="009C48F9">
              <w:t>0.404</w:t>
            </w:r>
          </w:p>
        </w:tc>
        <w:tc>
          <w:tcPr>
            <w:tcW w:w="559" w:type="pct"/>
            <w:noWrap/>
            <w:hideMark/>
          </w:tcPr>
          <w:p w14:paraId="5C0EE714" w14:textId="77777777" w:rsidR="00ED6311" w:rsidRPr="00ED6311" w:rsidRDefault="00ED6311" w:rsidP="009C48F9">
            <w:pPr>
              <w:pStyle w:val="Tabletextcentred"/>
              <w:rPr>
                <w:color w:val="000000"/>
              </w:rPr>
            </w:pPr>
            <w:r w:rsidRPr="009C48F9">
              <w:t>0.186</w:t>
            </w:r>
          </w:p>
        </w:tc>
        <w:tc>
          <w:tcPr>
            <w:tcW w:w="450" w:type="pct"/>
            <w:noWrap/>
            <w:hideMark/>
          </w:tcPr>
          <w:p w14:paraId="42C3C4DB" w14:textId="77777777" w:rsidR="00ED6311" w:rsidRPr="00ED6311" w:rsidRDefault="00ED6311" w:rsidP="009C48F9">
            <w:pPr>
              <w:pStyle w:val="Tabletextcentred"/>
            </w:pPr>
            <w:r w:rsidRPr="00ED6311">
              <w:t>0.431</w:t>
            </w:r>
          </w:p>
        </w:tc>
        <w:tc>
          <w:tcPr>
            <w:tcW w:w="489" w:type="pct"/>
            <w:noWrap/>
            <w:hideMark/>
          </w:tcPr>
          <w:p w14:paraId="6B63D02F" w14:textId="77777777" w:rsidR="00ED6311" w:rsidRPr="00ED6311" w:rsidRDefault="00ED6311" w:rsidP="009C48F9">
            <w:pPr>
              <w:pStyle w:val="Tabletextcentred"/>
              <w:rPr>
                <w:color w:val="000000"/>
              </w:rPr>
            </w:pPr>
            <w:r w:rsidRPr="009C48F9">
              <w:t>7.2190</w:t>
            </w:r>
          </w:p>
        </w:tc>
        <w:tc>
          <w:tcPr>
            <w:tcW w:w="879" w:type="pct"/>
            <w:noWrap/>
            <w:hideMark/>
          </w:tcPr>
          <w:p w14:paraId="6F3697FA" w14:textId="77777777" w:rsidR="00ED6311" w:rsidRPr="00ED6311" w:rsidRDefault="00ED6311" w:rsidP="009C48F9">
            <w:pPr>
              <w:pStyle w:val="Tabletextcentred"/>
            </w:pPr>
            <w:r w:rsidRPr="00ED6311">
              <w:t>-0.09</w:t>
            </w:r>
          </w:p>
        </w:tc>
      </w:tr>
      <w:tr w:rsidR="009C48F9" w:rsidRPr="00ED6311" w14:paraId="4C894522"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41398F60" w14:textId="77777777" w:rsidR="00ED6311" w:rsidRPr="00ED6311" w:rsidRDefault="00ED6311" w:rsidP="009C48F9">
            <w:pPr>
              <w:pStyle w:val="Tabletextleft"/>
              <w:rPr>
                <w:color w:val="000000"/>
              </w:rPr>
            </w:pPr>
            <w:r w:rsidRPr="009C48F9">
              <w:t>NAU28</w:t>
            </w:r>
          </w:p>
        </w:tc>
        <w:tc>
          <w:tcPr>
            <w:tcW w:w="484" w:type="pct"/>
            <w:noWrap/>
            <w:hideMark/>
          </w:tcPr>
          <w:p w14:paraId="583E3CD3" w14:textId="77777777" w:rsidR="00ED6311" w:rsidRPr="00ED6311" w:rsidRDefault="00ED6311" w:rsidP="009C48F9">
            <w:pPr>
              <w:pStyle w:val="Tabletextleft"/>
              <w:rPr>
                <w:color w:val="000000"/>
              </w:rPr>
            </w:pPr>
            <w:r w:rsidRPr="009C48F9">
              <w:t>NAU28</w:t>
            </w:r>
          </w:p>
        </w:tc>
        <w:tc>
          <w:tcPr>
            <w:tcW w:w="510" w:type="pct"/>
            <w:noWrap/>
            <w:hideMark/>
          </w:tcPr>
          <w:p w14:paraId="66B05A85" w14:textId="77777777" w:rsidR="00ED6311" w:rsidRPr="00ED6311" w:rsidRDefault="00ED6311" w:rsidP="009C48F9">
            <w:pPr>
              <w:pStyle w:val="Tabletextcentred"/>
              <w:rPr>
                <w:color w:val="000000"/>
              </w:rPr>
            </w:pPr>
            <w:r w:rsidRPr="009C48F9">
              <w:t>0.5809</w:t>
            </w:r>
          </w:p>
        </w:tc>
        <w:tc>
          <w:tcPr>
            <w:tcW w:w="561" w:type="pct"/>
            <w:noWrap/>
            <w:hideMark/>
          </w:tcPr>
          <w:p w14:paraId="168D816D" w14:textId="77777777" w:rsidR="00ED6311" w:rsidRPr="00ED6311" w:rsidRDefault="00ED6311" w:rsidP="009C48F9">
            <w:pPr>
              <w:pStyle w:val="Tabletextcentred"/>
            </w:pPr>
            <w:r w:rsidRPr="00ED6311">
              <w:t>7.7998</w:t>
            </w:r>
          </w:p>
        </w:tc>
        <w:tc>
          <w:tcPr>
            <w:tcW w:w="529" w:type="pct"/>
            <w:noWrap/>
            <w:hideMark/>
          </w:tcPr>
          <w:p w14:paraId="4DAAF5A8" w14:textId="77777777" w:rsidR="00ED6311" w:rsidRPr="00ED6311" w:rsidRDefault="00ED6311" w:rsidP="009C48F9">
            <w:pPr>
              <w:pStyle w:val="Tabletextcentred"/>
              <w:rPr>
                <w:color w:val="000000"/>
              </w:rPr>
            </w:pPr>
            <w:r w:rsidRPr="009C48F9">
              <w:t>-0.340</w:t>
            </w:r>
          </w:p>
        </w:tc>
        <w:tc>
          <w:tcPr>
            <w:tcW w:w="559" w:type="pct"/>
            <w:noWrap/>
            <w:hideMark/>
          </w:tcPr>
          <w:p w14:paraId="329F1DAD" w14:textId="77777777" w:rsidR="00ED6311" w:rsidRPr="00ED6311" w:rsidRDefault="00ED6311" w:rsidP="009C48F9">
            <w:pPr>
              <w:pStyle w:val="Tabletextcentred"/>
              <w:rPr>
                <w:color w:val="000000"/>
              </w:rPr>
            </w:pPr>
            <w:r w:rsidRPr="009C48F9">
              <w:t>0.197</w:t>
            </w:r>
          </w:p>
        </w:tc>
        <w:tc>
          <w:tcPr>
            <w:tcW w:w="450" w:type="pct"/>
            <w:noWrap/>
            <w:hideMark/>
          </w:tcPr>
          <w:p w14:paraId="1D42420D" w14:textId="77777777" w:rsidR="00ED6311" w:rsidRPr="00ED6311" w:rsidRDefault="00ED6311" w:rsidP="009C48F9">
            <w:pPr>
              <w:pStyle w:val="Tabletextcentred"/>
            </w:pPr>
            <w:r w:rsidRPr="00ED6311">
              <w:t>0.444</w:t>
            </w:r>
          </w:p>
        </w:tc>
        <w:tc>
          <w:tcPr>
            <w:tcW w:w="489" w:type="pct"/>
            <w:noWrap/>
            <w:hideMark/>
          </w:tcPr>
          <w:p w14:paraId="11ECBC26" w14:textId="77777777" w:rsidR="00ED6311" w:rsidRPr="00ED6311" w:rsidRDefault="00ED6311" w:rsidP="009C48F9">
            <w:pPr>
              <w:pStyle w:val="Tabletextcentred"/>
              <w:rPr>
                <w:color w:val="000000"/>
              </w:rPr>
            </w:pPr>
            <w:r w:rsidRPr="009C48F9">
              <w:t>7.7987</w:t>
            </w:r>
          </w:p>
        </w:tc>
        <w:tc>
          <w:tcPr>
            <w:tcW w:w="879" w:type="pct"/>
            <w:noWrap/>
            <w:hideMark/>
          </w:tcPr>
          <w:p w14:paraId="41FAC5F6" w14:textId="77777777" w:rsidR="00ED6311" w:rsidRPr="00ED6311" w:rsidRDefault="00ED6311" w:rsidP="009C48F9">
            <w:pPr>
              <w:pStyle w:val="Tabletextcentred"/>
            </w:pPr>
            <w:r w:rsidRPr="00ED6311">
              <w:t>1.10</w:t>
            </w:r>
          </w:p>
        </w:tc>
      </w:tr>
      <w:tr w:rsidR="009C48F9" w:rsidRPr="00ED6311" w14:paraId="0BBAF654"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492E103A" w14:textId="77777777" w:rsidR="00ED6311" w:rsidRPr="00ED6311" w:rsidRDefault="00ED6311" w:rsidP="009C48F9">
            <w:pPr>
              <w:pStyle w:val="Tabletextleft"/>
              <w:rPr>
                <w:color w:val="000000"/>
              </w:rPr>
            </w:pPr>
            <w:r w:rsidRPr="009C48F9">
              <w:t>NAU2</w:t>
            </w:r>
          </w:p>
        </w:tc>
        <w:tc>
          <w:tcPr>
            <w:tcW w:w="484" w:type="pct"/>
            <w:noWrap/>
            <w:hideMark/>
          </w:tcPr>
          <w:p w14:paraId="073169F9" w14:textId="77777777" w:rsidR="00ED6311" w:rsidRPr="00ED6311" w:rsidRDefault="00ED6311" w:rsidP="009C48F9">
            <w:pPr>
              <w:pStyle w:val="Tabletextleft"/>
              <w:rPr>
                <w:color w:val="000000"/>
              </w:rPr>
            </w:pPr>
            <w:r w:rsidRPr="009C48F9">
              <w:t>NAU2</w:t>
            </w:r>
          </w:p>
        </w:tc>
        <w:tc>
          <w:tcPr>
            <w:tcW w:w="510" w:type="pct"/>
            <w:noWrap/>
            <w:hideMark/>
          </w:tcPr>
          <w:p w14:paraId="0DBB3453" w14:textId="77777777" w:rsidR="00ED6311" w:rsidRPr="00ED6311" w:rsidRDefault="00ED6311" w:rsidP="009C48F9">
            <w:pPr>
              <w:pStyle w:val="Tabletextcentred"/>
              <w:rPr>
                <w:color w:val="000000"/>
              </w:rPr>
            </w:pPr>
            <w:r w:rsidRPr="009C48F9">
              <w:t>-0.0147</w:t>
            </w:r>
          </w:p>
        </w:tc>
        <w:tc>
          <w:tcPr>
            <w:tcW w:w="561" w:type="pct"/>
            <w:noWrap/>
            <w:hideMark/>
          </w:tcPr>
          <w:p w14:paraId="61D316D6" w14:textId="77777777" w:rsidR="00ED6311" w:rsidRPr="00ED6311" w:rsidRDefault="00ED6311" w:rsidP="009C48F9">
            <w:pPr>
              <w:pStyle w:val="Tabletextcentred"/>
            </w:pPr>
            <w:r w:rsidRPr="00ED6311">
              <w:t>7.7851</w:t>
            </w:r>
          </w:p>
        </w:tc>
        <w:tc>
          <w:tcPr>
            <w:tcW w:w="529" w:type="pct"/>
            <w:noWrap/>
            <w:hideMark/>
          </w:tcPr>
          <w:p w14:paraId="7A2002E7" w14:textId="77777777" w:rsidR="00ED6311" w:rsidRPr="00ED6311" w:rsidRDefault="00ED6311" w:rsidP="009C48F9">
            <w:pPr>
              <w:pStyle w:val="Tabletextcentred"/>
              <w:rPr>
                <w:color w:val="000000"/>
              </w:rPr>
            </w:pPr>
            <w:r w:rsidRPr="009C48F9">
              <w:t>-0.210</w:t>
            </w:r>
          </w:p>
        </w:tc>
        <w:tc>
          <w:tcPr>
            <w:tcW w:w="559" w:type="pct"/>
            <w:noWrap/>
            <w:hideMark/>
          </w:tcPr>
          <w:p w14:paraId="391C5F17" w14:textId="77777777" w:rsidR="00ED6311" w:rsidRPr="00ED6311" w:rsidRDefault="00ED6311" w:rsidP="009C48F9">
            <w:pPr>
              <w:pStyle w:val="Tabletextcentred"/>
              <w:rPr>
                <w:color w:val="000000"/>
              </w:rPr>
            </w:pPr>
            <w:r w:rsidRPr="009C48F9">
              <w:t>0.167</w:t>
            </w:r>
          </w:p>
        </w:tc>
        <w:tc>
          <w:tcPr>
            <w:tcW w:w="450" w:type="pct"/>
            <w:noWrap/>
            <w:hideMark/>
          </w:tcPr>
          <w:p w14:paraId="1078C2E9" w14:textId="77777777" w:rsidR="00ED6311" w:rsidRPr="00ED6311" w:rsidRDefault="00ED6311" w:rsidP="009C48F9">
            <w:pPr>
              <w:pStyle w:val="Tabletextcentred"/>
            </w:pPr>
            <w:r w:rsidRPr="00ED6311">
              <w:t>0.409</w:t>
            </w:r>
          </w:p>
        </w:tc>
        <w:tc>
          <w:tcPr>
            <w:tcW w:w="489" w:type="pct"/>
            <w:noWrap/>
            <w:hideMark/>
          </w:tcPr>
          <w:p w14:paraId="03DA180D" w14:textId="77777777" w:rsidR="00ED6311" w:rsidRPr="00ED6311" w:rsidRDefault="00ED6311" w:rsidP="009C48F9">
            <w:pPr>
              <w:pStyle w:val="Tabletextcentred"/>
              <w:rPr>
                <w:color w:val="000000"/>
              </w:rPr>
            </w:pPr>
            <w:r w:rsidRPr="009C48F9">
              <w:t>7.7846</w:t>
            </w:r>
          </w:p>
        </w:tc>
        <w:tc>
          <w:tcPr>
            <w:tcW w:w="879" w:type="pct"/>
            <w:noWrap/>
            <w:hideMark/>
          </w:tcPr>
          <w:p w14:paraId="60D94F10" w14:textId="77777777" w:rsidR="00ED6311" w:rsidRPr="00ED6311" w:rsidRDefault="00ED6311" w:rsidP="009C48F9">
            <w:pPr>
              <w:pStyle w:val="Tabletextcentred"/>
            </w:pPr>
            <w:r w:rsidRPr="00ED6311">
              <w:t>0.51</w:t>
            </w:r>
          </w:p>
        </w:tc>
      </w:tr>
      <w:tr w:rsidR="009C48F9" w:rsidRPr="00ED6311" w14:paraId="13D501F8"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1E889C01" w14:textId="77777777" w:rsidR="00ED6311" w:rsidRPr="00ED6311" w:rsidRDefault="00ED6311" w:rsidP="009C48F9">
            <w:pPr>
              <w:pStyle w:val="Tabletextleft"/>
              <w:rPr>
                <w:color w:val="000000"/>
              </w:rPr>
            </w:pPr>
            <w:r w:rsidRPr="009C48F9">
              <w:t>NAU105</w:t>
            </w:r>
          </w:p>
        </w:tc>
        <w:tc>
          <w:tcPr>
            <w:tcW w:w="484" w:type="pct"/>
            <w:noWrap/>
            <w:hideMark/>
          </w:tcPr>
          <w:p w14:paraId="79D5A1A2" w14:textId="77777777" w:rsidR="00ED6311" w:rsidRPr="00ED6311" w:rsidRDefault="00ED6311" w:rsidP="009C48F9">
            <w:pPr>
              <w:pStyle w:val="Tabletextleft"/>
              <w:rPr>
                <w:color w:val="000000"/>
              </w:rPr>
            </w:pPr>
            <w:r w:rsidRPr="009C48F9">
              <w:t>NAU105</w:t>
            </w:r>
          </w:p>
        </w:tc>
        <w:tc>
          <w:tcPr>
            <w:tcW w:w="510" w:type="pct"/>
            <w:noWrap/>
            <w:hideMark/>
          </w:tcPr>
          <w:p w14:paraId="13A6CACD" w14:textId="77777777" w:rsidR="00ED6311" w:rsidRPr="00ED6311" w:rsidRDefault="00ED6311" w:rsidP="009C48F9">
            <w:pPr>
              <w:pStyle w:val="Tabletextcentred"/>
              <w:rPr>
                <w:color w:val="000000"/>
              </w:rPr>
            </w:pPr>
            <w:r w:rsidRPr="009C48F9">
              <w:t>-0.0023</w:t>
            </w:r>
          </w:p>
        </w:tc>
        <w:tc>
          <w:tcPr>
            <w:tcW w:w="561" w:type="pct"/>
            <w:noWrap/>
            <w:hideMark/>
          </w:tcPr>
          <w:p w14:paraId="00BED333" w14:textId="77777777" w:rsidR="00ED6311" w:rsidRPr="00ED6311" w:rsidRDefault="00ED6311" w:rsidP="009C48F9">
            <w:pPr>
              <w:pStyle w:val="Tabletextcentred"/>
            </w:pPr>
            <w:r w:rsidRPr="00ED6311">
              <w:t>7.7828</w:t>
            </w:r>
          </w:p>
        </w:tc>
        <w:tc>
          <w:tcPr>
            <w:tcW w:w="529" w:type="pct"/>
            <w:noWrap/>
            <w:hideMark/>
          </w:tcPr>
          <w:p w14:paraId="33B8EBE6" w14:textId="77777777" w:rsidR="00ED6311" w:rsidRPr="00ED6311" w:rsidRDefault="00ED6311" w:rsidP="009C48F9">
            <w:pPr>
              <w:pStyle w:val="Tabletextcentred"/>
              <w:rPr>
                <w:color w:val="000000"/>
              </w:rPr>
            </w:pPr>
            <w:r w:rsidRPr="009C48F9">
              <w:t>-0.067</w:t>
            </w:r>
          </w:p>
        </w:tc>
        <w:tc>
          <w:tcPr>
            <w:tcW w:w="559" w:type="pct"/>
            <w:noWrap/>
            <w:hideMark/>
          </w:tcPr>
          <w:p w14:paraId="583E9C03" w14:textId="77777777" w:rsidR="00ED6311" w:rsidRPr="00ED6311" w:rsidRDefault="00ED6311" w:rsidP="009C48F9">
            <w:pPr>
              <w:pStyle w:val="Tabletextcentred"/>
              <w:rPr>
                <w:color w:val="000000"/>
              </w:rPr>
            </w:pPr>
            <w:r w:rsidRPr="009C48F9">
              <w:t>0.072</w:t>
            </w:r>
          </w:p>
        </w:tc>
        <w:tc>
          <w:tcPr>
            <w:tcW w:w="450" w:type="pct"/>
            <w:noWrap/>
            <w:hideMark/>
          </w:tcPr>
          <w:p w14:paraId="74F4130A" w14:textId="77777777" w:rsidR="00ED6311" w:rsidRPr="00ED6311" w:rsidRDefault="00ED6311" w:rsidP="009C48F9">
            <w:pPr>
              <w:pStyle w:val="Tabletextcentred"/>
            </w:pPr>
            <w:r w:rsidRPr="00ED6311">
              <w:t>0.268</w:t>
            </w:r>
          </w:p>
        </w:tc>
        <w:tc>
          <w:tcPr>
            <w:tcW w:w="489" w:type="pct"/>
            <w:noWrap/>
            <w:hideMark/>
          </w:tcPr>
          <w:p w14:paraId="528B5706" w14:textId="77777777" w:rsidR="00ED6311" w:rsidRPr="00ED6311" w:rsidRDefault="00ED6311" w:rsidP="009C48F9">
            <w:pPr>
              <w:pStyle w:val="Tabletextcentred"/>
              <w:rPr>
                <w:color w:val="000000"/>
              </w:rPr>
            </w:pPr>
            <w:r w:rsidRPr="009C48F9">
              <w:t>7.7824</w:t>
            </w:r>
          </w:p>
        </w:tc>
        <w:tc>
          <w:tcPr>
            <w:tcW w:w="879" w:type="pct"/>
            <w:noWrap/>
            <w:hideMark/>
          </w:tcPr>
          <w:p w14:paraId="46966CB4" w14:textId="77777777" w:rsidR="00ED6311" w:rsidRPr="00ED6311" w:rsidRDefault="00ED6311" w:rsidP="009C48F9">
            <w:pPr>
              <w:pStyle w:val="Tabletextcentred"/>
            </w:pPr>
            <w:r w:rsidRPr="00ED6311">
              <w:t>0.39</w:t>
            </w:r>
          </w:p>
        </w:tc>
      </w:tr>
      <w:tr w:rsidR="009C48F9" w:rsidRPr="00ED6311" w14:paraId="37E2593E"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6DB952FE" w14:textId="77777777" w:rsidR="00ED6311" w:rsidRPr="00ED6311" w:rsidRDefault="00ED6311" w:rsidP="009C48F9">
            <w:pPr>
              <w:pStyle w:val="Tabletextleft"/>
              <w:rPr>
                <w:color w:val="000000"/>
              </w:rPr>
            </w:pPr>
            <w:r w:rsidRPr="009C48F9">
              <w:t>NAU100</w:t>
            </w:r>
          </w:p>
        </w:tc>
        <w:tc>
          <w:tcPr>
            <w:tcW w:w="484" w:type="pct"/>
            <w:noWrap/>
            <w:hideMark/>
          </w:tcPr>
          <w:p w14:paraId="79B1DA8C" w14:textId="77777777" w:rsidR="00ED6311" w:rsidRPr="00ED6311" w:rsidRDefault="00ED6311" w:rsidP="009C48F9">
            <w:pPr>
              <w:pStyle w:val="Tabletextleft"/>
              <w:rPr>
                <w:color w:val="000000"/>
              </w:rPr>
            </w:pPr>
            <w:r w:rsidRPr="009C48F9">
              <w:t>NAU100</w:t>
            </w:r>
          </w:p>
        </w:tc>
        <w:tc>
          <w:tcPr>
            <w:tcW w:w="510" w:type="pct"/>
            <w:noWrap/>
            <w:hideMark/>
          </w:tcPr>
          <w:p w14:paraId="371A2BDD" w14:textId="77777777" w:rsidR="00ED6311" w:rsidRPr="00ED6311" w:rsidRDefault="00ED6311" w:rsidP="009C48F9">
            <w:pPr>
              <w:pStyle w:val="Tabletextcentred"/>
              <w:rPr>
                <w:color w:val="000000"/>
              </w:rPr>
            </w:pPr>
            <w:r w:rsidRPr="009C48F9">
              <w:t>0.4280</w:t>
            </w:r>
          </w:p>
        </w:tc>
        <w:tc>
          <w:tcPr>
            <w:tcW w:w="561" w:type="pct"/>
            <w:noWrap/>
            <w:hideMark/>
          </w:tcPr>
          <w:p w14:paraId="021192A2" w14:textId="77777777" w:rsidR="00ED6311" w:rsidRPr="00ED6311" w:rsidRDefault="00ED6311" w:rsidP="009C48F9">
            <w:pPr>
              <w:pStyle w:val="Tabletextcentred"/>
            </w:pPr>
            <w:r w:rsidRPr="00ED6311">
              <w:t>8.2108</w:t>
            </w:r>
          </w:p>
        </w:tc>
        <w:tc>
          <w:tcPr>
            <w:tcW w:w="529" w:type="pct"/>
            <w:noWrap/>
            <w:hideMark/>
          </w:tcPr>
          <w:p w14:paraId="7733000E" w14:textId="77777777" w:rsidR="00ED6311" w:rsidRPr="00ED6311" w:rsidRDefault="00ED6311" w:rsidP="009C48F9">
            <w:pPr>
              <w:pStyle w:val="Tabletextcentred"/>
              <w:rPr>
                <w:color w:val="000000"/>
              </w:rPr>
            </w:pPr>
            <w:r w:rsidRPr="009C48F9">
              <w:t>0.000</w:t>
            </w:r>
          </w:p>
        </w:tc>
        <w:tc>
          <w:tcPr>
            <w:tcW w:w="559" w:type="pct"/>
            <w:noWrap/>
            <w:hideMark/>
          </w:tcPr>
          <w:p w14:paraId="7A96038F" w14:textId="77777777" w:rsidR="00ED6311" w:rsidRPr="00ED6311" w:rsidRDefault="00ED6311" w:rsidP="009C48F9">
            <w:pPr>
              <w:pStyle w:val="Tabletextcentred"/>
              <w:rPr>
                <w:color w:val="000000"/>
              </w:rPr>
            </w:pPr>
            <w:r w:rsidRPr="009C48F9">
              <w:t>0.097</w:t>
            </w:r>
          </w:p>
        </w:tc>
        <w:tc>
          <w:tcPr>
            <w:tcW w:w="450" w:type="pct"/>
            <w:noWrap/>
            <w:hideMark/>
          </w:tcPr>
          <w:p w14:paraId="68137A0F" w14:textId="77777777" w:rsidR="00ED6311" w:rsidRPr="00ED6311" w:rsidRDefault="00ED6311" w:rsidP="009C48F9">
            <w:pPr>
              <w:pStyle w:val="Tabletextcentred"/>
            </w:pPr>
            <w:r w:rsidRPr="00ED6311">
              <w:t>0.311</w:t>
            </w:r>
          </w:p>
        </w:tc>
        <w:tc>
          <w:tcPr>
            <w:tcW w:w="489" w:type="pct"/>
            <w:noWrap/>
            <w:hideMark/>
          </w:tcPr>
          <w:p w14:paraId="4E3E8E0E" w14:textId="77777777" w:rsidR="00ED6311" w:rsidRPr="00ED6311" w:rsidRDefault="00ED6311" w:rsidP="009C48F9">
            <w:pPr>
              <w:pStyle w:val="Tabletextcentred"/>
              <w:rPr>
                <w:color w:val="000000"/>
              </w:rPr>
            </w:pPr>
            <w:r w:rsidRPr="009C48F9">
              <w:t>8.2100</w:t>
            </w:r>
          </w:p>
        </w:tc>
        <w:tc>
          <w:tcPr>
            <w:tcW w:w="879" w:type="pct"/>
            <w:noWrap/>
            <w:hideMark/>
          </w:tcPr>
          <w:p w14:paraId="50DC8B8C" w14:textId="77777777" w:rsidR="00ED6311" w:rsidRPr="00ED6311" w:rsidRDefault="00ED6311" w:rsidP="009C48F9">
            <w:pPr>
              <w:pStyle w:val="Tabletextcentred"/>
            </w:pPr>
            <w:r w:rsidRPr="00ED6311">
              <w:t>0.80</w:t>
            </w:r>
          </w:p>
        </w:tc>
      </w:tr>
      <w:tr w:rsidR="009C48F9" w:rsidRPr="00ED6311" w14:paraId="63AB0EBB"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01868222" w14:textId="77777777" w:rsidR="00ED6311" w:rsidRPr="00ED6311" w:rsidRDefault="00ED6311" w:rsidP="009C48F9">
            <w:pPr>
              <w:pStyle w:val="Tabletextleft"/>
              <w:rPr>
                <w:color w:val="000000"/>
              </w:rPr>
            </w:pPr>
            <w:r w:rsidRPr="009C48F9">
              <w:t>NAU106</w:t>
            </w:r>
          </w:p>
        </w:tc>
        <w:tc>
          <w:tcPr>
            <w:tcW w:w="484" w:type="pct"/>
            <w:noWrap/>
            <w:hideMark/>
          </w:tcPr>
          <w:p w14:paraId="203B0754" w14:textId="77777777" w:rsidR="00ED6311" w:rsidRPr="00ED6311" w:rsidRDefault="00ED6311" w:rsidP="009C48F9">
            <w:pPr>
              <w:pStyle w:val="Tabletextleft"/>
              <w:rPr>
                <w:color w:val="000000"/>
              </w:rPr>
            </w:pPr>
            <w:r w:rsidRPr="009C48F9">
              <w:t>NAU106</w:t>
            </w:r>
          </w:p>
        </w:tc>
        <w:tc>
          <w:tcPr>
            <w:tcW w:w="510" w:type="pct"/>
            <w:noWrap/>
            <w:hideMark/>
          </w:tcPr>
          <w:p w14:paraId="1394E51B" w14:textId="77777777" w:rsidR="00ED6311" w:rsidRPr="00ED6311" w:rsidRDefault="00ED6311" w:rsidP="009C48F9">
            <w:pPr>
              <w:pStyle w:val="Tabletextcentred"/>
              <w:rPr>
                <w:color w:val="000000"/>
              </w:rPr>
            </w:pPr>
            <w:r w:rsidRPr="009C48F9">
              <w:t>-0.1643</w:t>
            </w:r>
          </w:p>
        </w:tc>
        <w:tc>
          <w:tcPr>
            <w:tcW w:w="561" w:type="pct"/>
            <w:noWrap/>
            <w:hideMark/>
          </w:tcPr>
          <w:p w14:paraId="5225F5A4" w14:textId="77777777" w:rsidR="00ED6311" w:rsidRPr="00ED6311" w:rsidRDefault="00ED6311" w:rsidP="009C48F9">
            <w:pPr>
              <w:pStyle w:val="Tabletextcentred"/>
            </w:pPr>
            <w:r w:rsidRPr="00ED6311">
              <w:t>8.0465</w:t>
            </w:r>
          </w:p>
        </w:tc>
        <w:tc>
          <w:tcPr>
            <w:tcW w:w="529" w:type="pct"/>
            <w:noWrap/>
            <w:hideMark/>
          </w:tcPr>
          <w:p w14:paraId="154D78F3" w14:textId="77777777" w:rsidR="00ED6311" w:rsidRPr="00ED6311" w:rsidRDefault="00ED6311" w:rsidP="009C48F9">
            <w:pPr>
              <w:pStyle w:val="Tabletextcentred"/>
              <w:rPr>
                <w:color w:val="000000"/>
              </w:rPr>
            </w:pPr>
            <w:r w:rsidRPr="009C48F9">
              <w:t>0.210</w:t>
            </w:r>
          </w:p>
        </w:tc>
        <w:tc>
          <w:tcPr>
            <w:tcW w:w="559" w:type="pct"/>
            <w:noWrap/>
            <w:hideMark/>
          </w:tcPr>
          <w:p w14:paraId="5825AE56" w14:textId="77777777" w:rsidR="00ED6311" w:rsidRPr="00ED6311" w:rsidRDefault="00ED6311" w:rsidP="009C48F9">
            <w:pPr>
              <w:pStyle w:val="Tabletextcentred"/>
              <w:rPr>
                <w:color w:val="000000"/>
              </w:rPr>
            </w:pPr>
            <w:r w:rsidRPr="009C48F9">
              <w:t>0.200</w:t>
            </w:r>
          </w:p>
        </w:tc>
        <w:tc>
          <w:tcPr>
            <w:tcW w:w="450" w:type="pct"/>
            <w:noWrap/>
            <w:hideMark/>
          </w:tcPr>
          <w:p w14:paraId="389DEB97" w14:textId="77777777" w:rsidR="00ED6311" w:rsidRPr="00ED6311" w:rsidRDefault="00ED6311" w:rsidP="009C48F9">
            <w:pPr>
              <w:pStyle w:val="Tabletextcentred"/>
            </w:pPr>
            <w:r w:rsidRPr="00ED6311">
              <w:t>0.447</w:t>
            </w:r>
          </w:p>
        </w:tc>
        <w:tc>
          <w:tcPr>
            <w:tcW w:w="489" w:type="pct"/>
            <w:noWrap/>
            <w:hideMark/>
          </w:tcPr>
          <w:p w14:paraId="1D63CB3C" w14:textId="77777777" w:rsidR="00ED6311" w:rsidRPr="00ED6311" w:rsidRDefault="00ED6311" w:rsidP="009C48F9">
            <w:pPr>
              <w:pStyle w:val="Tabletextcentred"/>
              <w:rPr>
                <w:color w:val="000000"/>
              </w:rPr>
            </w:pPr>
            <w:r w:rsidRPr="009C48F9">
              <w:t>8.0458</w:t>
            </w:r>
          </w:p>
        </w:tc>
        <w:tc>
          <w:tcPr>
            <w:tcW w:w="879" w:type="pct"/>
            <w:noWrap/>
            <w:hideMark/>
          </w:tcPr>
          <w:p w14:paraId="18788C4C" w14:textId="77777777" w:rsidR="00ED6311" w:rsidRPr="00ED6311" w:rsidRDefault="00ED6311" w:rsidP="009C48F9">
            <w:pPr>
              <w:pStyle w:val="Tabletextcentred"/>
            </w:pPr>
            <w:r w:rsidRPr="00ED6311">
              <w:t>0.69</w:t>
            </w:r>
          </w:p>
        </w:tc>
      </w:tr>
      <w:tr w:rsidR="009C48F9" w:rsidRPr="00ED6311" w14:paraId="12922C21"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346114F2" w14:textId="77777777" w:rsidR="00ED6311" w:rsidRPr="00ED6311" w:rsidRDefault="00ED6311" w:rsidP="009C48F9">
            <w:pPr>
              <w:pStyle w:val="Tabletextleft"/>
              <w:rPr>
                <w:color w:val="000000"/>
              </w:rPr>
            </w:pPr>
            <w:r w:rsidRPr="009C48F9">
              <w:t>NAU37</w:t>
            </w:r>
          </w:p>
        </w:tc>
        <w:tc>
          <w:tcPr>
            <w:tcW w:w="484" w:type="pct"/>
            <w:noWrap/>
            <w:hideMark/>
          </w:tcPr>
          <w:p w14:paraId="0B6D48CE" w14:textId="77777777" w:rsidR="00ED6311" w:rsidRPr="00ED6311" w:rsidRDefault="00ED6311" w:rsidP="009C48F9">
            <w:pPr>
              <w:pStyle w:val="Tabletextleft"/>
              <w:rPr>
                <w:color w:val="000000"/>
              </w:rPr>
            </w:pPr>
            <w:r w:rsidRPr="009C48F9">
              <w:t>NAU37</w:t>
            </w:r>
          </w:p>
        </w:tc>
        <w:tc>
          <w:tcPr>
            <w:tcW w:w="510" w:type="pct"/>
            <w:noWrap/>
            <w:hideMark/>
          </w:tcPr>
          <w:p w14:paraId="7A8EC5D9" w14:textId="77777777" w:rsidR="00ED6311" w:rsidRPr="00ED6311" w:rsidRDefault="00ED6311" w:rsidP="009C48F9">
            <w:pPr>
              <w:pStyle w:val="Tabletextcentred"/>
              <w:rPr>
                <w:color w:val="000000"/>
              </w:rPr>
            </w:pPr>
            <w:r w:rsidRPr="009C48F9">
              <w:t>-0.3470</w:t>
            </w:r>
          </w:p>
        </w:tc>
        <w:tc>
          <w:tcPr>
            <w:tcW w:w="561" w:type="pct"/>
            <w:noWrap/>
            <w:hideMark/>
          </w:tcPr>
          <w:p w14:paraId="52490CD1" w14:textId="77777777" w:rsidR="00ED6311" w:rsidRPr="00ED6311" w:rsidRDefault="00ED6311" w:rsidP="009C48F9">
            <w:pPr>
              <w:pStyle w:val="Tabletextcentred"/>
            </w:pPr>
            <w:r w:rsidRPr="00ED6311">
              <w:t>7.6995</w:t>
            </w:r>
          </w:p>
        </w:tc>
        <w:tc>
          <w:tcPr>
            <w:tcW w:w="529" w:type="pct"/>
            <w:noWrap/>
            <w:hideMark/>
          </w:tcPr>
          <w:p w14:paraId="577D98D9" w14:textId="77777777" w:rsidR="00ED6311" w:rsidRPr="00ED6311" w:rsidRDefault="00ED6311" w:rsidP="009C48F9">
            <w:pPr>
              <w:pStyle w:val="Tabletextcentred"/>
              <w:rPr>
                <w:color w:val="000000"/>
              </w:rPr>
            </w:pPr>
            <w:r w:rsidRPr="009C48F9">
              <w:t>0.113</w:t>
            </w:r>
          </w:p>
        </w:tc>
        <w:tc>
          <w:tcPr>
            <w:tcW w:w="559" w:type="pct"/>
            <w:noWrap/>
            <w:hideMark/>
          </w:tcPr>
          <w:p w14:paraId="085D9E64" w14:textId="77777777" w:rsidR="00ED6311" w:rsidRPr="00ED6311" w:rsidRDefault="00ED6311" w:rsidP="009C48F9">
            <w:pPr>
              <w:pStyle w:val="Tabletextcentred"/>
              <w:rPr>
                <w:color w:val="000000"/>
              </w:rPr>
            </w:pPr>
            <w:r w:rsidRPr="009C48F9">
              <w:t>0.118</w:t>
            </w:r>
          </w:p>
        </w:tc>
        <w:tc>
          <w:tcPr>
            <w:tcW w:w="450" w:type="pct"/>
            <w:noWrap/>
            <w:hideMark/>
          </w:tcPr>
          <w:p w14:paraId="0A9228D7" w14:textId="77777777" w:rsidR="00ED6311" w:rsidRPr="00ED6311" w:rsidRDefault="00ED6311" w:rsidP="009C48F9">
            <w:pPr>
              <w:pStyle w:val="Tabletextcentred"/>
            </w:pPr>
            <w:r w:rsidRPr="00ED6311">
              <w:t>0.344</w:t>
            </w:r>
          </w:p>
        </w:tc>
        <w:tc>
          <w:tcPr>
            <w:tcW w:w="489" w:type="pct"/>
            <w:noWrap/>
            <w:hideMark/>
          </w:tcPr>
          <w:p w14:paraId="243570A9" w14:textId="77777777" w:rsidR="00ED6311" w:rsidRPr="00ED6311" w:rsidRDefault="00ED6311" w:rsidP="009C48F9">
            <w:pPr>
              <w:pStyle w:val="Tabletextcentred"/>
              <w:rPr>
                <w:color w:val="000000"/>
              </w:rPr>
            </w:pPr>
            <w:r w:rsidRPr="009C48F9">
              <w:t>7.6988</w:t>
            </w:r>
          </w:p>
        </w:tc>
        <w:tc>
          <w:tcPr>
            <w:tcW w:w="879" w:type="pct"/>
            <w:noWrap/>
            <w:hideMark/>
          </w:tcPr>
          <w:p w14:paraId="312FD1D8" w14:textId="77777777" w:rsidR="00ED6311" w:rsidRPr="00ED6311" w:rsidRDefault="00ED6311" w:rsidP="009C48F9">
            <w:pPr>
              <w:pStyle w:val="Tabletextcentred"/>
            </w:pPr>
            <w:r w:rsidRPr="00ED6311">
              <w:t>0.67</w:t>
            </w:r>
          </w:p>
        </w:tc>
      </w:tr>
      <w:tr w:rsidR="009C48F9" w:rsidRPr="00ED6311" w14:paraId="73BB90E2"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0CB3AD9B" w14:textId="77777777" w:rsidR="00ED6311" w:rsidRPr="00ED6311" w:rsidRDefault="00ED6311" w:rsidP="009C48F9">
            <w:pPr>
              <w:pStyle w:val="Tabletextleft"/>
              <w:rPr>
                <w:color w:val="000000"/>
              </w:rPr>
            </w:pPr>
            <w:r w:rsidRPr="009C48F9">
              <w:t>NAU38</w:t>
            </w:r>
          </w:p>
        </w:tc>
        <w:tc>
          <w:tcPr>
            <w:tcW w:w="484" w:type="pct"/>
            <w:noWrap/>
            <w:hideMark/>
          </w:tcPr>
          <w:p w14:paraId="6417CEF3" w14:textId="77777777" w:rsidR="00ED6311" w:rsidRPr="00ED6311" w:rsidRDefault="00ED6311" w:rsidP="009C48F9">
            <w:pPr>
              <w:pStyle w:val="Tabletextleft"/>
              <w:rPr>
                <w:color w:val="000000"/>
              </w:rPr>
            </w:pPr>
            <w:r w:rsidRPr="009C48F9">
              <w:t>NAU38</w:t>
            </w:r>
          </w:p>
        </w:tc>
        <w:tc>
          <w:tcPr>
            <w:tcW w:w="510" w:type="pct"/>
            <w:noWrap/>
            <w:hideMark/>
          </w:tcPr>
          <w:p w14:paraId="006B3099" w14:textId="77777777" w:rsidR="00ED6311" w:rsidRPr="00ED6311" w:rsidRDefault="00ED6311" w:rsidP="009C48F9">
            <w:pPr>
              <w:pStyle w:val="Tabletextcentred"/>
              <w:rPr>
                <w:color w:val="000000"/>
              </w:rPr>
            </w:pPr>
            <w:r w:rsidRPr="009C48F9">
              <w:t>-0.1269</w:t>
            </w:r>
          </w:p>
        </w:tc>
        <w:tc>
          <w:tcPr>
            <w:tcW w:w="561" w:type="pct"/>
            <w:noWrap/>
            <w:hideMark/>
          </w:tcPr>
          <w:p w14:paraId="2B341BC6" w14:textId="77777777" w:rsidR="00ED6311" w:rsidRPr="00ED6311" w:rsidRDefault="00ED6311" w:rsidP="009C48F9">
            <w:pPr>
              <w:pStyle w:val="Tabletextcentred"/>
            </w:pPr>
            <w:r w:rsidRPr="00ED6311">
              <w:t>7.5726</w:t>
            </w:r>
          </w:p>
        </w:tc>
        <w:tc>
          <w:tcPr>
            <w:tcW w:w="529" w:type="pct"/>
            <w:noWrap/>
            <w:hideMark/>
          </w:tcPr>
          <w:p w14:paraId="091A4BA2" w14:textId="77777777" w:rsidR="00ED6311" w:rsidRPr="00ED6311" w:rsidRDefault="00ED6311" w:rsidP="009C48F9">
            <w:pPr>
              <w:pStyle w:val="Tabletextcentred"/>
              <w:rPr>
                <w:color w:val="000000"/>
              </w:rPr>
            </w:pPr>
            <w:r w:rsidRPr="009C48F9">
              <w:t>-0.133</w:t>
            </w:r>
          </w:p>
        </w:tc>
        <w:tc>
          <w:tcPr>
            <w:tcW w:w="559" w:type="pct"/>
            <w:noWrap/>
            <w:hideMark/>
          </w:tcPr>
          <w:p w14:paraId="50D43684" w14:textId="77777777" w:rsidR="00ED6311" w:rsidRPr="00ED6311" w:rsidRDefault="00ED6311" w:rsidP="009C48F9">
            <w:pPr>
              <w:pStyle w:val="Tabletextcentred"/>
              <w:rPr>
                <w:color w:val="000000"/>
              </w:rPr>
            </w:pPr>
            <w:r w:rsidRPr="009C48F9">
              <w:t>0.054</w:t>
            </w:r>
          </w:p>
        </w:tc>
        <w:tc>
          <w:tcPr>
            <w:tcW w:w="450" w:type="pct"/>
            <w:noWrap/>
            <w:hideMark/>
          </w:tcPr>
          <w:p w14:paraId="783C5209" w14:textId="77777777" w:rsidR="00ED6311" w:rsidRPr="00ED6311" w:rsidRDefault="00ED6311" w:rsidP="009C48F9">
            <w:pPr>
              <w:pStyle w:val="Tabletextcentred"/>
            </w:pPr>
            <w:r w:rsidRPr="00ED6311">
              <w:t>0.232</w:t>
            </w:r>
          </w:p>
        </w:tc>
        <w:tc>
          <w:tcPr>
            <w:tcW w:w="489" w:type="pct"/>
            <w:noWrap/>
            <w:hideMark/>
          </w:tcPr>
          <w:p w14:paraId="3D2410F7" w14:textId="77777777" w:rsidR="00ED6311" w:rsidRPr="00ED6311" w:rsidRDefault="00ED6311" w:rsidP="009C48F9">
            <w:pPr>
              <w:pStyle w:val="Tabletextcentred"/>
              <w:rPr>
                <w:color w:val="000000"/>
              </w:rPr>
            </w:pPr>
            <w:r w:rsidRPr="009C48F9">
              <w:t>7.5722</w:t>
            </w:r>
          </w:p>
        </w:tc>
        <w:tc>
          <w:tcPr>
            <w:tcW w:w="879" w:type="pct"/>
            <w:noWrap/>
            <w:hideMark/>
          </w:tcPr>
          <w:p w14:paraId="2BABAA93" w14:textId="77777777" w:rsidR="00ED6311" w:rsidRPr="00ED6311" w:rsidRDefault="00ED6311" w:rsidP="009C48F9">
            <w:pPr>
              <w:pStyle w:val="Tabletextcentred"/>
            </w:pPr>
            <w:r w:rsidRPr="00ED6311">
              <w:t>0.37</w:t>
            </w:r>
          </w:p>
        </w:tc>
      </w:tr>
      <w:tr w:rsidR="009C48F9" w:rsidRPr="00ED6311" w14:paraId="0EA57D7C"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7DB212E0" w14:textId="77777777" w:rsidR="00ED6311" w:rsidRPr="00ED6311" w:rsidRDefault="00ED6311" w:rsidP="009C48F9">
            <w:pPr>
              <w:pStyle w:val="Tabletextleft"/>
              <w:rPr>
                <w:color w:val="000000"/>
              </w:rPr>
            </w:pPr>
            <w:r w:rsidRPr="009C48F9">
              <w:t>NAU107</w:t>
            </w:r>
          </w:p>
        </w:tc>
        <w:tc>
          <w:tcPr>
            <w:tcW w:w="484" w:type="pct"/>
            <w:noWrap/>
            <w:hideMark/>
          </w:tcPr>
          <w:p w14:paraId="338B276B" w14:textId="77777777" w:rsidR="00ED6311" w:rsidRPr="00ED6311" w:rsidRDefault="00ED6311" w:rsidP="009C48F9">
            <w:pPr>
              <w:pStyle w:val="Tabletextleft"/>
              <w:rPr>
                <w:color w:val="000000"/>
              </w:rPr>
            </w:pPr>
            <w:r w:rsidRPr="009C48F9">
              <w:t>NAU107</w:t>
            </w:r>
          </w:p>
        </w:tc>
        <w:tc>
          <w:tcPr>
            <w:tcW w:w="510" w:type="pct"/>
            <w:noWrap/>
            <w:hideMark/>
          </w:tcPr>
          <w:p w14:paraId="7C73FA13" w14:textId="77777777" w:rsidR="00ED6311" w:rsidRPr="00ED6311" w:rsidRDefault="00ED6311" w:rsidP="009C48F9">
            <w:pPr>
              <w:pStyle w:val="Tabletextcentred"/>
              <w:rPr>
                <w:color w:val="000000"/>
              </w:rPr>
            </w:pPr>
            <w:r w:rsidRPr="009C48F9">
              <w:t>0.2075</w:t>
            </w:r>
          </w:p>
        </w:tc>
        <w:tc>
          <w:tcPr>
            <w:tcW w:w="561" w:type="pct"/>
            <w:noWrap/>
            <w:hideMark/>
          </w:tcPr>
          <w:p w14:paraId="084DB2AD" w14:textId="77777777" w:rsidR="00ED6311" w:rsidRPr="00ED6311" w:rsidRDefault="00ED6311" w:rsidP="009C48F9">
            <w:pPr>
              <w:pStyle w:val="Tabletextcentred"/>
            </w:pPr>
            <w:r w:rsidRPr="00ED6311">
              <w:t>7.7801</w:t>
            </w:r>
          </w:p>
        </w:tc>
        <w:tc>
          <w:tcPr>
            <w:tcW w:w="529" w:type="pct"/>
            <w:noWrap/>
            <w:hideMark/>
          </w:tcPr>
          <w:p w14:paraId="27CC4F6C" w14:textId="77777777" w:rsidR="00ED6311" w:rsidRPr="00ED6311" w:rsidRDefault="00ED6311" w:rsidP="009C48F9">
            <w:pPr>
              <w:pStyle w:val="Tabletextcentred"/>
              <w:rPr>
                <w:color w:val="000000"/>
              </w:rPr>
            </w:pPr>
            <w:r w:rsidRPr="009C48F9">
              <w:t>0.100</w:t>
            </w:r>
          </w:p>
        </w:tc>
        <w:tc>
          <w:tcPr>
            <w:tcW w:w="559" w:type="pct"/>
            <w:noWrap/>
            <w:hideMark/>
          </w:tcPr>
          <w:p w14:paraId="640F9B07" w14:textId="77777777" w:rsidR="00ED6311" w:rsidRPr="00ED6311" w:rsidRDefault="00ED6311" w:rsidP="009C48F9">
            <w:pPr>
              <w:pStyle w:val="Tabletextcentred"/>
              <w:rPr>
                <w:color w:val="000000"/>
              </w:rPr>
            </w:pPr>
            <w:r w:rsidRPr="009C48F9">
              <w:t>0.202</w:t>
            </w:r>
          </w:p>
        </w:tc>
        <w:tc>
          <w:tcPr>
            <w:tcW w:w="450" w:type="pct"/>
            <w:noWrap/>
            <w:hideMark/>
          </w:tcPr>
          <w:p w14:paraId="45BB4F9B" w14:textId="77777777" w:rsidR="00ED6311" w:rsidRPr="00ED6311" w:rsidRDefault="00ED6311" w:rsidP="009C48F9">
            <w:pPr>
              <w:pStyle w:val="Tabletextcentred"/>
            </w:pPr>
            <w:r w:rsidRPr="00ED6311">
              <w:t>0.449</w:t>
            </w:r>
          </w:p>
        </w:tc>
        <w:tc>
          <w:tcPr>
            <w:tcW w:w="489" w:type="pct"/>
            <w:noWrap/>
            <w:hideMark/>
          </w:tcPr>
          <w:p w14:paraId="3DE9D503" w14:textId="77777777" w:rsidR="00ED6311" w:rsidRPr="00ED6311" w:rsidRDefault="00ED6311" w:rsidP="009C48F9">
            <w:pPr>
              <w:pStyle w:val="Tabletextcentred"/>
              <w:rPr>
                <w:color w:val="000000"/>
              </w:rPr>
            </w:pPr>
            <w:r w:rsidRPr="009C48F9">
              <w:t>7.7797</w:t>
            </w:r>
          </w:p>
        </w:tc>
        <w:tc>
          <w:tcPr>
            <w:tcW w:w="879" w:type="pct"/>
            <w:noWrap/>
            <w:hideMark/>
          </w:tcPr>
          <w:p w14:paraId="4E9D968D" w14:textId="77777777" w:rsidR="00ED6311" w:rsidRPr="00ED6311" w:rsidRDefault="00ED6311" w:rsidP="009C48F9">
            <w:pPr>
              <w:pStyle w:val="Tabletextcentred"/>
            </w:pPr>
            <w:r w:rsidRPr="00ED6311">
              <w:t>0.38</w:t>
            </w:r>
          </w:p>
        </w:tc>
      </w:tr>
      <w:tr w:rsidR="009C48F9" w:rsidRPr="00ED6311" w14:paraId="4AC1BCC4"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7DCBC4DA" w14:textId="77777777" w:rsidR="00ED6311" w:rsidRPr="00ED6311" w:rsidRDefault="00ED6311" w:rsidP="009C48F9">
            <w:pPr>
              <w:pStyle w:val="Tabletextleft"/>
              <w:rPr>
                <w:color w:val="000000"/>
              </w:rPr>
            </w:pPr>
            <w:r w:rsidRPr="009C48F9">
              <w:t>NAU33</w:t>
            </w:r>
          </w:p>
        </w:tc>
        <w:tc>
          <w:tcPr>
            <w:tcW w:w="484" w:type="pct"/>
            <w:noWrap/>
            <w:hideMark/>
          </w:tcPr>
          <w:p w14:paraId="0D4BD1FD" w14:textId="77777777" w:rsidR="00ED6311" w:rsidRPr="00ED6311" w:rsidRDefault="00ED6311" w:rsidP="009C48F9">
            <w:pPr>
              <w:pStyle w:val="Tabletextleft"/>
              <w:rPr>
                <w:color w:val="000000"/>
              </w:rPr>
            </w:pPr>
            <w:r w:rsidRPr="009C48F9">
              <w:t>NAU33</w:t>
            </w:r>
          </w:p>
        </w:tc>
        <w:tc>
          <w:tcPr>
            <w:tcW w:w="510" w:type="pct"/>
            <w:noWrap/>
            <w:hideMark/>
          </w:tcPr>
          <w:p w14:paraId="30C394E1" w14:textId="77777777" w:rsidR="00ED6311" w:rsidRPr="00ED6311" w:rsidRDefault="00ED6311" w:rsidP="009C48F9">
            <w:pPr>
              <w:pStyle w:val="Tabletextcentred"/>
              <w:rPr>
                <w:color w:val="000000"/>
              </w:rPr>
            </w:pPr>
            <w:r w:rsidRPr="009C48F9">
              <w:t>-0.3700</w:t>
            </w:r>
          </w:p>
        </w:tc>
        <w:tc>
          <w:tcPr>
            <w:tcW w:w="561" w:type="pct"/>
            <w:noWrap/>
            <w:hideMark/>
          </w:tcPr>
          <w:p w14:paraId="5A333788" w14:textId="77777777" w:rsidR="00ED6311" w:rsidRPr="00ED6311" w:rsidRDefault="00ED6311" w:rsidP="009C48F9">
            <w:pPr>
              <w:pStyle w:val="Tabletextcentred"/>
            </w:pPr>
            <w:r w:rsidRPr="00ED6311">
              <w:t>7.4100</w:t>
            </w:r>
          </w:p>
        </w:tc>
        <w:tc>
          <w:tcPr>
            <w:tcW w:w="529" w:type="pct"/>
            <w:noWrap/>
            <w:hideMark/>
          </w:tcPr>
          <w:p w14:paraId="79E6344B" w14:textId="77777777" w:rsidR="00ED6311" w:rsidRPr="00ED6311" w:rsidRDefault="00ED6311" w:rsidP="009C48F9">
            <w:pPr>
              <w:pStyle w:val="Tabletextcentred"/>
              <w:rPr>
                <w:color w:val="000000"/>
              </w:rPr>
            </w:pPr>
            <w:r w:rsidRPr="009C48F9">
              <w:t>-0.040</w:t>
            </w:r>
          </w:p>
        </w:tc>
        <w:tc>
          <w:tcPr>
            <w:tcW w:w="559" w:type="pct"/>
            <w:noWrap/>
            <w:hideMark/>
          </w:tcPr>
          <w:p w14:paraId="0F7123ED" w14:textId="77777777" w:rsidR="00ED6311" w:rsidRPr="00ED6311" w:rsidRDefault="00ED6311" w:rsidP="009C48F9">
            <w:pPr>
              <w:pStyle w:val="Tabletextcentred"/>
              <w:rPr>
                <w:color w:val="000000"/>
              </w:rPr>
            </w:pPr>
            <w:r w:rsidRPr="009C48F9">
              <w:t>0.130</w:t>
            </w:r>
          </w:p>
        </w:tc>
        <w:tc>
          <w:tcPr>
            <w:tcW w:w="450" w:type="pct"/>
            <w:noWrap/>
            <w:hideMark/>
          </w:tcPr>
          <w:p w14:paraId="027BE62F" w14:textId="77777777" w:rsidR="00ED6311" w:rsidRPr="00ED6311" w:rsidRDefault="00ED6311" w:rsidP="009C48F9">
            <w:pPr>
              <w:pStyle w:val="Tabletextcentred"/>
            </w:pPr>
            <w:r w:rsidRPr="00ED6311">
              <w:t>0.361</w:t>
            </w:r>
          </w:p>
        </w:tc>
        <w:tc>
          <w:tcPr>
            <w:tcW w:w="489" w:type="pct"/>
            <w:noWrap/>
            <w:hideMark/>
          </w:tcPr>
          <w:p w14:paraId="663A5D8F" w14:textId="77777777" w:rsidR="00ED6311" w:rsidRPr="00ED6311" w:rsidRDefault="00ED6311" w:rsidP="009C48F9">
            <w:pPr>
              <w:pStyle w:val="Tabletextcentred"/>
              <w:rPr>
                <w:color w:val="000000"/>
              </w:rPr>
            </w:pPr>
            <w:r w:rsidRPr="009C48F9">
              <w:t>7.4094</w:t>
            </w:r>
          </w:p>
        </w:tc>
        <w:tc>
          <w:tcPr>
            <w:tcW w:w="879" w:type="pct"/>
            <w:noWrap/>
            <w:hideMark/>
          </w:tcPr>
          <w:p w14:paraId="6824118A" w14:textId="77777777" w:rsidR="00ED6311" w:rsidRPr="00ED6311" w:rsidRDefault="00ED6311" w:rsidP="009C48F9">
            <w:pPr>
              <w:pStyle w:val="Tabletextcentred"/>
            </w:pPr>
            <w:r w:rsidRPr="00ED6311">
              <w:t>0.64</w:t>
            </w:r>
          </w:p>
        </w:tc>
      </w:tr>
      <w:tr w:rsidR="009C48F9" w:rsidRPr="00ED6311" w14:paraId="47DF58CF"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057378AF" w14:textId="77777777" w:rsidR="00ED6311" w:rsidRPr="00ED6311" w:rsidRDefault="00ED6311" w:rsidP="009C48F9">
            <w:pPr>
              <w:pStyle w:val="Tabletextleft"/>
              <w:rPr>
                <w:color w:val="000000"/>
              </w:rPr>
            </w:pPr>
          </w:p>
        </w:tc>
        <w:tc>
          <w:tcPr>
            <w:tcW w:w="484" w:type="pct"/>
            <w:noWrap/>
            <w:hideMark/>
          </w:tcPr>
          <w:p w14:paraId="39E97E02" w14:textId="77777777" w:rsidR="00ED6311" w:rsidRPr="00ED6311" w:rsidRDefault="00ED6311" w:rsidP="009C48F9">
            <w:pPr>
              <w:pStyle w:val="Tabletextleft"/>
              <w:rPr>
                <w:color w:val="000000"/>
              </w:rPr>
            </w:pPr>
            <w:r w:rsidRPr="009C48F9">
              <w:t>NAU16</w:t>
            </w:r>
          </w:p>
        </w:tc>
        <w:tc>
          <w:tcPr>
            <w:tcW w:w="510" w:type="pct"/>
            <w:noWrap/>
            <w:hideMark/>
          </w:tcPr>
          <w:p w14:paraId="4D93E18D" w14:textId="77777777" w:rsidR="00ED6311" w:rsidRPr="00ED6311" w:rsidRDefault="00ED6311" w:rsidP="009C48F9">
            <w:pPr>
              <w:pStyle w:val="Tabletextcentred"/>
              <w:rPr>
                <w:color w:val="000000"/>
              </w:rPr>
            </w:pPr>
            <w:r w:rsidRPr="009C48F9">
              <w:t>-0.7161</w:t>
            </w:r>
          </w:p>
        </w:tc>
        <w:tc>
          <w:tcPr>
            <w:tcW w:w="561" w:type="pct"/>
            <w:noWrap/>
            <w:hideMark/>
          </w:tcPr>
          <w:p w14:paraId="3D40BB5C" w14:textId="77777777" w:rsidR="00ED6311" w:rsidRPr="00ED6311" w:rsidRDefault="00ED6311" w:rsidP="009C48F9">
            <w:pPr>
              <w:pStyle w:val="Tabletextcentred"/>
            </w:pPr>
            <w:r w:rsidRPr="00ED6311">
              <w:t>6.6939</w:t>
            </w:r>
          </w:p>
        </w:tc>
        <w:tc>
          <w:tcPr>
            <w:tcW w:w="529" w:type="pct"/>
            <w:noWrap/>
            <w:hideMark/>
          </w:tcPr>
          <w:p w14:paraId="776089CA" w14:textId="77777777" w:rsidR="00ED6311" w:rsidRPr="00ED6311" w:rsidRDefault="00ED6311" w:rsidP="009C48F9">
            <w:pPr>
              <w:pStyle w:val="Tabletextcentred"/>
              <w:rPr>
                <w:color w:val="000000"/>
              </w:rPr>
            </w:pPr>
            <w:r w:rsidRPr="009C48F9">
              <w:t>0.319</w:t>
            </w:r>
          </w:p>
        </w:tc>
        <w:tc>
          <w:tcPr>
            <w:tcW w:w="559" w:type="pct"/>
            <w:noWrap/>
            <w:hideMark/>
          </w:tcPr>
          <w:p w14:paraId="4D9314A0" w14:textId="77777777" w:rsidR="00ED6311" w:rsidRPr="00ED6311" w:rsidRDefault="00ED6311" w:rsidP="009C48F9">
            <w:pPr>
              <w:pStyle w:val="Tabletextcentred"/>
              <w:rPr>
                <w:color w:val="000000"/>
              </w:rPr>
            </w:pPr>
            <w:r w:rsidRPr="009C48F9">
              <w:t>0.123</w:t>
            </w:r>
          </w:p>
        </w:tc>
        <w:tc>
          <w:tcPr>
            <w:tcW w:w="450" w:type="pct"/>
            <w:noWrap/>
            <w:hideMark/>
          </w:tcPr>
          <w:p w14:paraId="1E8B1CE9" w14:textId="77777777" w:rsidR="00ED6311" w:rsidRPr="00ED6311" w:rsidRDefault="00ED6311" w:rsidP="009C48F9">
            <w:pPr>
              <w:pStyle w:val="Tabletextcentred"/>
            </w:pPr>
            <w:r w:rsidRPr="00ED6311">
              <w:t>0.350</w:t>
            </w:r>
          </w:p>
        </w:tc>
        <w:tc>
          <w:tcPr>
            <w:tcW w:w="489" w:type="pct"/>
            <w:noWrap/>
            <w:hideMark/>
          </w:tcPr>
          <w:p w14:paraId="59E0E7DE" w14:textId="77777777" w:rsidR="00ED6311" w:rsidRPr="00ED6311" w:rsidRDefault="00ED6311" w:rsidP="009C48F9">
            <w:pPr>
              <w:pStyle w:val="Tabletextcentred"/>
              <w:rPr>
                <w:color w:val="000000"/>
              </w:rPr>
            </w:pPr>
            <w:r w:rsidRPr="009C48F9">
              <w:t>6.6935</w:t>
            </w:r>
          </w:p>
        </w:tc>
        <w:tc>
          <w:tcPr>
            <w:tcW w:w="879" w:type="pct"/>
            <w:noWrap/>
            <w:hideMark/>
          </w:tcPr>
          <w:p w14:paraId="242C0598" w14:textId="77777777" w:rsidR="00ED6311" w:rsidRPr="00ED6311" w:rsidRDefault="00ED6311" w:rsidP="009C48F9">
            <w:pPr>
              <w:pStyle w:val="Tabletextcentred"/>
            </w:pPr>
            <w:r w:rsidRPr="00ED6311">
              <w:t>0.39</w:t>
            </w:r>
          </w:p>
        </w:tc>
      </w:tr>
      <w:tr w:rsidR="009C48F9" w:rsidRPr="00ED6311" w14:paraId="42F1E513"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5E5EC6B4" w14:textId="77777777" w:rsidR="00ED6311" w:rsidRPr="00ED6311" w:rsidRDefault="00ED6311" w:rsidP="009C48F9">
            <w:pPr>
              <w:pStyle w:val="Tabletextleft"/>
              <w:rPr>
                <w:color w:val="000000"/>
              </w:rPr>
            </w:pPr>
            <w:r w:rsidRPr="009C48F9">
              <w:t>NAU33</w:t>
            </w:r>
          </w:p>
        </w:tc>
        <w:tc>
          <w:tcPr>
            <w:tcW w:w="484" w:type="pct"/>
            <w:noWrap/>
            <w:hideMark/>
          </w:tcPr>
          <w:p w14:paraId="74F9C87F" w14:textId="77777777" w:rsidR="00ED6311" w:rsidRPr="00ED6311" w:rsidRDefault="00ED6311" w:rsidP="009C48F9">
            <w:pPr>
              <w:pStyle w:val="Tabletextleft"/>
              <w:rPr>
                <w:color w:val="000000"/>
              </w:rPr>
            </w:pPr>
          </w:p>
        </w:tc>
        <w:tc>
          <w:tcPr>
            <w:tcW w:w="510" w:type="pct"/>
            <w:noWrap/>
            <w:hideMark/>
          </w:tcPr>
          <w:p w14:paraId="2D8D9990" w14:textId="77777777" w:rsidR="00ED6311" w:rsidRPr="00ED6311" w:rsidRDefault="00ED6311" w:rsidP="009C48F9">
            <w:pPr>
              <w:pStyle w:val="Tabletextcentred"/>
              <w:rPr>
                <w:color w:val="000000"/>
              </w:rPr>
            </w:pPr>
          </w:p>
        </w:tc>
        <w:tc>
          <w:tcPr>
            <w:tcW w:w="561" w:type="pct"/>
            <w:noWrap/>
            <w:hideMark/>
          </w:tcPr>
          <w:p w14:paraId="2C48F2AB" w14:textId="77777777" w:rsidR="00ED6311" w:rsidRPr="00ED6311" w:rsidRDefault="00ED6311" w:rsidP="009C48F9">
            <w:pPr>
              <w:pStyle w:val="Tabletextcentred"/>
              <w:rPr>
                <w:color w:val="000000"/>
              </w:rPr>
            </w:pPr>
            <w:r w:rsidRPr="009C48F9">
              <w:t>7.4100</w:t>
            </w:r>
          </w:p>
        </w:tc>
        <w:tc>
          <w:tcPr>
            <w:tcW w:w="529" w:type="pct"/>
            <w:noWrap/>
            <w:hideMark/>
          </w:tcPr>
          <w:p w14:paraId="05925D4C" w14:textId="77777777" w:rsidR="00ED6311" w:rsidRPr="00ED6311" w:rsidRDefault="00ED6311" w:rsidP="009C48F9">
            <w:pPr>
              <w:pStyle w:val="Tabletextcentred"/>
              <w:rPr>
                <w:color w:val="000000"/>
              </w:rPr>
            </w:pPr>
          </w:p>
        </w:tc>
        <w:tc>
          <w:tcPr>
            <w:tcW w:w="559" w:type="pct"/>
            <w:noWrap/>
            <w:hideMark/>
          </w:tcPr>
          <w:p w14:paraId="5B11D18C" w14:textId="77777777" w:rsidR="00ED6311" w:rsidRPr="00ED6311" w:rsidRDefault="00ED6311" w:rsidP="009C48F9">
            <w:pPr>
              <w:pStyle w:val="Tabletextcentred"/>
              <w:rPr>
                <w:color w:val="000000"/>
              </w:rPr>
            </w:pPr>
          </w:p>
        </w:tc>
        <w:tc>
          <w:tcPr>
            <w:tcW w:w="450" w:type="pct"/>
            <w:noWrap/>
            <w:hideMark/>
          </w:tcPr>
          <w:p w14:paraId="55A0D6C1" w14:textId="77777777" w:rsidR="00ED6311" w:rsidRPr="00ED6311" w:rsidRDefault="00ED6311" w:rsidP="009C48F9">
            <w:pPr>
              <w:pStyle w:val="Tabletextcentred"/>
              <w:rPr>
                <w:color w:val="000000"/>
              </w:rPr>
            </w:pPr>
          </w:p>
        </w:tc>
        <w:tc>
          <w:tcPr>
            <w:tcW w:w="489" w:type="pct"/>
            <w:noWrap/>
            <w:hideMark/>
          </w:tcPr>
          <w:p w14:paraId="165B7D5D" w14:textId="77777777" w:rsidR="00ED6311" w:rsidRPr="00ED6311" w:rsidRDefault="00ED6311" w:rsidP="009C48F9">
            <w:pPr>
              <w:pStyle w:val="Tabletextcentred"/>
              <w:rPr>
                <w:color w:val="000000"/>
              </w:rPr>
            </w:pPr>
          </w:p>
        </w:tc>
        <w:tc>
          <w:tcPr>
            <w:tcW w:w="879" w:type="pct"/>
            <w:noWrap/>
            <w:hideMark/>
          </w:tcPr>
          <w:p w14:paraId="4EE504B1" w14:textId="77777777" w:rsidR="00ED6311" w:rsidRPr="00ED6311" w:rsidRDefault="00ED6311" w:rsidP="009C48F9">
            <w:pPr>
              <w:pStyle w:val="Tabletextcentred"/>
              <w:rPr>
                <w:color w:val="000000"/>
              </w:rPr>
            </w:pPr>
          </w:p>
        </w:tc>
      </w:tr>
      <w:tr w:rsidR="009C48F9" w:rsidRPr="00ED6311" w14:paraId="2AE60CFE"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54EDDD85" w14:textId="77777777" w:rsidR="00ED6311" w:rsidRPr="00ED6311" w:rsidRDefault="00ED6311" w:rsidP="009C48F9">
            <w:pPr>
              <w:pStyle w:val="Tabletextleft"/>
              <w:rPr>
                <w:color w:val="000000"/>
              </w:rPr>
            </w:pPr>
            <w:r w:rsidRPr="009C48F9">
              <w:t>NAU108</w:t>
            </w:r>
          </w:p>
        </w:tc>
        <w:tc>
          <w:tcPr>
            <w:tcW w:w="484" w:type="pct"/>
            <w:noWrap/>
            <w:hideMark/>
          </w:tcPr>
          <w:p w14:paraId="44582C6E" w14:textId="77777777" w:rsidR="00ED6311" w:rsidRPr="00ED6311" w:rsidRDefault="00ED6311" w:rsidP="009C48F9">
            <w:pPr>
              <w:pStyle w:val="Tabletextleft"/>
              <w:rPr>
                <w:color w:val="000000"/>
              </w:rPr>
            </w:pPr>
            <w:r w:rsidRPr="009C48F9">
              <w:t>NAU108</w:t>
            </w:r>
          </w:p>
        </w:tc>
        <w:tc>
          <w:tcPr>
            <w:tcW w:w="510" w:type="pct"/>
            <w:noWrap/>
            <w:hideMark/>
          </w:tcPr>
          <w:p w14:paraId="05AD4E22" w14:textId="77777777" w:rsidR="00ED6311" w:rsidRPr="00ED6311" w:rsidRDefault="00ED6311" w:rsidP="009C48F9">
            <w:pPr>
              <w:pStyle w:val="Tabletextcentred"/>
              <w:rPr>
                <w:color w:val="000000"/>
              </w:rPr>
            </w:pPr>
            <w:r w:rsidRPr="009C48F9">
              <w:t>-0.5448</w:t>
            </w:r>
          </w:p>
        </w:tc>
        <w:tc>
          <w:tcPr>
            <w:tcW w:w="561" w:type="pct"/>
            <w:noWrap/>
            <w:hideMark/>
          </w:tcPr>
          <w:p w14:paraId="649B1D7B" w14:textId="77777777" w:rsidR="00ED6311" w:rsidRPr="00ED6311" w:rsidRDefault="00ED6311" w:rsidP="009C48F9">
            <w:pPr>
              <w:pStyle w:val="Tabletextcentred"/>
            </w:pPr>
            <w:r w:rsidRPr="00ED6311">
              <w:t>6.8652</w:t>
            </w:r>
          </w:p>
        </w:tc>
        <w:tc>
          <w:tcPr>
            <w:tcW w:w="529" w:type="pct"/>
            <w:noWrap/>
            <w:hideMark/>
          </w:tcPr>
          <w:p w14:paraId="2DC6DB31" w14:textId="77777777" w:rsidR="00ED6311" w:rsidRPr="00ED6311" w:rsidRDefault="00ED6311" w:rsidP="009C48F9">
            <w:pPr>
              <w:pStyle w:val="Tabletextcentred"/>
              <w:rPr>
                <w:color w:val="000000"/>
              </w:rPr>
            </w:pPr>
            <w:r w:rsidRPr="009C48F9">
              <w:t>0.340</w:t>
            </w:r>
          </w:p>
        </w:tc>
        <w:tc>
          <w:tcPr>
            <w:tcW w:w="559" w:type="pct"/>
            <w:noWrap/>
            <w:hideMark/>
          </w:tcPr>
          <w:p w14:paraId="40D3A2AB" w14:textId="77777777" w:rsidR="00ED6311" w:rsidRPr="00ED6311" w:rsidRDefault="00ED6311" w:rsidP="009C48F9">
            <w:pPr>
              <w:pStyle w:val="Tabletextcentred"/>
              <w:rPr>
                <w:color w:val="000000"/>
              </w:rPr>
            </w:pPr>
            <w:r w:rsidRPr="009C48F9">
              <w:t>0.178</w:t>
            </w:r>
          </w:p>
        </w:tc>
        <w:tc>
          <w:tcPr>
            <w:tcW w:w="450" w:type="pct"/>
            <w:noWrap/>
            <w:hideMark/>
          </w:tcPr>
          <w:p w14:paraId="121458FC" w14:textId="77777777" w:rsidR="00ED6311" w:rsidRPr="00ED6311" w:rsidRDefault="00ED6311" w:rsidP="009C48F9">
            <w:pPr>
              <w:pStyle w:val="Tabletextcentred"/>
            </w:pPr>
            <w:r w:rsidRPr="00ED6311">
              <w:t>0.422</w:t>
            </w:r>
          </w:p>
        </w:tc>
        <w:tc>
          <w:tcPr>
            <w:tcW w:w="489" w:type="pct"/>
            <w:noWrap/>
            <w:hideMark/>
          </w:tcPr>
          <w:p w14:paraId="31A66D60" w14:textId="77777777" w:rsidR="00ED6311" w:rsidRPr="00ED6311" w:rsidRDefault="00ED6311" w:rsidP="009C48F9">
            <w:pPr>
              <w:pStyle w:val="Tabletextcentred"/>
              <w:rPr>
                <w:color w:val="000000"/>
              </w:rPr>
            </w:pPr>
            <w:r w:rsidRPr="009C48F9">
              <w:t>6.8638</w:t>
            </w:r>
          </w:p>
        </w:tc>
        <w:tc>
          <w:tcPr>
            <w:tcW w:w="879" w:type="pct"/>
            <w:noWrap/>
            <w:hideMark/>
          </w:tcPr>
          <w:p w14:paraId="58BECDB2" w14:textId="77777777" w:rsidR="00ED6311" w:rsidRPr="00ED6311" w:rsidRDefault="00ED6311" w:rsidP="009C48F9">
            <w:pPr>
              <w:pStyle w:val="Tabletextcentred"/>
            </w:pPr>
            <w:r w:rsidRPr="00ED6311">
              <w:t>1.43</w:t>
            </w:r>
          </w:p>
        </w:tc>
      </w:tr>
      <w:tr w:rsidR="009C48F9" w:rsidRPr="00ED6311" w14:paraId="14D55B22"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568D3241" w14:textId="77777777" w:rsidR="00ED6311" w:rsidRPr="00ED6311" w:rsidRDefault="00ED6311" w:rsidP="009C48F9">
            <w:pPr>
              <w:pStyle w:val="Tabletextleft"/>
              <w:rPr>
                <w:color w:val="000000"/>
              </w:rPr>
            </w:pPr>
            <w:r w:rsidRPr="009C48F9">
              <w:t>NAU43</w:t>
            </w:r>
          </w:p>
        </w:tc>
        <w:tc>
          <w:tcPr>
            <w:tcW w:w="484" w:type="pct"/>
            <w:noWrap/>
            <w:hideMark/>
          </w:tcPr>
          <w:p w14:paraId="01CDDA7C" w14:textId="77777777" w:rsidR="00ED6311" w:rsidRPr="00ED6311" w:rsidRDefault="00ED6311" w:rsidP="009C48F9">
            <w:pPr>
              <w:pStyle w:val="Tabletextleft"/>
              <w:rPr>
                <w:color w:val="000000"/>
              </w:rPr>
            </w:pPr>
            <w:r w:rsidRPr="009C48F9">
              <w:t>NAU43</w:t>
            </w:r>
          </w:p>
        </w:tc>
        <w:tc>
          <w:tcPr>
            <w:tcW w:w="510" w:type="pct"/>
            <w:noWrap/>
            <w:hideMark/>
          </w:tcPr>
          <w:p w14:paraId="5143659E" w14:textId="77777777" w:rsidR="00ED6311" w:rsidRPr="00ED6311" w:rsidRDefault="00ED6311" w:rsidP="009C48F9">
            <w:pPr>
              <w:pStyle w:val="Tabletextcentred"/>
              <w:rPr>
                <w:color w:val="000000"/>
              </w:rPr>
            </w:pPr>
            <w:r w:rsidRPr="009C48F9">
              <w:t>-0.9448</w:t>
            </w:r>
          </w:p>
        </w:tc>
        <w:tc>
          <w:tcPr>
            <w:tcW w:w="561" w:type="pct"/>
            <w:noWrap/>
            <w:hideMark/>
          </w:tcPr>
          <w:p w14:paraId="219E3C70" w14:textId="77777777" w:rsidR="00ED6311" w:rsidRPr="00ED6311" w:rsidRDefault="00ED6311" w:rsidP="009C48F9">
            <w:pPr>
              <w:pStyle w:val="Tabletextcentred"/>
            </w:pPr>
            <w:r w:rsidRPr="00ED6311">
              <w:t>5.9204</w:t>
            </w:r>
          </w:p>
        </w:tc>
        <w:tc>
          <w:tcPr>
            <w:tcW w:w="529" w:type="pct"/>
            <w:noWrap/>
            <w:hideMark/>
          </w:tcPr>
          <w:p w14:paraId="4E815D98" w14:textId="77777777" w:rsidR="00ED6311" w:rsidRPr="00ED6311" w:rsidRDefault="00ED6311" w:rsidP="009C48F9">
            <w:pPr>
              <w:pStyle w:val="Tabletextcentred"/>
              <w:rPr>
                <w:color w:val="000000"/>
              </w:rPr>
            </w:pPr>
            <w:r w:rsidRPr="009C48F9">
              <w:t>0.040</w:t>
            </w:r>
          </w:p>
        </w:tc>
        <w:tc>
          <w:tcPr>
            <w:tcW w:w="559" w:type="pct"/>
            <w:noWrap/>
            <w:hideMark/>
          </w:tcPr>
          <w:p w14:paraId="53F05FF1" w14:textId="77777777" w:rsidR="00ED6311" w:rsidRPr="00ED6311" w:rsidRDefault="00ED6311" w:rsidP="009C48F9">
            <w:pPr>
              <w:pStyle w:val="Tabletextcentred"/>
              <w:rPr>
                <w:color w:val="000000"/>
              </w:rPr>
            </w:pPr>
            <w:r w:rsidRPr="009C48F9">
              <w:t>0.177</w:t>
            </w:r>
          </w:p>
        </w:tc>
        <w:tc>
          <w:tcPr>
            <w:tcW w:w="450" w:type="pct"/>
            <w:noWrap/>
            <w:hideMark/>
          </w:tcPr>
          <w:p w14:paraId="479D8494" w14:textId="77777777" w:rsidR="00ED6311" w:rsidRPr="00ED6311" w:rsidRDefault="00ED6311" w:rsidP="009C48F9">
            <w:pPr>
              <w:pStyle w:val="Tabletextcentred"/>
            </w:pPr>
            <w:r w:rsidRPr="00ED6311">
              <w:t>0.420</w:t>
            </w:r>
          </w:p>
        </w:tc>
        <w:tc>
          <w:tcPr>
            <w:tcW w:w="489" w:type="pct"/>
            <w:noWrap/>
            <w:hideMark/>
          </w:tcPr>
          <w:p w14:paraId="00F40E6A" w14:textId="77777777" w:rsidR="00ED6311" w:rsidRPr="00ED6311" w:rsidRDefault="00ED6311" w:rsidP="009C48F9">
            <w:pPr>
              <w:pStyle w:val="Tabletextcentred"/>
              <w:rPr>
                <w:color w:val="000000"/>
              </w:rPr>
            </w:pPr>
            <w:r w:rsidRPr="009C48F9">
              <w:t>5.9197</w:t>
            </w:r>
          </w:p>
        </w:tc>
        <w:tc>
          <w:tcPr>
            <w:tcW w:w="879" w:type="pct"/>
            <w:noWrap/>
            <w:hideMark/>
          </w:tcPr>
          <w:p w14:paraId="2DD9BA85" w14:textId="77777777" w:rsidR="00ED6311" w:rsidRPr="00ED6311" w:rsidRDefault="00ED6311" w:rsidP="009C48F9">
            <w:pPr>
              <w:pStyle w:val="Tabletextcentred"/>
            </w:pPr>
            <w:r w:rsidRPr="00ED6311">
              <w:t>0.70</w:t>
            </w:r>
          </w:p>
        </w:tc>
      </w:tr>
      <w:tr w:rsidR="009C48F9" w:rsidRPr="00ED6311" w14:paraId="64DAE6B5"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5815EC06" w14:textId="77777777" w:rsidR="00ED6311" w:rsidRPr="00ED6311" w:rsidRDefault="00ED6311" w:rsidP="009C48F9">
            <w:pPr>
              <w:pStyle w:val="Tabletextleft"/>
              <w:rPr>
                <w:color w:val="000000"/>
              </w:rPr>
            </w:pPr>
            <w:r w:rsidRPr="009C48F9">
              <w:t>NAU44</w:t>
            </w:r>
          </w:p>
        </w:tc>
        <w:tc>
          <w:tcPr>
            <w:tcW w:w="484" w:type="pct"/>
            <w:noWrap/>
            <w:hideMark/>
          </w:tcPr>
          <w:p w14:paraId="5C0C7B01" w14:textId="77777777" w:rsidR="00ED6311" w:rsidRPr="00ED6311" w:rsidRDefault="00ED6311" w:rsidP="009C48F9">
            <w:pPr>
              <w:pStyle w:val="Tabletextleft"/>
              <w:rPr>
                <w:color w:val="000000"/>
              </w:rPr>
            </w:pPr>
            <w:r w:rsidRPr="009C48F9">
              <w:t>NAU44</w:t>
            </w:r>
          </w:p>
        </w:tc>
        <w:tc>
          <w:tcPr>
            <w:tcW w:w="510" w:type="pct"/>
            <w:noWrap/>
            <w:hideMark/>
          </w:tcPr>
          <w:p w14:paraId="65D7CF32" w14:textId="77777777" w:rsidR="00ED6311" w:rsidRPr="00ED6311" w:rsidRDefault="00ED6311" w:rsidP="009C48F9">
            <w:pPr>
              <w:pStyle w:val="Tabletextcentred"/>
              <w:rPr>
                <w:color w:val="000000"/>
              </w:rPr>
            </w:pPr>
            <w:r w:rsidRPr="009C48F9">
              <w:t>0.5701</w:t>
            </w:r>
          </w:p>
        </w:tc>
        <w:tc>
          <w:tcPr>
            <w:tcW w:w="561" w:type="pct"/>
            <w:noWrap/>
            <w:hideMark/>
          </w:tcPr>
          <w:p w14:paraId="23349858" w14:textId="77777777" w:rsidR="00ED6311" w:rsidRPr="00ED6311" w:rsidRDefault="00ED6311" w:rsidP="009C48F9">
            <w:pPr>
              <w:pStyle w:val="Tabletextcentred"/>
            </w:pPr>
            <w:r w:rsidRPr="00ED6311">
              <w:t>6.4905</w:t>
            </w:r>
          </w:p>
        </w:tc>
        <w:tc>
          <w:tcPr>
            <w:tcW w:w="529" w:type="pct"/>
            <w:noWrap/>
            <w:hideMark/>
          </w:tcPr>
          <w:p w14:paraId="33C52004" w14:textId="77777777" w:rsidR="00ED6311" w:rsidRPr="00ED6311" w:rsidRDefault="00ED6311" w:rsidP="009C48F9">
            <w:pPr>
              <w:pStyle w:val="Tabletextcentred"/>
              <w:rPr>
                <w:color w:val="000000"/>
              </w:rPr>
            </w:pPr>
            <w:r w:rsidRPr="009C48F9">
              <w:t>-0.310</w:t>
            </w:r>
          </w:p>
        </w:tc>
        <w:tc>
          <w:tcPr>
            <w:tcW w:w="559" w:type="pct"/>
            <w:noWrap/>
            <w:hideMark/>
          </w:tcPr>
          <w:p w14:paraId="2C6A0E33" w14:textId="77777777" w:rsidR="00ED6311" w:rsidRPr="00ED6311" w:rsidRDefault="00ED6311" w:rsidP="009C48F9">
            <w:pPr>
              <w:pStyle w:val="Tabletextcentred"/>
              <w:rPr>
                <w:color w:val="000000"/>
              </w:rPr>
            </w:pPr>
            <w:r w:rsidRPr="009C48F9">
              <w:t>0.204</w:t>
            </w:r>
          </w:p>
        </w:tc>
        <w:tc>
          <w:tcPr>
            <w:tcW w:w="450" w:type="pct"/>
            <w:noWrap/>
            <w:hideMark/>
          </w:tcPr>
          <w:p w14:paraId="7BAF7EB5" w14:textId="77777777" w:rsidR="00ED6311" w:rsidRPr="00ED6311" w:rsidRDefault="00ED6311" w:rsidP="009C48F9">
            <w:pPr>
              <w:pStyle w:val="Tabletextcentred"/>
            </w:pPr>
            <w:r w:rsidRPr="00ED6311">
              <w:t>0.451</w:t>
            </w:r>
          </w:p>
        </w:tc>
        <w:tc>
          <w:tcPr>
            <w:tcW w:w="489" w:type="pct"/>
            <w:noWrap/>
            <w:hideMark/>
          </w:tcPr>
          <w:p w14:paraId="169CF133" w14:textId="77777777" w:rsidR="00ED6311" w:rsidRPr="00ED6311" w:rsidRDefault="00ED6311" w:rsidP="009C48F9">
            <w:pPr>
              <w:pStyle w:val="Tabletextcentred"/>
              <w:rPr>
                <w:color w:val="000000"/>
              </w:rPr>
            </w:pPr>
            <w:r w:rsidRPr="009C48F9">
              <w:t>6.4896</w:t>
            </w:r>
          </w:p>
        </w:tc>
        <w:tc>
          <w:tcPr>
            <w:tcW w:w="879" w:type="pct"/>
            <w:noWrap/>
            <w:hideMark/>
          </w:tcPr>
          <w:p w14:paraId="1DDDE65B" w14:textId="77777777" w:rsidR="00ED6311" w:rsidRPr="00ED6311" w:rsidRDefault="00ED6311" w:rsidP="009C48F9">
            <w:pPr>
              <w:pStyle w:val="Tabletextcentred"/>
            </w:pPr>
            <w:r w:rsidRPr="00ED6311">
              <w:t>0.90</w:t>
            </w:r>
          </w:p>
        </w:tc>
      </w:tr>
      <w:tr w:rsidR="009C48F9" w:rsidRPr="00ED6311" w14:paraId="1922FE94"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3CD189B1" w14:textId="77777777" w:rsidR="00ED6311" w:rsidRPr="00ED6311" w:rsidRDefault="00ED6311" w:rsidP="009C48F9">
            <w:pPr>
              <w:pStyle w:val="Tabletextleft"/>
              <w:rPr>
                <w:color w:val="000000"/>
              </w:rPr>
            </w:pPr>
            <w:r w:rsidRPr="009C48F9">
              <w:t>NAU109</w:t>
            </w:r>
          </w:p>
        </w:tc>
        <w:tc>
          <w:tcPr>
            <w:tcW w:w="484" w:type="pct"/>
            <w:noWrap/>
            <w:hideMark/>
          </w:tcPr>
          <w:p w14:paraId="4D9C2045" w14:textId="77777777" w:rsidR="00ED6311" w:rsidRPr="00ED6311" w:rsidRDefault="00ED6311" w:rsidP="009C48F9">
            <w:pPr>
              <w:pStyle w:val="Tabletextleft"/>
              <w:rPr>
                <w:color w:val="000000"/>
              </w:rPr>
            </w:pPr>
            <w:r w:rsidRPr="009C48F9">
              <w:t>NAU109</w:t>
            </w:r>
          </w:p>
        </w:tc>
        <w:tc>
          <w:tcPr>
            <w:tcW w:w="510" w:type="pct"/>
            <w:noWrap/>
            <w:hideMark/>
          </w:tcPr>
          <w:p w14:paraId="798ED027" w14:textId="77777777" w:rsidR="00ED6311" w:rsidRPr="00ED6311" w:rsidRDefault="00ED6311" w:rsidP="009C48F9">
            <w:pPr>
              <w:pStyle w:val="Tabletextcentred"/>
              <w:rPr>
                <w:color w:val="000000"/>
              </w:rPr>
            </w:pPr>
            <w:r w:rsidRPr="009C48F9">
              <w:t>-0.7781</w:t>
            </w:r>
          </w:p>
        </w:tc>
        <w:tc>
          <w:tcPr>
            <w:tcW w:w="561" w:type="pct"/>
            <w:noWrap/>
            <w:hideMark/>
          </w:tcPr>
          <w:p w14:paraId="76D4673E" w14:textId="77777777" w:rsidR="00ED6311" w:rsidRPr="00ED6311" w:rsidRDefault="00ED6311" w:rsidP="009C48F9">
            <w:pPr>
              <w:pStyle w:val="Tabletextcentred"/>
            </w:pPr>
            <w:r w:rsidRPr="00ED6311">
              <w:t>5.7124</w:t>
            </w:r>
          </w:p>
        </w:tc>
        <w:tc>
          <w:tcPr>
            <w:tcW w:w="529" w:type="pct"/>
            <w:noWrap/>
            <w:hideMark/>
          </w:tcPr>
          <w:p w14:paraId="4D89B81F" w14:textId="77777777" w:rsidR="00ED6311" w:rsidRPr="00ED6311" w:rsidRDefault="00ED6311" w:rsidP="009C48F9">
            <w:pPr>
              <w:pStyle w:val="Tabletextcentred"/>
              <w:rPr>
                <w:color w:val="000000"/>
              </w:rPr>
            </w:pPr>
            <w:r w:rsidRPr="009C48F9">
              <w:t>0.030</w:t>
            </w:r>
          </w:p>
        </w:tc>
        <w:tc>
          <w:tcPr>
            <w:tcW w:w="559" w:type="pct"/>
            <w:noWrap/>
            <w:hideMark/>
          </w:tcPr>
          <w:p w14:paraId="37696E2E" w14:textId="77777777" w:rsidR="00ED6311" w:rsidRPr="00ED6311" w:rsidRDefault="00ED6311" w:rsidP="009C48F9">
            <w:pPr>
              <w:pStyle w:val="Tabletextcentred"/>
              <w:rPr>
                <w:color w:val="000000"/>
              </w:rPr>
            </w:pPr>
            <w:r w:rsidRPr="009C48F9">
              <w:t>0.198</w:t>
            </w:r>
          </w:p>
        </w:tc>
        <w:tc>
          <w:tcPr>
            <w:tcW w:w="450" w:type="pct"/>
            <w:noWrap/>
            <w:hideMark/>
          </w:tcPr>
          <w:p w14:paraId="62B4AA48" w14:textId="77777777" w:rsidR="00ED6311" w:rsidRPr="00ED6311" w:rsidRDefault="00ED6311" w:rsidP="009C48F9">
            <w:pPr>
              <w:pStyle w:val="Tabletextcentred"/>
            </w:pPr>
            <w:r w:rsidRPr="00ED6311">
              <w:t>0.445</w:t>
            </w:r>
          </w:p>
        </w:tc>
        <w:tc>
          <w:tcPr>
            <w:tcW w:w="489" w:type="pct"/>
            <w:noWrap/>
            <w:hideMark/>
          </w:tcPr>
          <w:p w14:paraId="47F5889D" w14:textId="77777777" w:rsidR="00ED6311" w:rsidRPr="00ED6311" w:rsidRDefault="00ED6311" w:rsidP="009C48F9">
            <w:pPr>
              <w:pStyle w:val="Tabletextcentred"/>
              <w:rPr>
                <w:color w:val="000000"/>
              </w:rPr>
            </w:pPr>
            <w:r w:rsidRPr="009C48F9">
              <w:t>5.7107</w:t>
            </w:r>
          </w:p>
        </w:tc>
        <w:tc>
          <w:tcPr>
            <w:tcW w:w="879" w:type="pct"/>
            <w:noWrap/>
            <w:hideMark/>
          </w:tcPr>
          <w:p w14:paraId="3186BD90" w14:textId="77777777" w:rsidR="00ED6311" w:rsidRPr="00ED6311" w:rsidRDefault="00ED6311" w:rsidP="009C48F9">
            <w:pPr>
              <w:pStyle w:val="Tabletextcentred"/>
            </w:pPr>
            <w:r w:rsidRPr="00ED6311">
              <w:t>1.74</w:t>
            </w:r>
          </w:p>
        </w:tc>
      </w:tr>
      <w:tr w:rsidR="009C48F9" w:rsidRPr="00ED6311" w14:paraId="2C6F71BE"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6E8D2F42" w14:textId="77777777" w:rsidR="00ED6311" w:rsidRPr="00ED6311" w:rsidRDefault="00ED6311" w:rsidP="009C48F9">
            <w:pPr>
              <w:pStyle w:val="Tabletextleft"/>
              <w:rPr>
                <w:color w:val="000000"/>
              </w:rPr>
            </w:pPr>
            <w:r w:rsidRPr="009C48F9">
              <w:t>NAU47</w:t>
            </w:r>
          </w:p>
        </w:tc>
        <w:tc>
          <w:tcPr>
            <w:tcW w:w="484" w:type="pct"/>
            <w:noWrap/>
            <w:hideMark/>
          </w:tcPr>
          <w:p w14:paraId="395AD95C" w14:textId="77777777" w:rsidR="00ED6311" w:rsidRPr="00ED6311" w:rsidRDefault="00ED6311" w:rsidP="009C48F9">
            <w:pPr>
              <w:pStyle w:val="Tabletextleft"/>
              <w:rPr>
                <w:color w:val="000000"/>
              </w:rPr>
            </w:pPr>
            <w:r w:rsidRPr="009C48F9">
              <w:t>NAU47</w:t>
            </w:r>
          </w:p>
        </w:tc>
        <w:tc>
          <w:tcPr>
            <w:tcW w:w="510" w:type="pct"/>
            <w:noWrap/>
            <w:hideMark/>
          </w:tcPr>
          <w:p w14:paraId="6D5164ED" w14:textId="77777777" w:rsidR="00ED6311" w:rsidRPr="00ED6311" w:rsidRDefault="00ED6311" w:rsidP="009C48F9">
            <w:pPr>
              <w:pStyle w:val="Tabletextcentred"/>
              <w:rPr>
                <w:color w:val="000000"/>
              </w:rPr>
            </w:pPr>
            <w:r w:rsidRPr="009C48F9">
              <w:t>0.1316</w:t>
            </w:r>
          </w:p>
        </w:tc>
        <w:tc>
          <w:tcPr>
            <w:tcW w:w="561" w:type="pct"/>
            <w:noWrap/>
            <w:hideMark/>
          </w:tcPr>
          <w:p w14:paraId="6699D560" w14:textId="77777777" w:rsidR="00ED6311" w:rsidRPr="00ED6311" w:rsidRDefault="00ED6311" w:rsidP="009C48F9">
            <w:pPr>
              <w:pStyle w:val="Tabletextcentred"/>
            </w:pPr>
            <w:r w:rsidRPr="00ED6311">
              <w:t>5.8440</w:t>
            </w:r>
          </w:p>
        </w:tc>
        <w:tc>
          <w:tcPr>
            <w:tcW w:w="529" w:type="pct"/>
            <w:noWrap/>
            <w:hideMark/>
          </w:tcPr>
          <w:p w14:paraId="369BB8B0" w14:textId="77777777" w:rsidR="00ED6311" w:rsidRPr="00ED6311" w:rsidRDefault="00ED6311" w:rsidP="009C48F9">
            <w:pPr>
              <w:pStyle w:val="Tabletextcentred"/>
              <w:rPr>
                <w:color w:val="000000"/>
              </w:rPr>
            </w:pPr>
            <w:r w:rsidRPr="009C48F9">
              <w:t>0.375</w:t>
            </w:r>
          </w:p>
        </w:tc>
        <w:tc>
          <w:tcPr>
            <w:tcW w:w="559" w:type="pct"/>
            <w:noWrap/>
            <w:hideMark/>
          </w:tcPr>
          <w:p w14:paraId="0F091899" w14:textId="77777777" w:rsidR="00ED6311" w:rsidRPr="00ED6311" w:rsidRDefault="00ED6311" w:rsidP="009C48F9">
            <w:pPr>
              <w:pStyle w:val="Tabletextcentred"/>
              <w:rPr>
                <w:color w:val="000000"/>
              </w:rPr>
            </w:pPr>
            <w:r w:rsidRPr="009C48F9">
              <w:t>0.199</w:t>
            </w:r>
          </w:p>
        </w:tc>
        <w:tc>
          <w:tcPr>
            <w:tcW w:w="450" w:type="pct"/>
            <w:noWrap/>
            <w:hideMark/>
          </w:tcPr>
          <w:p w14:paraId="6B016532" w14:textId="77777777" w:rsidR="00ED6311" w:rsidRPr="00ED6311" w:rsidRDefault="00ED6311" w:rsidP="009C48F9">
            <w:pPr>
              <w:pStyle w:val="Tabletextcentred"/>
            </w:pPr>
            <w:r w:rsidRPr="00ED6311">
              <w:t>0.446</w:t>
            </w:r>
          </w:p>
        </w:tc>
        <w:tc>
          <w:tcPr>
            <w:tcW w:w="489" w:type="pct"/>
            <w:noWrap/>
            <w:hideMark/>
          </w:tcPr>
          <w:p w14:paraId="2F94112C" w14:textId="77777777" w:rsidR="00ED6311" w:rsidRPr="00ED6311" w:rsidRDefault="00ED6311" w:rsidP="009C48F9">
            <w:pPr>
              <w:pStyle w:val="Tabletextcentred"/>
              <w:rPr>
                <w:color w:val="000000"/>
              </w:rPr>
            </w:pPr>
            <w:r w:rsidRPr="009C48F9">
              <w:t>5.8421</w:t>
            </w:r>
          </w:p>
        </w:tc>
        <w:tc>
          <w:tcPr>
            <w:tcW w:w="879" w:type="pct"/>
            <w:noWrap/>
            <w:hideMark/>
          </w:tcPr>
          <w:p w14:paraId="5E638EF0" w14:textId="77777777" w:rsidR="00ED6311" w:rsidRPr="00ED6311" w:rsidRDefault="00ED6311" w:rsidP="009C48F9">
            <w:pPr>
              <w:pStyle w:val="Tabletextcentred"/>
            </w:pPr>
            <w:r w:rsidRPr="00ED6311">
              <w:t>1.89</w:t>
            </w:r>
          </w:p>
        </w:tc>
      </w:tr>
      <w:tr w:rsidR="009C48F9" w:rsidRPr="00ED6311" w14:paraId="6E9AA0D3"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4A6B56B9" w14:textId="77777777" w:rsidR="00ED6311" w:rsidRPr="00ED6311" w:rsidRDefault="00ED6311" w:rsidP="009C48F9">
            <w:pPr>
              <w:pStyle w:val="Tabletextleft"/>
              <w:rPr>
                <w:color w:val="000000"/>
              </w:rPr>
            </w:pPr>
            <w:r w:rsidRPr="009C48F9">
              <w:t>NAU101</w:t>
            </w:r>
          </w:p>
        </w:tc>
        <w:tc>
          <w:tcPr>
            <w:tcW w:w="484" w:type="pct"/>
            <w:noWrap/>
            <w:hideMark/>
          </w:tcPr>
          <w:p w14:paraId="12EAC2BD" w14:textId="77777777" w:rsidR="00ED6311" w:rsidRPr="00ED6311" w:rsidRDefault="00ED6311" w:rsidP="009C48F9">
            <w:pPr>
              <w:pStyle w:val="Tabletextleft"/>
              <w:rPr>
                <w:color w:val="000000"/>
              </w:rPr>
            </w:pPr>
            <w:r w:rsidRPr="009C48F9">
              <w:t>NAU101</w:t>
            </w:r>
          </w:p>
        </w:tc>
        <w:tc>
          <w:tcPr>
            <w:tcW w:w="510" w:type="pct"/>
            <w:noWrap/>
            <w:hideMark/>
          </w:tcPr>
          <w:p w14:paraId="533D83BB" w14:textId="77777777" w:rsidR="00ED6311" w:rsidRPr="00ED6311" w:rsidRDefault="00ED6311" w:rsidP="009C48F9">
            <w:pPr>
              <w:pStyle w:val="Tabletextcentred"/>
              <w:rPr>
                <w:color w:val="000000"/>
              </w:rPr>
            </w:pPr>
            <w:r w:rsidRPr="009C48F9">
              <w:t>0.4713</w:t>
            </w:r>
          </w:p>
        </w:tc>
        <w:tc>
          <w:tcPr>
            <w:tcW w:w="561" w:type="pct"/>
            <w:noWrap/>
            <w:hideMark/>
          </w:tcPr>
          <w:p w14:paraId="79F38A2D" w14:textId="77777777" w:rsidR="00ED6311" w:rsidRPr="00ED6311" w:rsidRDefault="00ED6311" w:rsidP="009C48F9">
            <w:pPr>
              <w:pStyle w:val="Tabletextcentred"/>
            </w:pPr>
            <w:r w:rsidRPr="00ED6311">
              <w:t>6.3153</w:t>
            </w:r>
          </w:p>
        </w:tc>
        <w:tc>
          <w:tcPr>
            <w:tcW w:w="529" w:type="pct"/>
            <w:noWrap/>
            <w:hideMark/>
          </w:tcPr>
          <w:p w14:paraId="0F08DA1C" w14:textId="77777777" w:rsidR="00ED6311" w:rsidRPr="00ED6311" w:rsidRDefault="00ED6311" w:rsidP="009C48F9">
            <w:pPr>
              <w:pStyle w:val="Tabletextcentred"/>
              <w:rPr>
                <w:color w:val="000000"/>
              </w:rPr>
            </w:pPr>
            <w:r w:rsidRPr="009C48F9">
              <w:t>0.010</w:t>
            </w:r>
          </w:p>
        </w:tc>
        <w:tc>
          <w:tcPr>
            <w:tcW w:w="559" w:type="pct"/>
            <w:noWrap/>
            <w:hideMark/>
          </w:tcPr>
          <w:p w14:paraId="61A41E17" w14:textId="77777777" w:rsidR="00ED6311" w:rsidRPr="00ED6311" w:rsidRDefault="00ED6311" w:rsidP="009C48F9">
            <w:pPr>
              <w:pStyle w:val="Tabletextcentred"/>
              <w:rPr>
                <w:color w:val="000000"/>
              </w:rPr>
            </w:pPr>
            <w:r w:rsidRPr="009C48F9">
              <w:t>0.201</w:t>
            </w:r>
          </w:p>
        </w:tc>
        <w:tc>
          <w:tcPr>
            <w:tcW w:w="450" w:type="pct"/>
            <w:noWrap/>
            <w:hideMark/>
          </w:tcPr>
          <w:p w14:paraId="702341DA" w14:textId="77777777" w:rsidR="00ED6311" w:rsidRPr="00ED6311" w:rsidRDefault="00ED6311" w:rsidP="009C48F9">
            <w:pPr>
              <w:pStyle w:val="Tabletextcentred"/>
            </w:pPr>
            <w:r w:rsidRPr="00ED6311">
              <w:t>0.448</w:t>
            </w:r>
          </w:p>
        </w:tc>
        <w:tc>
          <w:tcPr>
            <w:tcW w:w="489" w:type="pct"/>
            <w:noWrap/>
            <w:hideMark/>
          </w:tcPr>
          <w:p w14:paraId="13A23ECF" w14:textId="77777777" w:rsidR="00ED6311" w:rsidRPr="00ED6311" w:rsidRDefault="00ED6311" w:rsidP="009C48F9">
            <w:pPr>
              <w:pStyle w:val="Tabletextcentred"/>
              <w:rPr>
                <w:color w:val="000000"/>
              </w:rPr>
            </w:pPr>
            <w:r w:rsidRPr="009C48F9">
              <w:t>6.3134</w:t>
            </w:r>
          </w:p>
        </w:tc>
        <w:tc>
          <w:tcPr>
            <w:tcW w:w="879" w:type="pct"/>
            <w:noWrap/>
            <w:hideMark/>
          </w:tcPr>
          <w:p w14:paraId="5250535B" w14:textId="77777777" w:rsidR="00ED6311" w:rsidRPr="00ED6311" w:rsidRDefault="00ED6311" w:rsidP="009C48F9">
            <w:pPr>
              <w:pStyle w:val="Tabletextcentred"/>
            </w:pPr>
            <w:r w:rsidRPr="00ED6311">
              <w:t>1.87</w:t>
            </w:r>
          </w:p>
        </w:tc>
      </w:tr>
      <w:tr w:rsidR="009C48F9" w:rsidRPr="00ED6311" w14:paraId="0A17B73D"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3D18A588" w14:textId="77777777" w:rsidR="00ED6311" w:rsidRPr="00ED6311" w:rsidRDefault="00ED6311" w:rsidP="009C48F9">
            <w:pPr>
              <w:pStyle w:val="Tabletextleft"/>
              <w:rPr>
                <w:color w:val="000000"/>
              </w:rPr>
            </w:pPr>
            <w:r w:rsidRPr="009C48F9">
              <w:t>NAU102</w:t>
            </w:r>
          </w:p>
        </w:tc>
        <w:tc>
          <w:tcPr>
            <w:tcW w:w="484" w:type="pct"/>
            <w:noWrap/>
            <w:hideMark/>
          </w:tcPr>
          <w:p w14:paraId="75931504" w14:textId="77777777" w:rsidR="00ED6311" w:rsidRPr="00ED6311" w:rsidRDefault="00ED6311" w:rsidP="009C48F9">
            <w:pPr>
              <w:pStyle w:val="Tabletextleft"/>
              <w:rPr>
                <w:color w:val="000000"/>
              </w:rPr>
            </w:pPr>
            <w:r w:rsidRPr="009C48F9">
              <w:t>NAU102</w:t>
            </w:r>
          </w:p>
        </w:tc>
        <w:tc>
          <w:tcPr>
            <w:tcW w:w="510" w:type="pct"/>
            <w:noWrap/>
            <w:hideMark/>
          </w:tcPr>
          <w:p w14:paraId="269A26A7" w14:textId="77777777" w:rsidR="00ED6311" w:rsidRPr="00ED6311" w:rsidRDefault="00ED6311" w:rsidP="009C48F9">
            <w:pPr>
              <w:pStyle w:val="Tabletextcentred"/>
              <w:rPr>
                <w:color w:val="000000"/>
              </w:rPr>
            </w:pPr>
            <w:r w:rsidRPr="009C48F9">
              <w:t>-0.0111</w:t>
            </w:r>
          </w:p>
        </w:tc>
        <w:tc>
          <w:tcPr>
            <w:tcW w:w="561" w:type="pct"/>
            <w:noWrap/>
            <w:hideMark/>
          </w:tcPr>
          <w:p w14:paraId="02C9933D" w14:textId="77777777" w:rsidR="00ED6311" w:rsidRPr="00ED6311" w:rsidRDefault="00ED6311" w:rsidP="009C48F9">
            <w:pPr>
              <w:pStyle w:val="Tabletextcentred"/>
            </w:pPr>
            <w:r w:rsidRPr="00ED6311">
              <w:t>6.3042</w:t>
            </w:r>
          </w:p>
        </w:tc>
        <w:tc>
          <w:tcPr>
            <w:tcW w:w="529" w:type="pct"/>
            <w:noWrap/>
            <w:hideMark/>
          </w:tcPr>
          <w:p w14:paraId="0A2231FA" w14:textId="77777777" w:rsidR="00ED6311" w:rsidRPr="00ED6311" w:rsidRDefault="00ED6311" w:rsidP="009C48F9">
            <w:pPr>
              <w:pStyle w:val="Tabletextcentred"/>
              <w:rPr>
                <w:color w:val="000000"/>
              </w:rPr>
            </w:pPr>
            <w:r w:rsidRPr="009C48F9">
              <w:t>0.230</w:t>
            </w:r>
          </w:p>
        </w:tc>
        <w:tc>
          <w:tcPr>
            <w:tcW w:w="559" w:type="pct"/>
            <w:noWrap/>
            <w:hideMark/>
          </w:tcPr>
          <w:p w14:paraId="5CE3FABE" w14:textId="77777777" w:rsidR="00ED6311" w:rsidRPr="00ED6311" w:rsidRDefault="00ED6311" w:rsidP="009C48F9">
            <w:pPr>
              <w:pStyle w:val="Tabletextcentred"/>
              <w:rPr>
                <w:color w:val="000000"/>
              </w:rPr>
            </w:pPr>
            <w:r w:rsidRPr="009C48F9">
              <w:t>0.199</w:t>
            </w:r>
          </w:p>
        </w:tc>
        <w:tc>
          <w:tcPr>
            <w:tcW w:w="450" w:type="pct"/>
            <w:noWrap/>
            <w:hideMark/>
          </w:tcPr>
          <w:p w14:paraId="31174154" w14:textId="77777777" w:rsidR="00ED6311" w:rsidRPr="00ED6311" w:rsidRDefault="00ED6311" w:rsidP="009C48F9">
            <w:pPr>
              <w:pStyle w:val="Tabletextcentred"/>
            </w:pPr>
            <w:r w:rsidRPr="00ED6311">
              <w:t>0.446</w:t>
            </w:r>
          </w:p>
        </w:tc>
        <w:tc>
          <w:tcPr>
            <w:tcW w:w="489" w:type="pct"/>
            <w:noWrap/>
            <w:hideMark/>
          </w:tcPr>
          <w:p w14:paraId="6431F6CD" w14:textId="77777777" w:rsidR="00ED6311" w:rsidRPr="00ED6311" w:rsidRDefault="00ED6311" w:rsidP="009C48F9">
            <w:pPr>
              <w:pStyle w:val="Tabletextcentred"/>
              <w:rPr>
                <w:color w:val="000000"/>
              </w:rPr>
            </w:pPr>
            <w:r w:rsidRPr="009C48F9">
              <w:t>6.3031</w:t>
            </w:r>
          </w:p>
        </w:tc>
        <w:tc>
          <w:tcPr>
            <w:tcW w:w="879" w:type="pct"/>
            <w:noWrap/>
            <w:hideMark/>
          </w:tcPr>
          <w:p w14:paraId="6BD5F4A8" w14:textId="77777777" w:rsidR="00ED6311" w:rsidRPr="00ED6311" w:rsidRDefault="00ED6311" w:rsidP="009C48F9">
            <w:pPr>
              <w:pStyle w:val="Tabletextcentred"/>
            </w:pPr>
            <w:r w:rsidRPr="00ED6311">
              <w:t>1.07</w:t>
            </w:r>
          </w:p>
        </w:tc>
      </w:tr>
      <w:tr w:rsidR="009C48F9" w:rsidRPr="00ED6311" w14:paraId="577B7EC0"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4ADD4958" w14:textId="77777777" w:rsidR="00ED6311" w:rsidRPr="00ED6311" w:rsidRDefault="00ED6311" w:rsidP="009C48F9">
            <w:pPr>
              <w:pStyle w:val="Tabletextleft"/>
              <w:rPr>
                <w:color w:val="000000"/>
              </w:rPr>
            </w:pPr>
            <w:r w:rsidRPr="009C48F9">
              <w:t>NAU103</w:t>
            </w:r>
          </w:p>
        </w:tc>
        <w:tc>
          <w:tcPr>
            <w:tcW w:w="484" w:type="pct"/>
            <w:noWrap/>
            <w:hideMark/>
          </w:tcPr>
          <w:p w14:paraId="265398ED" w14:textId="77777777" w:rsidR="00ED6311" w:rsidRPr="00ED6311" w:rsidRDefault="00ED6311" w:rsidP="009C48F9">
            <w:pPr>
              <w:pStyle w:val="Tabletextleft"/>
              <w:rPr>
                <w:color w:val="000000"/>
              </w:rPr>
            </w:pPr>
            <w:r w:rsidRPr="009C48F9">
              <w:t>NAU103</w:t>
            </w:r>
          </w:p>
        </w:tc>
        <w:tc>
          <w:tcPr>
            <w:tcW w:w="510" w:type="pct"/>
            <w:noWrap/>
            <w:hideMark/>
          </w:tcPr>
          <w:p w14:paraId="701E7B69" w14:textId="77777777" w:rsidR="00ED6311" w:rsidRPr="00ED6311" w:rsidRDefault="00ED6311" w:rsidP="009C48F9">
            <w:pPr>
              <w:pStyle w:val="Tabletextcentred"/>
              <w:rPr>
                <w:color w:val="000000"/>
              </w:rPr>
            </w:pPr>
            <w:r w:rsidRPr="009C48F9">
              <w:t>-0.6802</w:t>
            </w:r>
          </w:p>
        </w:tc>
        <w:tc>
          <w:tcPr>
            <w:tcW w:w="561" w:type="pct"/>
            <w:noWrap/>
            <w:hideMark/>
          </w:tcPr>
          <w:p w14:paraId="5C7157A4" w14:textId="77777777" w:rsidR="00ED6311" w:rsidRPr="00ED6311" w:rsidRDefault="00ED6311" w:rsidP="009C48F9">
            <w:pPr>
              <w:pStyle w:val="Tabletextcentred"/>
            </w:pPr>
            <w:r w:rsidRPr="00ED6311">
              <w:t>5.6239</w:t>
            </w:r>
          </w:p>
        </w:tc>
        <w:tc>
          <w:tcPr>
            <w:tcW w:w="529" w:type="pct"/>
            <w:noWrap/>
            <w:hideMark/>
          </w:tcPr>
          <w:p w14:paraId="033C0905" w14:textId="77777777" w:rsidR="00ED6311" w:rsidRPr="00ED6311" w:rsidRDefault="00ED6311" w:rsidP="009C48F9">
            <w:pPr>
              <w:pStyle w:val="Tabletextcentred"/>
              <w:rPr>
                <w:color w:val="000000"/>
              </w:rPr>
            </w:pPr>
            <w:r w:rsidRPr="009C48F9">
              <w:t>-0.320</w:t>
            </w:r>
          </w:p>
        </w:tc>
        <w:tc>
          <w:tcPr>
            <w:tcW w:w="559" w:type="pct"/>
            <w:noWrap/>
            <w:hideMark/>
          </w:tcPr>
          <w:p w14:paraId="3132C182" w14:textId="77777777" w:rsidR="00ED6311" w:rsidRPr="00ED6311" w:rsidRDefault="00ED6311" w:rsidP="009C48F9">
            <w:pPr>
              <w:pStyle w:val="Tabletextcentred"/>
              <w:rPr>
                <w:color w:val="000000"/>
              </w:rPr>
            </w:pPr>
            <w:r w:rsidRPr="009C48F9">
              <w:t>0.200</w:t>
            </w:r>
          </w:p>
        </w:tc>
        <w:tc>
          <w:tcPr>
            <w:tcW w:w="450" w:type="pct"/>
            <w:noWrap/>
            <w:hideMark/>
          </w:tcPr>
          <w:p w14:paraId="03367704" w14:textId="77777777" w:rsidR="00ED6311" w:rsidRPr="00ED6311" w:rsidRDefault="00ED6311" w:rsidP="009C48F9">
            <w:pPr>
              <w:pStyle w:val="Tabletextcentred"/>
            </w:pPr>
            <w:r w:rsidRPr="00ED6311">
              <w:t>0.447</w:t>
            </w:r>
          </w:p>
        </w:tc>
        <w:tc>
          <w:tcPr>
            <w:tcW w:w="489" w:type="pct"/>
            <w:noWrap/>
            <w:hideMark/>
          </w:tcPr>
          <w:p w14:paraId="5B809650" w14:textId="77777777" w:rsidR="00ED6311" w:rsidRPr="00ED6311" w:rsidRDefault="00ED6311" w:rsidP="009C48F9">
            <w:pPr>
              <w:pStyle w:val="Tabletextcentred"/>
              <w:rPr>
                <w:color w:val="000000"/>
              </w:rPr>
            </w:pPr>
            <w:r w:rsidRPr="009C48F9">
              <w:t>5.6225</w:t>
            </w:r>
          </w:p>
        </w:tc>
        <w:tc>
          <w:tcPr>
            <w:tcW w:w="879" w:type="pct"/>
            <w:noWrap/>
            <w:hideMark/>
          </w:tcPr>
          <w:p w14:paraId="6F136E4D" w14:textId="77777777" w:rsidR="00ED6311" w:rsidRPr="00ED6311" w:rsidRDefault="00ED6311" w:rsidP="009C48F9">
            <w:pPr>
              <w:pStyle w:val="Tabletextcentred"/>
            </w:pPr>
            <w:r w:rsidRPr="00ED6311">
              <w:t>1.44</w:t>
            </w:r>
          </w:p>
        </w:tc>
      </w:tr>
      <w:tr w:rsidR="009C48F9" w:rsidRPr="00ED6311" w14:paraId="55DDF92D"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37BA727A" w14:textId="77777777" w:rsidR="00ED6311" w:rsidRPr="00ED6311" w:rsidRDefault="00ED6311" w:rsidP="009C48F9">
            <w:pPr>
              <w:pStyle w:val="Tabletextleft"/>
              <w:rPr>
                <w:color w:val="000000"/>
              </w:rPr>
            </w:pPr>
            <w:r w:rsidRPr="009C48F9">
              <w:t>NAU104</w:t>
            </w:r>
          </w:p>
        </w:tc>
        <w:tc>
          <w:tcPr>
            <w:tcW w:w="484" w:type="pct"/>
            <w:noWrap/>
            <w:hideMark/>
          </w:tcPr>
          <w:p w14:paraId="06C68D49" w14:textId="77777777" w:rsidR="00ED6311" w:rsidRPr="00ED6311" w:rsidRDefault="00ED6311" w:rsidP="009C48F9">
            <w:pPr>
              <w:pStyle w:val="Tabletextleft"/>
              <w:rPr>
                <w:color w:val="000000"/>
              </w:rPr>
            </w:pPr>
            <w:r w:rsidRPr="009C48F9">
              <w:t>NAU104</w:t>
            </w:r>
          </w:p>
        </w:tc>
        <w:tc>
          <w:tcPr>
            <w:tcW w:w="510" w:type="pct"/>
            <w:noWrap/>
            <w:hideMark/>
          </w:tcPr>
          <w:p w14:paraId="0A26F0A1" w14:textId="77777777" w:rsidR="00ED6311" w:rsidRPr="00ED6311" w:rsidRDefault="00ED6311" w:rsidP="009C48F9">
            <w:pPr>
              <w:pStyle w:val="Tabletextcentred"/>
              <w:rPr>
                <w:color w:val="000000"/>
              </w:rPr>
            </w:pPr>
            <w:r w:rsidRPr="009C48F9">
              <w:t>-0.4287</w:t>
            </w:r>
          </w:p>
        </w:tc>
        <w:tc>
          <w:tcPr>
            <w:tcW w:w="561" w:type="pct"/>
            <w:noWrap/>
            <w:hideMark/>
          </w:tcPr>
          <w:p w14:paraId="12EA126E" w14:textId="77777777" w:rsidR="00ED6311" w:rsidRPr="00ED6311" w:rsidRDefault="00ED6311" w:rsidP="009C48F9">
            <w:pPr>
              <w:pStyle w:val="Tabletextcentred"/>
            </w:pPr>
            <w:r w:rsidRPr="00ED6311">
              <w:t>5.1953</w:t>
            </w:r>
          </w:p>
        </w:tc>
        <w:tc>
          <w:tcPr>
            <w:tcW w:w="529" w:type="pct"/>
            <w:noWrap/>
            <w:hideMark/>
          </w:tcPr>
          <w:p w14:paraId="38D1B371" w14:textId="77777777" w:rsidR="00ED6311" w:rsidRPr="00ED6311" w:rsidRDefault="00ED6311" w:rsidP="009C48F9">
            <w:pPr>
              <w:pStyle w:val="Tabletextcentred"/>
              <w:rPr>
                <w:color w:val="000000"/>
              </w:rPr>
            </w:pPr>
            <w:r w:rsidRPr="009C48F9">
              <w:t>0.160</w:t>
            </w:r>
          </w:p>
        </w:tc>
        <w:tc>
          <w:tcPr>
            <w:tcW w:w="559" w:type="pct"/>
            <w:noWrap/>
            <w:hideMark/>
          </w:tcPr>
          <w:p w14:paraId="5FDDD9B4" w14:textId="77777777" w:rsidR="00ED6311" w:rsidRPr="00ED6311" w:rsidRDefault="00ED6311" w:rsidP="009C48F9">
            <w:pPr>
              <w:pStyle w:val="Tabletextcentred"/>
              <w:rPr>
                <w:color w:val="000000"/>
              </w:rPr>
            </w:pPr>
            <w:r w:rsidRPr="009C48F9">
              <w:t>0.199</w:t>
            </w:r>
          </w:p>
        </w:tc>
        <w:tc>
          <w:tcPr>
            <w:tcW w:w="450" w:type="pct"/>
            <w:noWrap/>
            <w:hideMark/>
          </w:tcPr>
          <w:p w14:paraId="5CF5BE8F" w14:textId="77777777" w:rsidR="00ED6311" w:rsidRPr="00ED6311" w:rsidRDefault="00ED6311" w:rsidP="009C48F9">
            <w:pPr>
              <w:pStyle w:val="Tabletextcentred"/>
            </w:pPr>
            <w:r w:rsidRPr="00ED6311">
              <w:t>0.446</w:t>
            </w:r>
          </w:p>
        </w:tc>
        <w:tc>
          <w:tcPr>
            <w:tcW w:w="489" w:type="pct"/>
            <w:noWrap/>
            <w:hideMark/>
          </w:tcPr>
          <w:p w14:paraId="5A9C4A91" w14:textId="77777777" w:rsidR="00ED6311" w:rsidRPr="00ED6311" w:rsidRDefault="00ED6311" w:rsidP="009C48F9">
            <w:pPr>
              <w:pStyle w:val="Tabletextcentred"/>
              <w:rPr>
                <w:color w:val="000000"/>
              </w:rPr>
            </w:pPr>
            <w:r w:rsidRPr="009C48F9">
              <w:t>5.1937</w:t>
            </w:r>
          </w:p>
        </w:tc>
        <w:tc>
          <w:tcPr>
            <w:tcW w:w="879" w:type="pct"/>
            <w:noWrap/>
            <w:hideMark/>
          </w:tcPr>
          <w:p w14:paraId="38E5759E" w14:textId="77777777" w:rsidR="00ED6311" w:rsidRPr="00ED6311" w:rsidRDefault="00ED6311" w:rsidP="009C48F9">
            <w:pPr>
              <w:pStyle w:val="Tabletextcentred"/>
            </w:pPr>
            <w:r w:rsidRPr="00ED6311">
              <w:t>1.58</w:t>
            </w:r>
          </w:p>
        </w:tc>
      </w:tr>
      <w:tr w:rsidR="009C48F9" w:rsidRPr="00ED6311" w14:paraId="098270EE"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3FAD17D4" w14:textId="77777777" w:rsidR="00ED6311" w:rsidRPr="00ED6311" w:rsidRDefault="00ED6311" w:rsidP="009C48F9">
            <w:pPr>
              <w:pStyle w:val="Tabletextleft"/>
              <w:rPr>
                <w:color w:val="000000"/>
              </w:rPr>
            </w:pPr>
            <w:r w:rsidRPr="009C48F9">
              <w:t>NAU53</w:t>
            </w:r>
          </w:p>
        </w:tc>
        <w:tc>
          <w:tcPr>
            <w:tcW w:w="484" w:type="pct"/>
            <w:noWrap/>
            <w:hideMark/>
          </w:tcPr>
          <w:p w14:paraId="6E77E9BE" w14:textId="77777777" w:rsidR="00ED6311" w:rsidRPr="00ED6311" w:rsidRDefault="00ED6311" w:rsidP="009C48F9">
            <w:pPr>
              <w:pStyle w:val="Tabletextleft"/>
              <w:rPr>
                <w:color w:val="000000"/>
              </w:rPr>
            </w:pPr>
            <w:r w:rsidRPr="009C48F9">
              <w:t>NAU53</w:t>
            </w:r>
          </w:p>
        </w:tc>
        <w:tc>
          <w:tcPr>
            <w:tcW w:w="510" w:type="pct"/>
            <w:noWrap/>
            <w:hideMark/>
          </w:tcPr>
          <w:p w14:paraId="094F140A" w14:textId="77777777" w:rsidR="00ED6311" w:rsidRPr="00ED6311" w:rsidRDefault="00ED6311" w:rsidP="009C48F9">
            <w:pPr>
              <w:pStyle w:val="Tabletextcentred"/>
              <w:rPr>
                <w:color w:val="000000"/>
              </w:rPr>
            </w:pPr>
            <w:r w:rsidRPr="009C48F9">
              <w:t>0.2884</w:t>
            </w:r>
          </w:p>
        </w:tc>
        <w:tc>
          <w:tcPr>
            <w:tcW w:w="561" w:type="pct"/>
            <w:noWrap/>
            <w:hideMark/>
          </w:tcPr>
          <w:p w14:paraId="39C07A68" w14:textId="77777777" w:rsidR="00ED6311" w:rsidRPr="00ED6311" w:rsidRDefault="00ED6311" w:rsidP="009C48F9">
            <w:pPr>
              <w:pStyle w:val="Tabletextcentred"/>
            </w:pPr>
            <w:r w:rsidRPr="00ED6311">
              <w:t>5.4837</w:t>
            </w:r>
          </w:p>
        </w:tc>
        <w:tc>
          <w:tcPr>
            <w:tcW w:w="529" w:type="pct"/>
            <w:noWrap/>
            <w:hideMark/>
          </w:tcPr>
          <w:p w14:paraId="2824B928" w14:textId="77777777" w:rsidR="00ED6311" w:rsidRPr="00ED6311" w:rsidRDefault="00ED6311" w:rsidP="009C48F9">
            <w:pPr>
              <w:pStyle w:val="Tabletextcentred"/>
              <w:rPr>
                <w:color w:val="000000"/>
              </w:rPr>
            </w:pPr>
            <w:r w:rsidRPr="009C48F9">
              <w:t>-0.050</w:t>
            </w:r>
          </w:p>
        </w:tc>
        <w:tc>
          <w:tcPr>
            <w:tcW w:w="559" w:type="pct"/>
            <w:noWrap/>
            <w:hideMark/>
          </w:tcPr>
          <w:p w14:paraId="23DFF10D" w14:textId="77777777" w:rsidR="00ED6311" w:rsidRPr="00ED6311" w:rsidRDefault="00ED6311" w:rsidP="009C48F9">
            <w:pPr>
              <w:pStyle w:val="Tabletextcentred"/>
              <w:rPr>
                <w:color w:val="000000"/>
              </w:rPr>
            </w:pPr>
            <w:r w:rsidRPr="009C48F9">
              <w:t>0.193</w:t>
            </w:r>
          </w:p>
        </w:tc>
        <w:tc>
          <w:tcPr>
            <w:tcW w:w="450" w:type="pct"/>
            <w:noWrap/>
            <w:hideMark/>
          </w:tcPr>
          <w:p w14:paraId="612F3811" w14:textId="77777777" w:rsidR="00ED6311" w:rsidRPr="00ED6311" w:rsidRDefault="00ED6311" w:rsidP="009C48F9">
            <w:pPr>
              <w:pStyle w:val="Tabletextcentred"/>
            </w:pPr>
            <w:r w:rsidRPr="00ED6311">
              <w:t>0.439</w:t>
            </w:r>
          </w:p>
        </w:tc>
        <w:tc>
          <w:tcPr>
            <w:tcW w:w="489" w:type="pct"/>
            <w:noWrap/>
            <w:hideMark/>
          </w:tcPr>
          <w:p w14:paraId="6B86D4CA" w14:textId="77777777" w:rsidR="00ED6311" w:rsidRPr="00ED6311" w:rsidRDefault="00ED6311" w:rsidP="009C48F9">
            <w:pPr>
              <w:pStyle w:val="Tabletextcentred"/>
              <w:rPr>
                <w:color w:val="000000"/>
              </w:rPr>
            </w:pPr>
            <w:r w:rsidRPr="009C48F9">
              <w:t>5.4825</w:t>
            </w:r>
          </w:p>
        </w:tc>
        <w:tc>
          <w:tcPr>
            <w:tcW w:w="879" w:type="pct"/>
            <w:noWrap/>
            <w:hideMark/>
          </w:tcPr>
          <w:p w14:paraId="2E9E49D0" w14:textId="77777777" w:rsidR="00ED6311" w:rsidRPr="00ED6311" w:rsidRDefault="00ED6311" w:rsidP="009C48F9">
            <w:pPr>
              <w:pStyle w:val="Tabletextcentred"/>
            </w:pPr>
            <w:r w:rsidRPr="00ED6311">
              <w:t>1.18</w:t>
            </w:r>
          </w:p>
        </w:tc>
      </w:tr>
      <w:tr w:rsidR="009C48F9" w:rsidRPr="00ED6311" w14:paraId="30AAEAF2"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6C330F0F" w14:textId="77777777" w:rsidR="00ED6311" w:rsidRPr="00ED6311" w:rsidRDefault="00ED6311" w:rsidP="009C48F9">
            <w:pPr>
              <w:pStyle w:val="Tabletextleft"/>
              <w:rPr>
                <w:color w:val="000000"/>
              </w:rPr>
            </w:pPr>
          </w:p>
        </w:tc>
        <w:tc>
          <w:tcPr>
            <w:tcW w:w="484" w:type="pct"/>
            <w:noWrap/>
            <w:hideMark/>
          </w:tcPr>
          <w:p w14:paraId="7DD59FEA" w14:textId="77777777" w:rsidR="00ED6311" w:rsidRPr="00ED6311" w:rsidRDefault="00ED6311" w:rsidP="009C48F9">
            <w:pPr>
              <w:pStyle w:val="Tabletextleft"/>
              <w:rPr>
                <w:color w:val="000000"/>
              </w:rPr>
            </w:pPr>
            <w:r w:rsidRPr="009C48F9">
              <w:t>NAURBM</w:t>
            </w:r>
          </w:p>
        </w:tc>
        <w:tc>
          <w:tcPr>
            <w:tcW w:w="510" w:type="pct"/>
            <w:noWrap/>
            <w:hideMark/>
          </w:tcPr>
          <w:p w14:paraId="0764E2C0" w14:textId="77777777" w:rsidR="00ED6311" w:rsidRPr="00ED6311" w:rsidRDefault="00ED6311" w:rsidP="009C48F9">
            <w:pPr>
              <w:pStyle w:val="Tabletextcentred"/>
              <w:rPr>
                <w:color w:val="000000"/>
              </w:rPr>
            </w:pPr>
            <w:r w:rsidRPr="009C48F9">
              <w:t>-0.2244</w:t>
            </w:r>
          </w:p>
        </w:tc>
        <w:tc>
          <w:tcPr>
            <w:tcW w:w="561" w:type="pct"/>
            <w:noWrap/>
            <w:hideMark/>
          </w:tcPr>
          <w:p w14:paraId="445B9446" w14:textId="77777777" w:rsidR="00ED6311" w:rsidRPr="00ED6311" w:rsidRDefault="00ED6311" w:rsidP="009C48F9">
            <w:pPr>
              <w:pStyle w:val="Tabletextcentred"/>
            </w:pPr>
            <w:r w:rsidRPr="00ED6311">
              <w:t>5.2593</w:t>
            </w:r>
          </w:p>
        </w:tc>
        <w:tc>
          <w:tcPr>
            <w:tcW w:w="529" w:type="pct"/>
            <w:noWrap/>
            <w:hideMark/>
          </w:tcPr>
          <w:p w14:paraId="085427EF" w14:textId="77777777" w:rsidR="00ED6311" w:rsidRPr="00ED6311" w:rsidRDefault="00ED6311" w:rsidP="009C48F9">
            <w:pPr>
              <w:pStyle w:val="Tabletextcentred"/>
              <w:rPr>
                <w:color w:val="000000"/>
              </w:rPr>
            </w:pPr>
            <w:r w:rsidRPr="009C48F9">
              <w:t>0.063</w:t>
            </w:r>
          </w:p>
        </w:tc>
        <w:tc>
          <w:tcPr>
            <w:tcW w:w="559" w:type="pct"/>
            <w:noWrap/>
            <w:hideMark/>
          </w:tcPr>
          <w:p w14:paraId="1F8CC1E2" w14:textId="77777777" w:rsidR="00ED6311" w:rsidRPr="00ED6311" w:rsidRDefault="00ED6311" w:rsidP="009C48F9">
            <w:pPr>
              <w:pStyle w:val="Tabletextcentred"/>
              <w:rPr>
                <w:color w:val="000000"/>
              </w:rPr>
            </w:pPr>
            <w:r w:rsidRPr="009C48F9">
              <w:t>0.074</w:t>
            </w:r>
          </w:p>
        </w:tc>
        <w:tc>
          <w:tcPr>
            <w:tcW w:w="450" w:type="pct"/>
            <w:noWrap/>
            <w:hideMark/>
          </w:tcPr>
          <w:p w14:paraId="75F6CE92" w14:textId="77777777" w:rsidR="00ED6311" w:rsidRPr="00ED6311" w:rsidRDefault="00ED6311" w:rsidP="009C48F9">
            <w:pPr>
              <w:pStyle w:val="Tabletextcentred"/>
            </w:pPr>
            <w:r w:rsidRPr="00ED6311">
              <w:t>0.272</w:t>
            </w:r>
          </w:p>
        </w:tc>
        <w:tc>
          <w:tcPr>
            <w:tcW w:w="489" w:type="pct"/>
            <w:noWrap/>
            <w:hideMark/>
          </w:tcPr>
          <w:p w14:paraId="185F9E38" w14:textId="77777777" w:rsidR="00ED6311" w:rsidRPr="00ED6311" w:rsidRDefault="00ED6311" w:rsidP="009C48F9">
            <w:pPr>
              <w:pStyle w:val="Tabletextcentred"/>
              <w:rPr>
                <w:color w:val="000000"/>
              </w:rPr>
            </w:pPr>
            <w:r w:rsidRPr="009C48F9">
              <w:t>5.2580</w:t>
            </w:r>
          </w:p>
        </w:tc>
        <w:tc>
          <w:tcPr>
            <w:tcW w:w="879" w:type="pct"/>
            <w:noWrap/>
            <w:hideMark/>
          </w:tcPr>
          <w:p w14:paraId="27458278" w14:textId="77777777" w:rsidR="00ED6311" w:rsidRPr="00ED6311" w:rsidRDefault="00ED6311" w:rsidP="009C48F9">
            <w:pPr>
              <w:pStyle w:val="Tabletextcentred"/>
            </w:pPr>
            <w:r w:rsidRPr="00ED6311">
              <w:t>1.31</w:t>
            </w:r>
          </w:p>
        </w:tc>
      </w:tr>
      <w:tr w:rsidR="009C6D24" w:rsidRPr="00ED6311" w14:paraId="29454AC8"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hideMark/>
          </w:tcPr>
          <w:p w14:paraId="280405FB" w14:textId="77777777" w:rsidR="009C6D24" w:rsidRPr="00ED6311" w:rsidRDefault="009C6D24" w:rsidP="009C48F9">
            <w:pPr>
              <w:pStyle w:val="Tabletextleft"/>
            </w:pPr>
          </w:p>
        </w:tc>
        <w:tc>
          <w:tcPr>
            <w:tcW w:w="484" w:type="pct"/>
          </w:tcPr>
          <w:p w14:paraId="3D662D46" w14:textId="77777777" w:rsidR="009C6D24" w:rsidRPr="00ED6311" w:rsidRDefault="009C6D24" w:rsidP="009C48F9">
            <w:pPr>
              <w:pStyle w:val="Tabletextleft"/>
            </w:pPr>
          </w:p>
        </w:tc>
        <w:tc>
          <w:tcPr>
            <w:tcW w:w="510" w:type="pct"/>
          </w:tcPr>
          <w:p w14:paraId="13E3AE06" w14:textId="77777777" w:rsidR="009C6D24" w:rsidRPr="00ED6311" w:rsidRDefault="009C6D24" w:rsidP="009C48F9">
            <w:pPr>
              <w:pStyle w:val="Tabletextleft"/>
            </w:pPr>
          </w:p>
        </w:tc>
        <w:tc>
          <w:tcPr>
            <w:tcW w:w="561" w:type="pct"/>
          </w:tcPr>
          <w:p w14:paraId="2097DC9F" w14:textId="77777777" w:rsidR="009C6D24" w:rsidRPr="00ED6311" w:rsidRDefault="009C6D24" w:rsidP="009C48F9">
            <w:pPr>
              <w:pStyle w:val="Tabletextleft"/>
            </w:pPr>
            <w:proofErr w:type="spellStart"/>
            <w:r w:rsidRPr="00ED6311">
              <w:t>Misclose</w:t>
            </w:r>
            <w:proofErr w:type="spellEnd"/>
            <w:r w:rsidRPr="00ED6311">
              <w:t xml:space="preserve"> for all bays levelled =</w:t>
            </w:r>
          </w:p>
        </w:tc>
        <w:tc>
          <w:tcPr>
            <w:tcW w:w="529" w:type="pct"/>
            <w:noWrap/>
            <w:hideMark/>
          </w:tcPr>
          <w:p w14:paraId="7CF77B54" w14:textId="77777777" w:rsidR="009C6D24" w:rsidRPr="00ED6311" w:rsidRDefault="009C6D24" w:rsidP="009C48F9">
            <w:pPr>
              <w:pStyle w:val="Tabletextcentred"/>
            </w:pPr>
            <w:r w:rsidRPr="00ED6311">
              <w:t>0.763</w:t>
            </w:r>
          </w:p>
        </w:tc>
        <w:tc>
          <w:tcPr>
            <w:tcW w:w="559" w:type="pct"/>
            <w:noWrap/>
            <w:hideMark/>
          </w:tcPr>
          <w:p w14:paraId="3D432EDE" w14:textId="77777777" w:rsidR="009C6D24" w:rsidRPr="00ED6311" w:rsidRDefault="009C6D24" w:rsidP="009C48F9">
            <w:pPr>
              <w:pStyle w:val="Tabletextcentred"/>
            </w:pPr>
            <w:r w:rsidRPr="00ED6311">
              <w:t>3.678</w:t>
            </w:r>
          </w:p>
        </w:tc>
        <w:tc>
          <w:tcPr>
            <w:tcW w:w="450" w:type="pct"/>
            <w:noWrap/>
            <w:hideMark/>
          </w:tcPr>
          <w:p w14:paraId="5569BD1C" w14:textId="77777777" w:rsidR="009C6D24" w:rsidRPr="00ED6311" w:rsidRDefault="009C6D24" w:rsidP="009C48F9">
            <w:pPr>
              <w:pStyle w:val="Tabletextcentred"/>
            </w:pPr>
            <w:r w:rsidRPr="00ED6311">
              <w:t>1.918</w:t>
            </w:r>
          </w:p>
        </w:tc>
        <w:tc>
          <w:tcPr>
            <w:tcW w:w="489" w:type="pct"/>
            <w:noWrap/>
            <w:hideMark/>
          </w:tcPr>
          <w:p w14:paraId="5488B96E" w14:textId="77777777" w:rsidR="009C6D24" w:rsidRPr="00ED6311" w:rsidRDefault="009C6D24" w:rsidP="009C48F9">
            <w:pPr>
              <w:pStyle w:val="Tabletextcentred"/>
            </w:pPr>
          </w:p>
        </w:tc>
        <w:tc>
          <w:tcPr>
            <w:tcW w:w="879" w:type="pct"/>
            <w:noWrap/>
            <w:hideMark/>
          </w:tcPr>
          <w:p w14:paraId="1C3E9E22" w14:textId="77777777" w:rsidR="009C6D24" w:rsidRPr="00ED6311" w:rsidRDefault="009C6D24" w:rsidP="009C48F9">
            <w:pPr>
              <w:pStyle w:val="Tabletextcentred"/>
            </w:pPr>
          </w:p>
        </w:tc>
      </w:tr>
      <w:tr w:rsidR="009C48F9" w:rsidRPr="009C48F9" w14:paraId="17FBBDEA"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6252989F" w14:textId="77777777" w:rsidR="004550E4" w:rsidRPr="009C48F9" w:rsidRDefault="004550E4" w:rsidP="009C48F9">
            <w:pPr>
              <w:pStyle w:val="Tabletextleft"/>
            </w:pPr>
            <w:r w:rsidRPr="009C48F9">
              <w:lastRenderedPageBreak/>
              <w:t>NAURBM</w:t>
            </w:r>
          </w:p>
        </w:tc>
        <w:tc>
          <w:tcPr>
            <w:tcW w:w="484" w:type="pct"/>
            <w:noWrap/>
            <w:hideMark/>
          </w:tcPr>
          <w:p w14:paraId="15B5EDEC" w14:textId="77777777" w:rsidR="004550E4" w:rsidRPr="009C48F9" w:rsidRDefault="004550E4" w:rsidP="009C48F9">
            <w:pPr>
              <w:pStyle w:val="Tabletextleft"/>
            </w:pPr>
          </w:p>
        </w:tc>
        <w:tc>
          <w:tcPr>
            <w:tcW w:w="510" w:type="pct"/>
            <w:noWrap/>
            <w:hideMark/>
          </w:tcPr>
          <w:p w14:paraId="7F752842" w14:textId="77777777" w:rsidR="004550E4" w:rsidRPr="009C48F9" w:rsidRDefault="004550E4" w:rsidP="009C48F9">
            <w:pPr>
              <w:pStyle w:val="Tabletextcentred"/>
            </w:pPr>
          </w:p>
        </w:tc>
        <w:tc>
          <w:tcPr>
            <w:tcW w:w="561" w:type="pct"/>
            <w:noWrap/>
            <w:hideMark/>
          </w:tcPr>
          <w:p w14:paraId="4C966EA7" w14:textId="77777777" w:rsidR="004550E4" w:rsidRPr="009C48F9" w:rsidRDefault="004550E4" w:rsidP="009C48F9">
            <w:pPr>
              <w:pStyle w:val="Tabletextcentred"/>
            </w:pPr>
            <w:r w:rsidRPr="009C48F9">
              <w:t>5.2593</w:t>
            </w:r>
          </w:p>
        </w:tc>
        <w:tc>
          <w:tcPr>
            <w:tcW w:w="529" w:type="pct"/>
            <w:noWrap/>
            <w:hideMark/>
          </w:tcPr>
          <w:p w14:paraId="421FCE1D" w14:textId="77777777" w:rsidR="004550E4" w:rsidRPr="009C48F9" w:rsidRDefault="004550E4" w:rsidP="009C48F9">
            <w:pPr>
              <w:pStyle w:val="Tabletextcentred"/>
            </w:pPr>
          </w:p>
        </w:tc>
        <w:tc>
          <w:tcPr>
            <w:tcW w:w="559" w:type="pct"/>
            <w:noWrap/>
            <w:hideMark/>
          </w:tcPr>
          <w:p w14:paraId="59331962" w14:textId="77777777" w:rsidR="004550E4" w:rsidRPr="009C48F9" w:rsidRDefault="004550E4" w:rsidP="009C48F9">
            <w:pPr>
              <w:pStyle w:val="Tabletextcentred"/>
            </w:pPr>
          </w:p>
        </w:tc>
        <w:tc>
          <w:tcPr>
            <w:tcW w:w="450" w:type="pct"/>
            <w:noWrap/>
            <w:hideMark/>
          </w:tcPr>
          <w:p w14:paraId="18619F31" w14:textId="77777777" w:rsidR="004550E4" w:rsidRPr="009C48F9" w:rsidRDefault="004550E4" w:rsidP="009C48F9">
            <w:pPr>
              <w:pStyle w:val="Tabletextcentred"/>
            </w:pPr>
          </w:p>
        </w:tc>
        <w:tc>
          <w:tcPr>
            <w:tcW w:w="489" w:type="pct"/>
            <w:noWrap/>
            <w:hideMark/>
          </w:tcPr>
          <w:p w14:paraId="7424E56D" w14:textId="77777777" w:rsidR="004550E4" w:rsidRPr="009C48F9" w:rsidRDefault="004550E4" w:rsidP="009C48F9">
            <w:pPr>
              <w:pStyle w:val="Tabletextcentred"/>
            </w:pPr>
          </w:p>
        </w:tc>
        <w:tc>
          <w:tcPr>
            <w:tcW w:w="879" w:type="pct"/>
            <w:noWrap/>
            <w:hideMark/>
          </w:tcPr>
          <w:p w14:paraId="46828381" w14:textId="77777777" w:rsidR="004550E4" w:rsidRPr="009C48F9" w:rsidRDefault="004550E4" w:rsidP="009C48F9">
            <w:pPr>
              <w:pStyle w:val="Tabletextcentred"/>
            </w:pPr>
          </w:p>
        </w:tc>
      </w:tr>
      <w:tr w:rsidR="009C48F9" w:rsidRPr="009C48F9" w14:paraId="51951506"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2FB16984" w14:textId="77777777" w:rsidR="004550E4" w:rsidRPr="009C48F9" w:rsidRDefault="004550E4" w:rsidP="009C48F9">
            <w:pPr>
              <w:pStyle w:val="Tabletextleft"/>
            </w:pPr>
          </w:p>
        </w:tc>
        <w:tc>
          <w:tcPr>
            <w:tcW w:w="484" w:type="pct"/>
            <w:noWrap/>
            <w:hideMark/>
          </w:tcPr>
          <w:p w14:paraId="4429A693" w14:textId="77777777" w:rsidR="004550E4" w:rsidRPr="009C48F9" w:rsidRDefault="004550E4" w:rsidP="009C48F9">
            <w:pPr>
              <w:pStyle w:val="Tabletextleft"/>
            </w:pPr>
            <w:r w:rsidRPr="009C48F9">
              <w:t>RM1</w:t>
            </w:r>
          </w:p>
        </w:tc>
        <w:tc>
          <w:tcPr>
            <w:tcW w:w="510" w:type="pct"/>
            <w:noWrap/>
            <w:hideMark/>
          </w:tcPr>
          <w:p w14:paraId="0CE82308" w14:textId="77777777" w:rsidR="004550E4" w:rsidRPr="009C48F9" w:rsidRDefault="004550E4" w:rsidP="009C48F9">
            <w:pPr>
              <w:pStyle w:val="Tabletextcentred"/>
            </w:pPr>
            <w:r w:rsidRPr="009C48F9">
              <w:t>-0.7117</w:t>
            </w:r>
          </w:p>
        </w:tc>
        <w:tc>
          <w:tcPr>
            <w:tcW w:w="561" w:type="pct"/>
            <w:noWrap/>
            <w:hideMark/>
          </w:tcPr>
          <w:p w14:paraId="4094A447" w14:textId="77777777" w:rsidR="004550E4" w:rsidRPr="009C48F9" w:rsidRDefault="004550E4" w:rsidP="009C48F9">
            <w:pPr>
              <w:pStyle w:val="Tabletextcentred"/>
            </w:pPr>
            <w:r w:rsidRPr="009C48F9">
              <w:t>4.5476</w:t>
            </w:r>
          </w:p>
        </w:tc>
        <w:tc>
          <w:tcPr>
            <w:tcW w:w="529" w:type="pct"/>
            <w:noWrap/>
            <w:hideMark/>
          </w:tcPr>
          <w:p w14:paraId="216EFE61" w14:textId="77777777" w:rsidR="004550E4" w:rsidRPr="009C48F9" w:rsidRDefault="004550E4" w:rsidP="009C48F9">
            <w:pPr>
              <w:pStyle w:val="Tabletextcentred"/>
            </w:pPr>
            <w:r w:rsidRPr="009C48F9">
              <w:t>0.031</w:t>
            </w:r>
          </w:p>
        </w:tc>
        <w:tc>
          <w:tcPr>
            <w:tcW w:w="559" w:type="pct"/>
            <w:noWrap/>
            <w:hideMark/>
          </w:tcPr>
          <w:p w14:paraId="3A2186C3" w14:textId="77777777" w:rsidR="004550E4" w:rsidRPr="009C48F9" w:rsidRDefault="004550E4" w:rsidP="009C48F9">
            <w:pPr>
              <w:pStyle w:val="Tabletextcentred"/>
            </w:pPr>
            <w:r w:rsidRPr="009C48F9">
              <w:t>0.035</w:t>
            </w:r>
          </w:p>
        </w:tc>
        <w:tc>
          <w:tcPr>
            <w:tcW w:w="450" w:type="pct"/>
            <w:noWrap/>
            <w:hideMark/>
          </w:tcPr>
          <w:p w14:paraId="333BB12B" w14:textId="77777777" w:rsidR="004550E4" w:rsidRPr="009C48F9" w:rsidRDefault="004550E4" w:rsidP="009C48F9">
            <w:pPr>
              <w:pStyle w:val="Tabletextcentred"/>
            </w:pPr>
            <w:r w:rsidRPr="009C48F9">
              <w:t>0.186</w:t>
            </w:r>
          </w:p>
        </w:tc>
        <w:tc>
          <w:tcPr>
            <w:tcW w:w="489" w:type="pct"/>
            <w:noWrap/>
            <w:hideMark/>
          </w:tcPr>
          <w:p w14:paraId="14089FA8" w14:textId="77777777" w:rsidR="004550E4" w:rsidRPr="009C48F9" w:rsidRDefault="004550E4" w:rsidP="009C48F9">
            <w:pPr>
              <w:pStyle w:val="Tabletextcentred"/>
            </w:pPr>
            <w:r w:rsidRPr="009C48F9">
              <w:t>4.5456</w:t>
            </w:r>
          </w:p>
        </w:tc>
        <w:tc>
          <w:tcPr>
            <w:tcW w:w="879" w:type="pct"/>
            <w:noWrap/>
            <w:hideMark/>
          </w:tcPr>
          <w:p w14:paraId="29E1AC20" w14:textId="77777777" w:rsidR="004550E4" w:rsidRPr="009C48F9" w:rsidRDefault="004550E4" w:rsidP="009C48F9">
            <w:pPr>
              <w:pStyle w:val="Tabletextcentred"/>
            </w:pPr>
            <w:r w:rsidRPr="009C48F9">
              <w:t>2.01</w:t>
            </w:r>
          </w:p>
        </w:tc>
      </w:tr>
      <w:tr w:rsidR="009C48F9" w:rsidRPr="009C48F9" w14:paraId="2A3CC4C2"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5F54795E" w14:textId="77777777" w:rsidR="00ED6311" w:rsidRPr="009C48F9" w:rsidRDefault="00ED6311" w:rsidP="009C48F9">
            <w:pPr>
              <w:pStyle w:val="Tabletextleft"/>
            </w:pPr>
            <w:r w:rsidRPr="009C48F9">
              <w:t>NAURBM</w:t>
            </w:r>
          </w:p>
        </w:tc>
        <w:tc>
          <w:tcPr>
            <w:tcW w:w="484" w:type="pct"/>
            <w:noWrap/>
            <w:hideMark/>
          </w:tcPr>
          <w:p w14:paraId="46C10475" w14:textId="77777777" w:rsidR="00ED6311" w:rsidRPr="009C48F9" w:rsidRDefault="00ED6311" w:rsidP="009C48F9">
            <w:pPr>
              <w:pStyle w:val="Tabletextleft"/>
            </w:pPr>
          </w:p>
        </w:tc>
        <w:tc>
          <w:tcPr>
            <w:tcW w:w="510" w:type="pct"/>
            <w:noWrap/>
            <w:hideMark/>
          </w:tcPr>
          <w:p w14:paraId="75D4D943" w14:textId="77777777" w:rsidR="00ED6311" w:rsidRPr="009C48F9" w:rsidRDefault="00ED6311" w:rsidP="009C48F9">
            <w:pPr>
              <w:pStyle w:val="Tabletextcentred"/>
            </w:pPr>
          </w:p>
        </w:tc>
        <w:tc>
          <w:tcPr>
            <w:tcW w:w="561" w:type="pct"/>
            <w:noWrap/>
            <w:hideMark/>
          </w:tcPr>
          <w:p w14:paraId="019FDA9A" w14:textId="77777777" w:rsidR="00ED6311" w:rsidRPr="009C48F9" w:rsidRDefault="00ED6311" w:rsidP="009C48F9">
            <w:pPr>
              <w:pStyle w:val="Tabletextcentred"/>
            </w:pPr>
            <w:r w:rsidRPr="009C48F9">
              <w:t>5.2593</w:t>
            </w:r>
          </w:p>
        </w:tc>
        <w:tc>
          <w:tcPr>
            <w:tcW w:w="529" w:type="pct"/>
            <w:noWrap/>
            <w:hideMark/>
          </w:tcPr>
          <w:p w14:paraId="6C91F1C7" w14:textId="77777777" w:rsidR="00ED6311" w:rsidRPr="009C48F9" w:rsidRDefault="00ED6311" w:rsidP="009C48F9">
            <w:pPr>
              <w:pStyle w:val="Tabletextcentred"/>
            </w:pPr>
          </w:p>
        </w:tc>
        <w:tc>
          <w:tcPr>
            <w:tcW w:w="559" w:type="pct"/>
            <w:noWrap/>
            <w:hideMark/>
          </w:tcPr>
          <w:p w14:paraId="35F54319" w14:textId="77777777" w:rsidR="00ED6311" w:rsidRPr="009C48F9" w:rsidRDefault="00ED6311" w:rsidP="009C48F9">
            <w:pPr>
              <w:pStyle w:val="Tabletextcentred"/>
            </w:pPr>
          </w:p>
        </w:tc>
        <w:tc>
          <w:tcPr>
            <w:tcW w:w="450" w:type="pct"/>
            <w:noWrap/>
            <w:hideMark/>
          </w:tcPr>
          <w:p w14:paraId="1D1BF95D" w14:textId="77777777" w:rsidR="00ED6311" w:rsidRPr="009C48F9" w:rsidRDefault="00ED6311" w:rsidP="009C48F9">
            <w:pPr>
              <w:pStyle w:val="Tabletextcentred"/>
            </w:pPr>
          </w:p>
        </w:tc>
        <w:tc>
          <w:tcPr>
            <w:tcW w:w="489" w:type="pct"/>
            <w:noWrap/>
            <w:hideMark/>
          </w:tcPr>
          <w:p w14:paraId="553A321C" w14:textId="77777777" w:rsidR="00ED6311" w:rsidRPr="009C48F9" w:rsidRDefault="00ED6311" w:rsidP="009C48F9">
            <w:pPr>
              <w:pStyle w:val="Tabletextcentred"/>
            </w:pPr>
          </w:p>
        </w:tc>
        <w:tc>
          <w:tcPr>
            <w:tcW w:w="879" w:type="pct"/>
            <w:noWrap/>
            <w:hideMark/>
          </w:tcPr>
          <w:p w14:paraId="34A14765" w14:textId="77777777" w:rsidR="00ED6311" w:rsidRPr="009C48F9" w:rsidRDefault="00ED6311" w:rsidP="009C48F9">
            <w:pPr>
              <w:pStyle w:val="Tabletextcentred"/>
            </w:pPr>
          </w:p>
        </w:tc>
      </w:tr>
      <w:tr w:rsidR="009C48F9" w:rsidRPr="009C48F9" w14:paraId="3A2C819A"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785522DC" w14:textId="77777777" w:rsidR="00ED6311" w:rsidRPr="009C48F9" w:rsidRDefault="00ED6311" w:rsidP="009C48F9">
            <w:pPr>
              <w:pStyle w:val="Tabletextleft"/>
            </w:pPr>
          </w:p>
        </w:tc>
        <w:tc>
          <w:tcPr>
            <w:tcW w:w="484" w:type="pct"/>
            <w:noWrap/>
            <w:hideMark/>
          </w:tcPr>
          <w:p w14:paraId="752750B3" w14:textId="77777777" w:rsidR="00ED6311" w:rsidRPr="009C48F9" w:rsidRDefault="00ED6311" w:rsidP="009C48F9">
            <w:pPr>
              <w:pStyle w:val="Tabletextleft"/>
            </w:pPr>
            <w:r w:rsidRPr="009C48F9">
              <w:t>RM2</w:t>
            </w:r>
          </w:p>
        </w:tc>
        <w:tc>
          <w:tcPr>
            <w:tcW w:w="510" w:type="pct"/>
            <w:noWrap/>
            <w:hideMark/>
          </w:tcPr>
          <w:p w14:paraId="004FC9C2" w14:textId="77777777" w:rsidR="00ED6311" w:rsidRPr="009C48F9" w:rsidRDefault="00ED6311" w:rsidP="009C48F9">
            <w:pPr>
              <w:pStyle w:val="Tabletextcentred"/>
            </w:pPr>
            <w:r w:rsidRPr="009C48F9">
              <w:t>-0.8751</w:t>
            </w:r>
          </w:p>
        </w:tc>
        <w:tc>
          <w:tcPr>
            <w:tcW w:w="561" w:type="pct"/>
            <w:noWrap/>
            <w:hideMark/>
          </w:tcPr>
          <w:p w14:paraId="0FFBCC28" w14:textId="77777777" w:rsidR="00ED6311" w:rsidRPr="009C48F9" w:rsidRDefault="00ED6311" w:rsidP="009C48F9">
            <w:pPr>
              <w:pStyle w:val="Tabletextcentred"/>
            </w:pPr>
            <w:r w:rsidRPr="009C48F9">
              <w:t>4.3842</w:t>
            </w:r>
          </w:p>
        </w:tc>
        <w:tc>
          <w:tcPr>
            <w:tcW w:w="529" w:type="pct"/>
            <w:noWrap/>
            <w:hideMark/>
          </w:tcPr>
          <w:p w14:paraId="49D3C23F" w14:textId="77777777" w:rsidR="00ED6311" w:rsidRPr="009C48F9" w:rsidRDefault="00ED6311" w:rsidP="009C48F9">
            <w:pPr>
              <w:pStyle w:val="Tabletextcentred"/>
            </w:pPr>
            <w:r w:rsidRPr="009C48F9">
              <w:t>0.01875</w:t>
            </w:r>
          </w:p>
        </w:tc>
        <w:tc>
          <w:tcPr>
            <w:tcW w:w="559" w:type="pct"/>
            <w:noWrap/>
            <w:hideMark/>
          </w:tcPr>
          <w:p w14:paraId="5BCFB712" w14:textId="77777777" w:rsidR="00ED6311" w:rsidRPr="009C48F9" w:rsidRDefault="00ED6311" w:rsidP="009C48F9">
            <w:pPr>
              <w:pStyle w:val="Tabletextcentred"/>
            </w:pPr>
            <w:r w:rsidRPr="009C48F9">
              <w:t>0.023</w:t>
            </w:r>
          </w:p>
        </w:tc>
        <w:tc>
          <w:tcPr>
            <w:tcW w:w="450" w:type="pct"/>
            <w:noWrap/>
            <w:hideMark/>
          </w:tcPr>
          <w:p w14:paraId="4AAF04D5" w14:textId="77777777" w:rsidR="00ED6311" w:rsidRPr="009C48F9" w:rsidRDefault="00ED6311" w:rsidP="009C48F9">
            <w:pPr>
              <w:pStyle w:val="Tabletextcentred"/>
            </w:pPr>
            <w:r w:rsidRPr="009C48F9">
              <w:t>0.151</w:t>
            </w:r>
          </w:p>
        </w:tc>
        <w:tc>
          <w:tcPr>
            <w:tcW w:w="489" w:type="pct"/>
            <w:noWrap/>
            <w:hideMark/>
          </w:tcPr>
          <w:p w14:paraId="37592A4F" w14:textId="77777777" w:rsidR="00ED6311" w:rsidRPr="009C48F9" w:rsidRDefault="00ED6311" w:rsidP="009C48F9">
            <w:pPr>
              <w:pStyle w:val="Tabletextcentred"/>
            </w:pPr>
            <w:r w:rsidRPr="009C48F9">
              <w:t>4.3831</w:t>
            </w:r>
          </w:p>
        </w:tc>
        <w:tc>
          <w:tcPr>
            <w:tcW w:w="879" w:type="pct"/>
            <w:noWrap/>
            <w:hideMark/>
          </w:tcPr>
          <w:p w14:paraId="72B8E4C0" w14:textId="77777777" w:rsidR="00ED6311" w:rsidRPr="009C48F9" w:rsidRDefault="00ED6311" w:rsidP="009C48F9">
            <w:pPr>
              <w:pStyle w:val="Tabletextcentred"/>
            </w:pPr>
            <w:r w:rsidRPr="009C48F9">
              <w:t>1.14</w:t>
            </w:r>
          </w:p>
        </w:tc>
      </w:tr>
      <w:tr w:rsidR="009C48F9" w:rsidRPr="009C48F9" w14:paraId="6778A5DE" w14:textId="77777777" w:rsidTr="00CB7E69">
        <w:trPr>
          <w:cnfStyle w:val="000000100000" w:firstRow="0" w:lastRow="0" w:firstColumn="0" w:lastColumn="0" w:oddVBand="0" w:evenVBand="0" w:oddHBand="1" w:evenHBand="0" w:firstRowFirstColumn="0" w:firstRowLastColumn="0" w:lastRowFirstColumn="0" w:lastRowLastColumn="0"/>
          <w:cantSplit/>
          <w:trHeight w:val="57"/>
        </w:trPr>
        <w:tc>
          <w:tcPr>
            <w:tcW w:w="540" w:type="pct"/>
            <w:noWrap/>
            <w:hideMark/>
          </w:tcPr>
          <w:p w14:paraId="5874C17E" w14:textId="77777777" w:rsidR="00ED6311" w:rsidRPr="009C48F9" w:rsidRDefault="00ED6311" w:rsidP="009C48F9">
            <w:pPr>
              <w:pStyle w:val="Tabletextleft"/>
            </w:pPr>
            <w:r w:rsidRPr="009C48F9">
              <w:t>NAURBM</w:t>
            </w:r>
          </w:p>
        </w:tc>
        <w:tc>
          <w:tcPr>
            <w:tcW w:w="484" w:type="pct"/>
            <w:noWrap/>
            <w:hideMark/>
          </w:tcPr>
          <w:p w14:paraId="122FE2BB" w14:textId="77777777" w:rsidR="00ED6311" w:rsidRPr="009C48F9" w:rsidRDefault="00ED6311" w:rsidP="009C48F9">
            <w:pPr>
              <w:pStyle w:val="Tabletextleft"/>
            </w:pPr>
          </w:p>
        </w:tc>
        <w:tc>
          <w:tcPr>
            <w:tcW w:w="510" w:type="pct"/>
            <w:noWrap/>
            <w:hideMark/>
          </w:tcPr>
          <w:p w14:paraId="5219DF3F" w14:textId="77777777" w:rsidR="00ED6311" w:rsidRPr="009C48F9" w:rsidRDefault="00ED6311" w:rsidP="009C48F9">
            <w:pPr>
              <w:pStyle w:val="Tabletextcentred"/>
            </w:pPr>
          </w:p>
        </w:tc>
        <w:tc>
          <w:tcPr>
            <w:tcW w:w="561" w:type="pct"/>
            <w:noWrap/>
            <w:hideMark/>
          </w:tcPr>
          <w:p w14:paraId="45966062" w14:textId="77777777" w:rsidR="00ED6311" w:rsidRPr="009C48F9" w:rsidRDefault="00ED6311" w:rsidP="009C48F9">
            <w:pPr>
              <w:pStyle w:val="Tabletextcentred"/>
            </w:pPr>
            <w:r w:rsidRPr="009C48F9">
              <w:t>5.2593</w:t>
            </w:r>
          </w:p>
        </w:tc>
        <w:tc>
          <w:tcPr>
            <w:tcW w:w="529" w:type="pct"/>
            <w:noWrap/>
            <w:hideMark/>
          </w:tcPr>
          <w:p w14:paraId="34FC6A0A" w14:textId="77777777" w:rsidR="00ED6311" w:rsidRPr="009C48F9" w:rsidRDefault="00ED6311" w:rsidP="009C48F9">
            <w:pPr>
              <w:pStyle w:val="Tabletextcentred"/>
            </w:pPr>
          </w:p>
        </w:tc>
        <w:tc>
          <w:tcPr>
            <w:tcW w:w="559" w:type="pct"/>
            <w:noWrap/>
            <w:hideMark/>
          </w:tcPr>
          <w:p w14:paraId="527CE4B0" w14:textId="77777777" w:rsidR="00ED6311" w:rsidRPr="009C48F9" w:rsidRDefault="00ED6311" w:rsidP="009C48F9">
            <w:pPr>
              <w:pStyle w:val="Tabletextcentred"/>
            </w:pPr>
          </w:p>
        </w:tc>
        <w:tc>
          <w:tcPr>
            <w:tcW w:w="450" w:type="pct"/>
            <w:noWrap/>
            <w:hideMark/>
          </w:tcPr>
          <w:p w14:paraId="1C5E12B9" w14:textId="77777777" w:rsidR="00ED6311" w:rsidRPr="009C48F9" w:rsidRDefault="00ED6311" w:rsidP="009C48F9">
            <w:pPr>
              <w:pStyle w:val="Tabletextcentred"/>
            </w:pPr>
          </w:p>
        </w:tc>
        <w:tc>
          <w:tcPr>
            <w:tcW w:w="489" w:type="pct"/>
            <w:noWrap/>
            <w:hideMark/>
          </w:tcPr>
          <w:p w14:paraId="6001146D" w14:textId="77777777" w:rsidR="00ED6311" w:rsidRPr="009C48F9" w:rsidRDefault="00ED6311" w:rsidP="009C48F9">
            <w:pPr>
              <w:pStyle w:val="Tabletextcentred"/>
            </w:pPr>
          </w:p>
        </w:tc>
        <w:tc>
          <w:tcPr>
            <w:tcW w:w="879" w:type="pct"/>
            <w:noWrap/>
            <w:hideMark/>
          </w:tcPr>
          <w:p w14:paraId="247995E8" w14:textId="77777777" w:rsidR="00ED6311" w:rsidRPr="009C48F9" w:rsidRDefault="00ED6311" w:rsidP="009C48F9">
            <w:pPr>
              <w:pStyle w:val="Tabletextcentred"/>
            </w:pPr>
          </w:p>
        </w:tc>
      </w:tr>
      <w:tr w:rsidR="009C48F9" w:rsidRPr="009C48F9" w14:paraId="7363F07B" w14:textId="77777777" w:rsidTr="00CB7E69">
        <w:trPr>
          <w:cnfStyle w:val="000000010000" w:firstRow="0" w:lastRow="0" w:firstColumn="0" w:lastColumn="0" w:oddVBand="0" w:evenVBand="0" w:oddHBand="0" w:evenHBand="1" w:firstRowFirstColumn="0" w:firstRowLastColumn="0" w:lastRowFirstColumn="0" w:lastRowLastColumn="0"/>
          <w:cantSplit/>
          <w:trHeight w:val="57"/>
        </w:trPr>
        <w:tc>
          <w:tcPr>
            <w:tcW w:w="540" w:type="pct"/>
            <w:noWrap/>
            <w:hideMark/>
          </w:tcPr>
          <w:p w14:paraId="1A802585" w14:textId="77777777" w:rsidR="00ED6311" w:rsidRPr="009C48F9" w:rsidRDefault="00ED6311" w:rsidP="009C48F9">
            <w:pPr>
              <w:pStyle w:val="Tabletextleft"/>
            </w:pPr>
          </w:p>
        </w:tc>
        <w:tc>
          <w:tcPr>
            <w:tcW w:w="484" w:type="pct"/>
            <w:noWrap/>
            <w:hideMark/>
          </w:tcPr>
          <w:p w14:paraId="412C1A0F" w14:textId="77777777" w:rsidR="00ED6311" w:rsidRPr="009C48F9" w:rsidRDefault="00ED6311" w:rsidP="009C48F9">
            <w:pPr>
              <w:pStyle w:val="Tabletextleft"/>
            </w:pPr>
            <w:r w:rsidRPr="009C48F9">
              <w:t>RM3</w:t>
            </w:r>
          </w:p>
        </w:tc>
        <w:tc>
          <w:tcPr>
            <w:tcW w:w="510" w:type="pct"/>
            <w:noWrap/>
            <w:hideMark/>
          </w:tcPr>
          <w:p w14:paraId="53F09ADF" w14:textId="77777777" w:rsidR="00ED6311" w:rsidRPr="009C48F9" w:rsidRDefault="00ED6311" w:rsidP="009C48F9">
            <w:pPr>
              <w:pStyle w:val="Tabletextcentred"/>
            </w:pPr>
            <w:r w:rsidRPr="009C48F9">
              <w:t>-0.7769</w:t>
            </w:r>
          </w:p>
        </w:tc>
        <w:tc>
          <w:tcPr>
            <w:tcW w:w="561" w:type="pct"/>
            <w:noWrap/>
            <w:hideMark/>
          </w:tcPr>
          <w:p w14:paraId="50724CA7" w14:textId="77777777" w:rsidR="00ED6311" w:rsidRPr="009C48F9" w:rsidRDefault="00ED6311" w:rsidP="009C48F9">
            <w:pPr>
              <w:pStyle w:val="Tabletextcentred"/>
            </w:pPr>
            <w:r w:rsidRPr="009C48F9">
              <w:t>4.4824</w:t>
            </w:r>
          </w:p>
        </w:tc>
        <w:tc>
          <w:tcPr>
            <w:tcW w:w="529" w:type="pct"/>
            <w:noWrap/>
            <w:hideMark/>
          </w:tcPr>
          <w:p w14:paraId="4BF3953C" w14:textId="77777777" w:rsidR="00ED6311" w:rsidRPr="009C48F9" w:rsidRDefault="00ED6311" w:rsidP="009C48F9">
            <w:pPr>
              <w:pStyle w:val="Tabletextcentred"/>
            </w:pPr>
            <w:r w:rsidRPr="009C48F9">
              <w:t>-0.0125</w:t>
            </w:r>
          </w:p>
        </w:tc>
        <w:tc>
          <w:tcPr>
            <w:tcW w:w="559" w:type="pct"/>
            <w:noWrap/>
            <w:hideMark/>
          </w:tcPr>
          <w:p w14:paraId="5AB0EE38" w14:textId="77777777" w:rsidR="00ED6311" w:rsidRPr="009C48F9" w:rsidRDefault="00ED6311" w:rsidP="009C48F9">
            <w:pPr>
              <w:pStyle w:val="Tabletextcentred"/>
            </w:pPr>
            <w:r w:rsidRPr="009C48F9">
              <w:t>0.026</w:t>
            </w:r>
          </w:p>
        </w:tc>
        <w:tc>
          <w:tcPr>
            <w:tcW w:w="450" w:type="pct"/>
            <w:noWrap/>
            <w:hideMark/>
          </w:tcPr>
          <w:p w14:paraId="50AFC8DD" w14:textId="77777777" w:rsidR="00ED6311" w:rsidRPr="009C48F9" w:rsidRDefault="00ED6311" w:rsidP="009C48F9">
            <w:pPr>
              <w:pStyle w:val="Tabletextcentred"/>
            </w:pPr>
            <w:r w:rsidRPr="009C48F9">
              <w:t>0.161</w:t>
            </w:r>
          </w:p>
        </w:tc>
        <w:tc>
          <w:tcPr>
            <w:tcW w:w="489" w:type="pct"/>
            <w:noWrap/>
            <w:hideMark/>
          </w:tcPr>
          <w:p w14:paraId="02B99D0E" w14:textId="77777777" w:rsidR="00ED6311" w:rsidRPr="009C48F9" w:rsidRDefault="00ED6311" w:rsidP="009C48F9">
            <w:pPr>
              <w:pStyle w:val="Tabletextcentred"/>
            </w:pPr>
            <w:r w:rsidRPr="009C48F9">
              <w:t>4.481</w:t>
            </w:r>
          </w:p>
        </w:tc>
        <w:tc>
          <w:tcPr>
            <w:tcW w:w="879" w:type="pct"/>
            <w:noWrap/>
            <w:hideMark/>
          </w:tcPr>
          <w:p w14:paraId="25CAE29A" w14:textId="77777777" w:rsidR="00ED6311" w:rsidRPr="009C48F9" w:rsidRDefault="00ED6311" w:rsidP="009C48F9">
            <w:pPr>
              <w:pStyle w:val="Tabletextcentred"/>
            </w:pPr>
            <w:r w:rsidRPr="009C48F9">
              <w:t>1.38</w:t>
            </w:r>
          </w:p>
        </w:tc>
      </w:tr>
    </w:tbl>
    <w:p w14:paraId="5C0D9AEA" w14:textId="77777777" w:rsidR="00071D24" w:rsidRPr="00071D24" w:rsidRDefault="00071D24" w:rsidP="009C48F9">
      <w:pPr>
        <w:pStyle w:val="Tablesource"/>
      </w:pPr>
      <w:r w:rsidRPr="00071D24">
        <w:t>All levelling was performed within the project specifications of 2</w:t>
      </w:r>
      <w:r w:rsidRPr="00071D24">
        <w:sym w:font="Symbol" w:char="F0D6"/>
      </w:r>
      <w:r w:rsidRPr="00071D24">
        <w:t>k</w:t>
      </w:r>
    </w:p>
    <w:p w14:paraId="10FCE325" w14:textId="77777777" w:rsidR="00D24D22" w:rsidRDefault="00F34665" w:rsidP="00A54E06">
      <w:pPr>
        <w:pStyle w:val="Heading2"/>
      </w:pPr>
      <w:bookmarkStart w:id="16" w:name="_Toc387322322"/>
      <w:r w:rsidRPr="00AC75FB">
        <w:t>Combined Comparisons</w:t>
      </w:r>
      <w:bookmarkEnd w:id="16"/>
    </w:p>
    <w:p w14:paraId="50A2B7A4" w14:textId="77777777" w:rsidR="00F34665" w:rsidRDefault="00F34665" w:rsidP="00E40297">
      <w:pPr>
        <w:pStyle w:val="BodyText"/>
      </w:pPr>
      <w:r w:rsidRPr="00E40297">
        <w:t>Examination of the level survey results do not show any significant changes in reduced</w:t>
      </w:r>
      <w:r w:rsidR="007B6579">
        <w:t xml:space="preserve"> levels from the 201</w:t>
      </w:r>
      <w:r w:rsidR="0019535F">
        <w:t>3</w:t>
      </w:r>
      <w:r w:rsidR="007B6579">
        <w:t xml:space="preserve"> survey</w:t>
      </w:r>
      <w:r w:rsidRPr="00E40297">
        <w:t>.</w:t>
      </w:r>
      <w:r w:rsidR="007B6579">
        <w:t xml:space="preserve"> </w:t>
      </w:r>
      <w:r w:rsidRPr="00E40297">
        <w:t xml:space="preserve">All indications are that no immediate or significant </w:t>
      </w:r>
      <w:r w:rsidR="003C79B8" w:rsidRPr="00E40297">
        <w:t>displacement of any of</w:t>
      </w:r>
      <w:r w:rsidR="003C79B8">
        <w:t xml:space="preserve"> the deep driven bench marks has</w:t>
      </w:r>
      <w:r w:rsidRPr="00E40297">
        <w:t xml:space="preserve"> occurred.</w:t>
      </w:r>
    </w:p>
    <w:p w14:paraId="0D6BE712" w14:textId="77777777" w:rsidR="009C48F9" w:rsidRDefault="009C48F9" w:rsidP="009C48F9">
      <w:pPr>
        <w:pStyle w:val="Tabletitle"/>
      </w:pPr>
      <w:r>
        <w:t xml:space="preserve">Table </w:t>
      </w:r>
      <w:r w:rsidR="00B01C09">
        <w:t>3</w:t>
      </w:r>
      <w:r w:rsidR="005C0558">
        <w:t>.</w:t>
      </w:r>
      <w:r w:rsidR="000E5713">
        <w:fldChar w:fldCharType="begin"/>
      </w:r>
      <w:r w:rsidR="000E5713">
        <w:instrText xml:space="preserve"> SEQ Table \* ARABIC \s 1 </w:instrText>
      </w:r>
      <w:r w:rsidR="000E5713">
        <w:fldChar w:fldCharType="separate"/>
      </w:r>
      <w:r w:rsidR="00CB7E69">
        <w:rPr>
          <w:noProof/>
        </w:rPr>
        <w:t>2</w:t>
      </w:r>
      <w:r w:rsidR="000E5713">
        <w:rPr>
          <w:noProof/>
        </w:rPr>
        <w:fldChar w:fldCharType="end"/>
      </w:r>
      <w:r w:rsidRPr="009C48F9">
        <w:t xml:space="preserve"> </w:t>
      </w:r>
      <w:r>
        <w:t>Nauru – Deep Bench Mark final</w:t>
      </w:r>
      <w:r w:rsidRPr="006B158C">
        <w:t xml:space="preserve"> RL's for Precise Differential Levelling (</w:t>
      </w:r>
      <w:r>
        <w:t>1993</w:t>
      </w:r>
      <w:r w:rsidRPr="006B158C">
        <w:t xml:space="preserve"> - 200</w:t>
      </w:r>
      <w:r>
        <w:t>5</w:t>
      </w:r>
      <w:r w:rsidRPr="006B158C">
        <w:t>) and EDM Height Traversing (200</w:t>
      </w:r>
      <w:r>
        <w:t>5</w:t>
      </w:r>
      <w:r w:rsidRPr="006B158C">
        <w:t xml:space="preserve"> - 20</w:t>
      </w:r>
      <w:r>
        <w:t>13</w:t>
      </w:r>
      <w:r w:rsidRPr="006B158C">
        <w:t>)</w:t>
      </w:r>
      <w:r>
        <w:t>.</w:t>
      </w:r>
    </w:p>
    <w:tbl>
      <w:tblPr>
        <w:tblStyle w:val="TableGAHeaderRow"/>
        <w:tblW w:w="9460" w:type="dxa"/>
        <w:tblLook w:val="04A0" w:firstRow="1" w:lastRow="0" w:firstColumn="1" w:lastColumn="0" w:noHBand="0" w:noVBand="1"/>
        <w:tblCaption w:val="Combined Comparison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20"/>
        <w:gridCol w:w="920"/>
        <w:gridCol w:w="960"/>
        <w:gridCol w:w="940"/>
        <w:gridCol w:w="920"/>
        <w:gridCol w:w="1000"/>
        <w:gridCol w:w="940"/>
        <w:gridCol w:w="1040"/>
        <w:gridCol w:w="880"/>
        <w:gridCol w:w="940"/>
      </w:tblGrid>
      <w:tr w:rsidR="00ED6311" w:rsidRPr="00ED6311" w14:paraId="00FB59E8" w14:textId="77777777" w:rsidTr="009C48F9">
        <w:trPr>
          <w:cnfStyle w:val="100000000000" w:firstRow="1" w:lastRow="0" w:firstColumn="0" w:lastColumn="0" w:oddVBand="0" w:evenVBand="0" w:oddHBand="0" w:evenHBand="0" w:firstRowFirstColumn="0" w:firstRowLastColumn="0" w:lastRowFirstColumn="0" w:lastRowLastColumn="0"/>
          <w:trHeight w:val="57"/>
          <w:tblHeader/>
        </w:trPr>
        <w:tc>
          <w:tcPr>
            <w:tcW w:w="920" w:type="dxa"/>
            <w:noWrap/>
            <w:hideMark/>
          </w:tcPr>
          <w:p w14:paraId="7F8C64DE" w14:textId="77777777" w:rsidR="00ED6311" w:rsidRPr="00ED6311" w:rsidRDefault="009C48F9" w:rsidP="009C48F9">
            <w:pPr>
              <w:pStyle w:val="Tabletextcentred"/>
            </w:pPr>
            <w:r w:rsidRPr="00ED6311">
              <w:t>Year</w:t>
            </w:r>
          </w:p>
        </w:tc>
        <w:tc>
          <w:tcPr>
            <w:tcW w:w="920" w:type="dxa"/>
            <w:noWrap/>
            <w:hideMark/>
          </w:tcPr>
          <w:p w14:paraId="480695DA" w14:textId="77777777" w:rsidR="00ED6311" w:rsidRPr="00ED6311" w:rsidRDefault="00ED6311" w:rsidP="009C48F9">
            <w:pPr>
              <w:pStyle w:val="Tabletextcentred"/>
            </w:pPr>
            <w:r w:rsidRPr="00ED6311">
              <w:t>NAU1</w:t>
            </w:r>
          </w:p>
        </w:tc>
        <w:tc>
          <w:tcPr>
            <w:tcW w:w="960" w:type="dxa"/>
            <w:noWrap/>
            <w:hideMark/>
          </w:tcPr>
          <w:p w14:paraId="3FAFBA1E" w14:textId="77777777" w:rsidR="00ED6311" w:rsidRPr="00ED6311" w:rsidRDefault="00ED6311" w:rsidP="009C48F9">
            <w:pPr>
              <w:pStyle w:val="Tabletextcentred"/>
            </w:pPr>
            <w:r w:rsidRPr="00ED6311">
              <w:t>NAU2</w:t>
            </w:r>
          </w:p>
        </w:tc>
        <w:tc>
          <w:tcPr>
            <w:tcW w:w="940" w:type="dxa"/>
            <w:noWrap/>
            <w:hideMark/>
          </w:tcPr>
          <w:p w14:paraId="5383D648" w14:textId="77777777" w:rsidR="00ED6311" w:rsidRPr="00ED6311" w:rsidRDefault="00ED6311" w:rsidP="009C48F9">
            <w:pPr>
              <w:pStyle w:val="Tabletextcentred"/>
            </w:pPr>
            <w:r w:rsidRPr="00ED6311">
              <w:t>NAU36</w:t>
            </w:r>
          </w:p>
        </w:tc>
        <w:tc>
          <w:tcPr>
            <w:tcW w:w="920" w:type="dxa"/>
            <w:noWrap/>
            <w:hideMark/>
          </w:tcPr>
          <w:p w14:paraId="03C069A4" w14:textId="77777777" w:rsidR="00ED6311" w:rsidRPr="00ED6311" w:rsidRDefault="00ED6311" w:rsidP="009C48F9">
            <w:pPr>
              <w:pStyle w:val="Tabletextcentred"/>
            </w:pPr>
            <w:r w:rsidRPr="00ED6311">
              <w:t>NAU37</w:t>
            </w:r>
          </w:p>
        </w:tc>
        <w:tc>
          <w:tcPr>
            <w:tcW w:w="1000" w:type="dxa"/>
            <w:noWrap/>
            <w:hideMark/>
          </w:tcPr>
          <w:p w14:paraId="07A1781F" w14:textId="77777777" w:rsidR="00ED6311" w:rsidRPr="00ED6311" w:rsidRDefault="00ED6311" w:rsidP="009C48F9">
            <w:pPr>
              <w:pStyle w:val="Tabletextcentred"/>
            </w:pPr>
            <w:r w:rsidRPr="00ED6311">
              <w:t>NAU38</w:t>
            </w:r>
          </w:p>
        </w:tc>
        <w:tc>
          <w:tcPr>
            <w:tcW w:w="940" w:type="dxa"/>
            <w:noWrap/>
            <w:hideMark/>
          </w:tcPr>
          <w:p w14:paraId="5889F1EF" w14:textId="77777777" w:rsidR="00ED6311" w:rsidRPr="00ED6311" w:rsidRDefault="00ED6311" w:rsidP="009C48F9">
            <w:pPr>
              <w:pStyle w:val="Tabletextcentred"/>
            </w:pPr>
            <w:r w:rsidRPr="00ED6311">
              <w:t>NAU16</w:t>
            </w:r>
          </w:p>
        </w:tc>
        <w:tc>
          <w:tcPr>
            <w:tcW w:w="1040" w:type="dxa"/>
            <w:noWrap/>
            <w:hideMark/>
          </w:tcPr>
          <w:p w14:paraId="3F135243" w14:textId="77777777" w:rsidR="00ED6311" w:rsidRPr="00ED6311" w:rsidRDefault="00ED6311" w:rsidP="009C48F9">
            <w:pPr>
              <w:pStyle w:val="Tabletextcentred"/>
            </w:pPr>
            <w:r w:rsidRPr="00ED6311">
              <w:t>NAURBM</w:t>
            </w:r>
          </w:p>
        </w:tc>
        <w:tc>
          <w:tcPr>
            <w:tcW w:w="880" w:type="dxa"/>
            <w:noWrap/>
            <w:hideMark/>
          </w:tcPr>
          <w:p w14:paraId="6347B884" w14:textId="77777777" w:rsidR="00ED6311" w:rsidRPr="00ED6311" w:rsidRDefault="00ED6311" w:rsidP="009C48F9">
            <w:pPr>
              <w:pStyle w:val="Tabletextcentred"/>
            </w:pPr>
            <w:r w:rsidRPr="00ED6311">
              <w:t>NAU14</w:t>
            </w:r>
          </w:p>
        </w:tc>
        <w:tc>
          <w:tcPr>
            <w:tcW w:w="940" w:type="dxa"/>
            <w:noWrap/>
            <w:hideMark/>
          </w:tcPr>
          <w:p w14:paraId="517E9A89" w14:textId="77777777" w:rsidR="00ED6311" w:rsidRPr="00ED6311" w:rsidRDefault="00ED6311" w:rsidP="009C48F9">
            <w:pPr>
              <w:pStyle w:val="Tabletextcentred"/>
            </w:pPr>
            <w:r w:rsidRPr="00ED6311">
              <w:t>NAU15</w:t>
            </w:r>
          </w:p>
        </w:tc>
      </w:tr>
      <w:tr w:rsidR="00ED6311" w:rsidRPr="00ED6311" w14:paraId="41BCD643"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45B4CE7B" w14:textId="77777777" w:rsidR="00ED6311" w:rsidRPr="00ED6311" w:rsidRDefault="00ED6311" w:rsidP="009C48F9">
            <w:pPr>
              <w:pStyle w:val="Tabletextcentred"/>
            </w:pPr>
            <w:r w:rsidRPr="00ED6311">
              <w:t>1993.52</w:t>
            </w:r>
          </w:p>
        </w:tc>
        <w:tc>
          <w:tcPr>
            <w:tcW w:w="920" w:type="dxa"/>
            <w:noWrap/>
            <w:hideMark/>
          </w:tcPr>
          <w:p w14:paraId="44621D2D" w14:textId="77777777" w:rsidR="00ED6311" w:rsidRPr="00ED6311" w:rsidRDefault="00ED6311" w:rsidP="009C48F9">
            <w:pPr>
              <w:pStyle w:val="Tabletextcentred"/>
            </w:pPr>
            <w:r w:rsidRPr="00ED6311">
              <w:t>7.2930</w:t>
            </w:r>
          </w:p>
        </w:tc>
        <w:tc>
          <w:tcPr>
            <w:tcW w:w="960" w:type="dxa"/>
            <w:noWrap/>
            <w:hideMark/>
          </w:tcPr>
          <w:p w14:paraId="03061A26" w14:textId="77777777" w:rsidR="00ED6311" w:rsidRPr="00ED6311" w:rsidRDefault="00ED6311" w:rsidP="009C48F9">
            <w:pPr>
              <w:pStyle w:val="Tabletextcentred"/>
            </w:pPr>
            <w:r w:rsidRPr="00ED6311">
              <w:t>7.7837</w:t>
            </w:r>
          </w:p>
        </w:tc>
        <w:tc>
          <w:tcPr>
            <w:tcW w:w="940" w:type="dxa"/>
            <w:noWrap/>
            <w:hideMark/>
          </w:tcPr>
          <w:p w14:paraId="1C25CC45" w14:textId="77777777" w:rsidR="00ED6311" w:rsidRPr="00ED6311" w:rsidRDefault="00ED6311" w:rsidP="009C48F9">
            <w:pPr>
              <w:pStyle w:val="Tabletextcentred"/>
            </w:pPr>
          </w:p>
        </w:tc>
        <w:tc>
          <w:tcPr>
            <w:tcW w:w="920" w:type="dxa"/>
            <w:noWrap/>
            <w:hideMark/>
          </w:tcPr>
          <w:p w14:paraId="711A29D7" w14:textId="77777777" w:rsidR="00ED6311" w:rsidRPr="00ED6311" w:rsidRDefault="00ED6311" w:rsidP="009C48F9">
            <w:pPr>
              <w:pStyle w:val="Tabletextcentred"/>
            </w:pPr>
          </w:p>
        </w:tc>
        <w:tc>
          <w:tcPr>
            <w:tcW w:w="1000" w:type="dxa"/>
            <w:noWrap/>
            <w:hideMark/>
          </w:tcPr>
          <w:p w14:paraId="13C4057C" w14:textId="77777777" w:rsidR="00ED6311" w:rsidRPr="00ED6311" w:rsidRDefault="00ED6311" w:rsidP="009C48F9">
            <w:pPr>
              <w:pStyle w:val="Tabletextcentred"/>
            </w:pPr>
          </w:p>
        </w:tc>
        <w:tc>
          <w:tcPr>
            <w:tcW w:w="940" w:type="dxa"/>
            <w:noWrap/>
            <w:hideMark/>
          </w:tcPr>
          <w:p w14:paraId="62131A92" w14:textId="77777777" w:rsidR="00ED6311" w:rsidRPr="00ED6311" w:rsidRDefault="00ED6311" w:rsidP="009C48F9">
            <w:pPr>
              <w:pStyle w:val="Tabletextcentred"/>
            </w:pPr>
          </w:p>
        </w:tc>
        <w:tc>
          <w:tcPr>
            <w:tcW w:w="1040" w:type="dxa"/>
            <w:noWrap/>
            <w:hideMark/>
          </w:tcPr>
          <w:p w14:paraId="11EF398B" w14:textId="77777777" w:rsidR="00ED6311" w:rsidRPr="00ED6311" w:rsidRDefault="00ED6311" w:rsidP="009C48F9">
            <w:pPr>
              <w:pStyle w:val="Tabletextcentred"/>
            </w:pPr>
          </w:p>
        </w:tc>
        <w:tc>
          <w:tcPr>
            <w:tcW w:w="880" w:type="dxa"/>
            <w:noWrap/>
            <w:hideMark/>
          </w:tcPr>
          <w:p w14:paraId="217F4F8E" w14:textId="77777777" w:rsidR="00ED6311" w:rsidRPr="00ED6311" w:rsidRDefault="00ED6311" w:rsidP="009C48F9">
            <w:pPr>
              <w:pStyle w:val="Tabletextcentred"/>
            </w:pPr>
            <w:r w:rsidRPr="00ED6311">
              <w:t>3.8459</w:t>
            </w:r>
          </w:p>
        </w:tc>
        <w:tc>
          <w:tcPr>
            <w:tcW w:w="940" w:type="dxa"/>
            <w:noWrap/>
            <w:hideMark/>
          </w:tcPr>
          <w:p w14:paraId="2C1BCE0F" w14:textId="77777777" w:rsidR="00ED6311" w:rsidRPr="00ED6311" w:rsidRDefault="00ED6311" w:rsidP="009C48F9">
            <w:pPr>
              <w:pStyle w:val="Tabletextcentred"/>
            </w:pPr>
            <w:r w:rsidRPr="00ED6311">
              <w:t>6.0044</w:t>
            </w:r>
          </w:p>
        </w:tc>
      </w:tr>
      <w:tr w:rsidR="00ED6311" w:rsidRPr="00ED6311" w14:paraId="71988672"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0474A6C1" w14:textId="77777777" w:rsidR="00ED6311" w:rsidRPr="00ED6311" w:rsidRDefault="00ED6311" w:rsidP="009C48F9">
            <w:pPr>
              <w:pStyle w:val="Tabletextcentred"/>
            </w:pPr>
            <w:r w:rsidRPr="00ED6311">
              <w:t>1994.17</w:t>
            </w:r>
          </w:p>
        </w:tc>
        <w:tc>
          <w:tcPr>
            <w:tcW w:w="920" w:type="dxa"/>
            <w:noWrap/>
            <w:hideMark/>
          </w:tcPr>
          <w:p w14:paraId="0A2DE87F" w14:textId="77777777" w:rsidR="00ED6311" w:rsidRPr="00ED6311" w:rsidRDefault="00ED6311" w:rsidP="009C48F9">
            <w:pPr>
              <w:pStyle w:val="Tabletextcentred"/>
            </w:pPr>
            <w:r w:rsidRPr="00ED6311">
              <w:t>7.2930</w:t>
            </w:r>
          </w:p>
        </w:tc>
        <w:tc>
          <w:tcPr>
            <w:tcW w:w="960" w:type="dxa"/>
            <w:noWrap/>
            <w:hideMark/>
          </w:tcPr>
          <w:p w14:paraId="1E3D1453" w14:textId="77777777" w:rsidR="00ED6311" w:rsidRPr="00ED6311" w:rsidRDefault="00ED6311" w:rsidP="009C48F9">
            <w:pPr>
              <w:pStyle w:val="Tabletextcentred"/>
            </w:pPr>
            <w:r w:rsidRPr="00ED6311">
              <w:t>7.7849</w:t>
            </w:r>
          </w:p>
        </w:tc>
        <w:tc>
          <w:tcPr>
            <w:tcW w:w="940" w:type="dxa"/>
            <w:noWrap/>
            <w:hideMark/>
          </w:tcPr>
          <w:p w14:paraId="284172DE" w14:textId="77777777" w:rsidR="00ED6311" w:rsidRPr="00ED6311" w:rsidRDefault="00ED6311" w:rsidP="009C48F9">
            <w:pPr>
              <w:pStyle w:val="Tabletextcentred"/>
            </w:pPr>
          </w:p>
        </w:tc>
        <w:tc>
          <w:tcPr>
            <w:tcW w:w="920" w:type="dxa"/>
            <w:noWrap/>
            <w:hideMark/>
          </w:tcPr>
          <w:p w14:paraId="71E089C2" w14:textId="77777777" w:rsidR="00ED6311" w:rsidRPr="00ED6311" w:rsidRDefault="00ED6311" w:rsidP="009C48F9">
            <w:pPr>
              <w:pStyle w:val="Tabletextcentred"/>
            </w:pPr>
          </w:p>
        </w:tc>
        <w:tc>
          <w:tcPr>
            <w:tcW w:w="1000" w:type="dxa"/>
            <w:noWrap/>
            <w:hideMark/>
          </w:tcPr>
          <w:p w14:paraId="4E11D2E2" w14:textId="77777777" w:rsidR="00ED6311" w:rsidRPr="00ED6311" w:rsidRDefault="00ED6311" w:rsidP="009C48F9">
            <w:pPr>
              <w:pStyle w:val="Tabletextcentred"/>
            </w:pPr>
          </w:p>
        </w:tc>
        <w:tc>
          <w:tcPr>
            <w:tcW w:w="940" w:type="dxa"/>
            <w:noWrap/>
            <w:hideMark/>
          </w:tcPr>
          <w:p w14:paraId="1CD4083D" w14:textId="77777777" w:rsidR="00ED6311" w:rsidRPr="00ED6311" w:rsidRDefault="00ED6311" w:rsidP="009C48F9">
            <w:pPr>
              <w:pStyle w:val="Tabletextcentred"/>
            </w:pPr>
            <w:r w:rsidRPr="00ED6311">
              <w:t>6.6915</w:t>
            </w:r>
          </w:p>
        </w:tc>
        <w:tc>
          <w:tcPr>
            <w:tcW w:w="1040" w:type="dxa"/>
            <w:noWrap/>
            <w:hideMark/>
          </w:tcPr>
          <w:p w14:paraId="0D4CC15D" w14:textId="77777777" w:rsidR="00ED6311" w:rsidRPr="00ED6311" w:rsidRDefault="00ED6311" w:rsidP="009C48F9">
            <w:pPr>
              <w:pStyle w:val="Tabletextcentred"/>
            </w:pPr>
          </w:p>
        </w:tc>
        <w:tc>
          <w:tcPr>
            <w:tcW w:w="880" w:type="dxa"/>
            <w:noWrap/>
            <w:hideMark/>
          </w:tcPr>
          <w:p w14:paraId="54A2BEE9" w14:textId="77777777" w:rsidR="00ED6311" w:rsidRPr="00ED6311" w:rsidRDefault="00ED6311" w:rsidP="009C48F9">
            <w:pPr>
              <w:pStyle w:val="Tabletextcentred"/>
            </w:pPr>
            <w:r w:rsidRPr="00ED6311">
              <w:t>3.8462</w:t>
            </w:r>
          </w:p>
        </w:tc>
        <w:tc>
          <w:tcPr>
            <w:tcW w:w="940" w:type="dxa"/>
            <w:noWrap/>
            <w:hideMark/>
          </w:tcPr>
          <w:p w14:paraId="0282DE58" w14:textId="77777777" w:rsidR="00ED6311" w:rsidRPr="00ED6311" w:rsidRDefault="00ED6311" w:rsidP="009C48F9">
            <w:pPr>
              <w:pStyle w:val="Tabletextcentred"/>
            </w:pPr>
            <w:r w:rsidRPr="00ED6311">
              <w:t>6.0041</w:t>
            </w:r>
          </w:p>
        </w:tc>
      </w:tr>
      <w:tr w:rsidR="00ED6311" w:rsidRPr="00ED6311" w14:paraId="6406DA60"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036AB144" w14:textId="77777777" w:rsidR="00ED6311" w:rsidRPr="00ED6311" w:rsidRDefault="00ED6311" w:rsidP="009C48F9">
            <w:pPr>
              <w:pStyle w:val="Tabletextcentred"/>
            </w:pPr>
            <w:r w:rsidRPr="00ED6311">
              <w:t>1995.23</w:t>
            </w:r>
          </w:p>
        </w:tc>
        <w:tc>
          <w:tcPr>
            <w:tcW w:w="920" w:type="dxa"/>
            <w:noWrap/>
            <w:hideMark/>
          </w:tcPr>
          <w:p w14:paraId="2F1F2CD6" w14:textId="77777777" w:rsidR="00ED6311" w:rsidRPr="00ED6311" w:rsidRDefault="00ED6311" w:rsidP="009C48F9">
            <w:pPr>
              <w:pStyle w:val="Tabletextcentred"/>
            </w:pPr>
            <w:r w:rsidRPr="00ED6311">
              <w:t>7.2930</w:t>
            </w:r>
          </w:p>
        </w:tc>
        <w:tc>
          <w:tcPr>
            <w:tcW w:w="960" w:type="dxa"/>
            <w:noWrap/>
            <w:hideMark/>
          </w:tcPr>
          <w:p w14:paraId="5A07CAE2" w14:textId="77777777" w:rsidR="00ED6311" w:rsidRPr="00ED6311" w:rsidRDefault="00ED6311" w:rsidP="009C48F9">
            <w:pPr>
              <w:pStyle w:val="Tabletextcentred"/>
            </w:pPr>
            <w:r w:rsidRPr="00ED6311">
              <w:t>7.7849</w:t>
            </w:r>
          </w:p>
        </w:tc>
        <w:tc>
          <w:tcPr>
            <w:tcW w:w="940" w:type="dxa"/>
            <w:noWrap/>
            <w:hideMark/>
          </w:tcPr>
          <w:p w14:paraId="77FF2254" w14:textId="77777777" w:rsidR="00ED6311" w:rsidRPr="00ED6311" w:rsidRDefault="00ED6311" w:rsidP="009C48F9">
            <w:pPr>
              <w:pStyle w:val="Tabletextcentred"/>
            </w:pPr>
          </w:p>
        </w:tc>
        <w:tc>
          <w:tcPr>
            <w:tcW w:w="920" w:type="dxa"/>
            <w:noWrap/>
            <w:hideMark/>
          </w:tcPr>
          <w:p w14:paraId="11D4F5BE" w14:textId="77777777" w:rsidR="00ED6311" w:rsidRPr="00ED6311" w:rsidRDefault="00ED6311" w:rsidP="009C48F9">
            <w:pPr>
              <w:pStyle w:val="Tabletextcentred"/>
            </w:pPr>
          </w:p>
        </w:tc>
        <w:tc>
          <w:tcPr>
            <w:tcW w:w="1000" w:type="dxa"/>
            <w:noWrap/>
            <w:hideMark/>
          </w:tcPr>
          <w:p w14:paraId="31E42C00" w14:textId="77777777" w:rsidR="00ED6311" w:rsidRPr="00ED6311" w:rsidRDefault="00ED6311" w:rsidP="009C48F9">
            <w:pPr>
              <w:pStyle w:val="Tabletextcentred"/>
            </w:pPr>
          </w:p>
        </w:tc>
        <w:tc>
          <w:tcPr>
            <w:tcW w:w="940" w:type="dxa"/>
            <w:noWrap/>
            <w:hideMark/>
          </w:tcPr>
          <w:p w14:paraId="1978DBC3" w14:textId="77777777" w:rsidR="00ED6311" w:rsidRPr="00ED6311" w:rsidRDefault="00ED6311" w:rsidP="009C48F9">
            <w:pPr>
              <w:pStyle w:val="Tabletextcentred"/>
            </w:pPr>
            <w:r w:rsidRPr="00ED6311">
              <w:t>6.6923</w:t>
            </w:r>
          </w:p>
        </w:tc>
        <w:tc>
          <w:tcPr>
            <w:tcW w:w="1040" w:type="dxa"/>
            <w:noWrap/>
            <w:hideMark/>
          </w:tcPr>
          <w:p w14:paraId="4C93808F" w14:textId="77777777" w:rsidR="00ED6311" w:rsidRPr="00ED6311" w:rsidRDefault="00ED6311" w:rsidP="009C48F9">
            <w:pPr>
              <w:pStyle w:val="Tabletextcentred"/>
            </w:pPr>
          </w:p>
        </w:tc>
        <w:tc>
          <w:tcPr>
            <w:tcW w:w="880" w:type="dxa"/>
            <w:noWrap/>
            <w:hideMark/>
          </w:tcPr>
          <w:p w14:paraId="51B7DB0B" w14:textId="77777777" w:rsidR="00ED6311" w:rsidRPr="00ED6311" w:rsidRDefault="00ED6311" w:rsidP="009C48F9">
            <w:pPr>
              <w:pStyle w:val="Tabletextcentred"/>
            </w:pPr>
            <w:r w:rsidRPr="00ED6311">
              <w:t>3.8459</w:t>
            </w:r>
          </w:p>
        </w:tc>
        <w:tc>
          <w:tcPr>
            <w:tcW w:w="940" w:type="dxa"/>
            <w:noWrap/>
            <w:hideMark/>
          </w:tcPr>
          <w:p w14:paraId="155B20D2" w14:textId="77777777" w:rsidR="00ED6311" w:rsidRPr="00ED6311" w:rsidRDefault="00ED6311" w:rsidP="009C48F9">
            <w:pPr>
              <w:pStyle w:val="Tabletextcentred"/>
            </w:pPr>
            <w:r w:rsidRPr="00ED6311">
              <w:t>6.0038</w:t>
            </w:r>
          </w:p>
        </w:tc>
      </w:tr>
      <w:tr w:rsidR="00ED6311" w:rsidRPr="00ED6311" w14:paraId="0BE7438D"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75F476A7" w14:textId="77777777" w:rsidR="00ED6311" w:rsidRPr="00ED6311" w:rsidRDefault="00ED6311" w:rsidP="009C48F9">
            <w:pPr>
              <w:pStyle w:val="Tabletextcentred"/>
            </w:pPr>
            <w:r w:rsidRPr="00ED6311">
              <w:t>1996.72</w:t>
            </w:r>
          </w:p>
        </w:tc>
        <w:tc>
          <w:tcPr>
            <w:tcW w:w="920" w:type="dxa"/>
            <w:noWrap/>
            <w:hideMark/>
          </w:tcPr>
          <w:p w14:paraId="3E78E672" w14:textId="77777777" w:rsidR="00ED6311" w:rsidRPr="00ED6311" w:rsidRDefault="00ED6311" w:rsidP="009C48F9">
            <w:pPr>
              <w:pStyle w:val="Tabletextcentred"/>
            </w:pPr>
            <w:r w:rsidRPr="00ED6311">
              <w:t>7.2930</w:t>
            </w:r>
          </w:p>
        </w:tc>
        <w:tc>
          <w:tcPr>
            <w:tcW w:w="960" w:type="dxa"/>
            <w:noWrap/>
            <w:hideMark/>
          </w:tcPr>
          <w:p w14:paraId="3F2D6DF8" w14:textId="77777777" w:rsidR="00ED6311" w:rsidRPr="00ED6311" w:rsidRDefault="00ED6311" w:rsidP="009C48F9">
            <w:pPr>
              <w:pStyle w:val="Tabletextcentred"/>
            </w:pPr>
            <w:r w:rsidRPr="00ED6311">
              <w:t>7.7836</w:t>
            </w:r>
          </w:p>
        </w:tc>
        <w:tc>
          <w:tcPr>
            <w:tcW w:w="940" w:type="dxa"/>
            <w:noWrap/>
            <w:hideMark/>
          </w:tcPr>
          <w:p w14:paraId="4CE092AB" w14:textId="77777777" w:rsidR="00ED6311" w:rsidRPr="00ED6311" w:rsidRDefault="00ED6311" w:rsidP="009C48F9">
            <w:pPr>
              <w:pStyle w:val="Tabletextcentred"/>
            </w:pPr>
          </w:p>
        </w:tc>
        <w:tc>
          <w:tcPr>
            <w:tcW w:w="920" w:type="dxa"/>
            <w:noWrap/>
            <w:hideMark/>
          </w:tcPr>
          <w:p w14:paraId="5E678036" w14:textId="77777777" w:rsidR="00ED6311" w:rsidRPr="00ED6311" w:rsidRDefault="00ED6311" w:rsidP="009C48F9">
            <w:pPr>
              <w:pStyle w:val="Tabletextcentred"/>
            </w:pPr>
          </w:p>
        </w:tc>
        <w:tc>
          <w:tcPr>
            <w:tcW w:w="1000" w:type="dxa"/>
            <w:noWrap/>
            <w:hideMark/>
          </w:tcPr>
          <w:p w14:paraId="43AE8C81" w14:textId="77777777" w:rsidR="00ED6311" w:rsidRPr="00ED6311" w:rsidRDefault="00ED6311" w:rsidP="009C48F9">
            <w:pPr>
              <w:pStyle w:val="Tabletextcentred"/>
            </w:pPr>
          </w:p>
        </w:tc>
        <w:tc>
          <w:tcPr>
            <w:tcW w:w="940" w:type="dxa"/>
            <w:noWrap/>
            <w:hideMark/>
          </w:tcPr>
          <w:p w14:paraId="1A51187E" w14:textId="77777777" w:rsidR="00ED6311" w:rsidRPr="00ED6311" w:rsidRDefault="00ED6311" w:rsidP="009C48F9">
            <w:pPr>
              <w:pStyle w:val="Tabletextcentred"/>
            </w:pPr>
            <w:r w:rsidRPr="00ED6311">
              <w:t>6.6923</w:t>
            </w:r>
          </w:p>
        </w:tc>
        <w:tc>
          <w:tcPr>
            <w:tcW w:w="1040" w:type="dxa"/>
            <w:noWrap/>
            <w:hideMark/>
          </w:tcPr>
          <w:p w14:paraId="34255544" w14:textId="77777777" w:rsidR="00ED6311" w:rsidRPr="00ED6311" w:rsidRDefault="00ED6311" w:rsidP="009C48F9">
            <w:pPr>
              <w:pStyle w:val="Tabletextcentred"/>
            </w:pPr>
          </w:p>
        </w:tc>
        <w:tc>
          <w:tcPr>
            <w:tcW w:w="880" w:type="dxa"/>
            <w:noWrap/>
            <w:hideMark/>
          </w:tcPr>
          <w:p w14:paraId="1744F416" w14:textId="77777777" w:rsidR="00ED6311" w:rsidRPr="00ED6311" w:rsidRDefault="00ED6311" w:rsidP="009C48F9">
            <w:pPr>
              <w:pStyle w:val="Tabletextcentred"/>
            </w:pPr>
            <w:r w:rsidRPr="00ED6311">
              <w:t>3.8469</w:t>
            </w:r>
          </w:p>
        </w:tc>
        <w:tc>
          <w:tcPr>
            <w:tcW w:w="940" w:type="dxa"/>
            <w:noWrap/>
            <w:hideMark/>
          </w:tcPr>
          <w:p w14:paraId="4B54B66D" w14:textId="77777777" w:rsidR="00ED6311" w:rsidRPr="00ED6311" w:rsidRDefault="00ED6311" w:rsidP="009C48F9">
            <w:pPr>
              <w:pStyle w:val="Tabletextcentred"/>
            </w:pPr>
            <w:r w:rsidRPr="00ED6311">
              <w:t>6.0048</w:t>
            </w:r>
          </w:p>
        </w:tc>
      </w:tr>
      <w:tr w:rsidR="00ED6311" w:rsidRPr="00ED6311" w14:paraId="0A161DE7"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4217246E" w14:textId="77777777" w:rsidR="00ED6311" w:rsidRPr="00ED6311" w:rsidRDefault="00ED6311" w:rsidP="009C48F9">
            <w:pPr>
              <w:pStyle w:val="Tabletextcentred"/>
            </w:pPr>
            <w:r w:rsidRPr="00ED6311">
              <w:t>1997.92</w:t>
            </w:r>
          </w:p>
        </w:tc>
        <w:tc>
          <w:tcPr>
            <w:tcW w:w="920" w:type="dxa"/>
            <w:noWrap/>
            <w:hideMark/>
          </w:tcPr>
          <w:p w14:paraId="0CDD703F" w14:textId="77777777" w:rsidR="00ED6311" w:rsidRPr="00ED6311" w:rsidRDefault="00ED6311" w:rsidP="009C48F9">
            <w:pPr>
              <w:pStyle w:val="Tabletextcentred"/>
            </w:pPr>
            <w:r w:rsidRPr="00ED6311">
              <w:t>7.2930</w:t>
            </w:r>
          </w:p>
        </w:tc>
        <w:tc>
          <w:tcPr>
            <w:tcW w:w="960" w:type="dxa"/>
            <w:noWrap/>
            <w:hideMark/>
          </w:tcPr>
          <w:p w14:paraId="2627E406" w14:textId="77777777" w:rsidR="00ED6311" w:rsidRPr="00ED6311" w:rsidRDefault="00ED6311" w:rsidP="009C48F9">
            <w:pPr>
              <w:pStyle w:val="Tabletextcentred"/>
            </w:pPr>
            <w:r w:rsidRPr="00ED6311">
              <w:t>7.7849</w:t>
            </w:r>
          </w:p>
        </w:tc>
        <w:tc>
          <w:tcPr>
            <w:tcW w:w="940" w:type="dxa"/>
            <w:noWrap/>
            <w:hideMark/>
          </w:tcPr>
          <w:p w14:paraId="63638A6D" w14:textId="77777777" w:rsidR="00ED6311" w:rsidRPr="00ED6311" w:rsidRDefault="00ED6311" w:rsidP="009C48F9">
            <w:pPr>
              <w:pStyle w:val="Tabletextcentred"/>
            </w:pPr>
          </w:p>
        </w:tc>
        <w:tc>
          <w:tcPr>
            <w:tcW w:w="920" w:type="dxa"/>
            <w:noWrap/>
            <w:hideMark/>
          </w:tcPr>
          <w:p w14:paraId="7CC2660A" w14:textId="77777777" w:rsidR="00ED6311" w:rsidRPr="00ED6311" w:rsidRDefault="00ED6311" w:rsidP="009C48F9">
            <w:pPr>
              <w:pStyle w:val="Tabletextcentred"/>
            </w:pPr>
          </w:p>
        </w:tc>
        <w:tc>
          <w:tcPr>
            <w:tcW w:w="1000" w:type="dxa"/>
            <w:noWrap/>
            <w:hideMark/>
          </w:tcPr>
          <w:p w14:paraId="48D183CB" w14:textId="77777777" w:rsidR="00ED6311" w:rsidRPr="00ED6311" w:rsidRDefault="00ED6311" w:rsidP="009C48F9">
            <w:pPr>
              <w:pStyle w:val="Tabletextcentred"/>
            </w:pPr>
          </w:p>
        </w:tc>
        <w:tc>
          <w:tcPr>
            <w:tcW w:w="940" w:type="dxa"/>
            <w:noWrap/>
            <w:hideMark/>
          </w:tcPr>
          <w:p w14:paraId="28B9EDD2" w14:textId="77777777" w:rsidR="00ED6311" w:rsidRPr="00ED6311" w:rsidRDefault="00ED6311" w:rsidP="009C48F9">
            <w:pPr>
              <w:pStyle w:val="Tabletextcentred"/>
            </w:pPr>
            <w:r w:rsidRPr="00ED6311">
              <w:t>6.6920</w:t>
            </w:r>
          </w:p>
        </w:tc>
        <w:tc>
          <w:tcPr>
            <w:tcW w:w="1040" w:type="dxa"/>
            <w:noWrap/>
            <w:hideMark/>
          </w:tcPr>
          <w:p w14:paraId="7FE55A6A" w14:textId="77777777" w:rsidR="00ED6311" w:rsidRPr="00ED6311" w:rsidRDefault="00ED6311" w:rsidP="009C48F9">
            <w:pPr>
              <w:pStyle w:val="Tabletextcentred"/>
            </w:pPr>
          </w:p>
        </w:tc>
        <w:tc>
          <w:tcPr>
            <w:tcW w:w="880" w:type="dxa"/>
            <w:noWrap/>
            <w:hideMark/>
          </w:tcPr>
          <w:p w14:paraId="1CCA9F81" w14:textId="77777777" w:rsidR="00ED6311" w:rsidRPr="00ED6311" w:rsidRDefault="00ED6311" w:rsidP="009C48F9">
            <w:pPr>
              <w:pStyle w:val="Tabletextcentred"/>
            </w:pPr>
            <w:r w:rsidRPr="00ED6311">
              <w:t>3.8462</w:t>
            </w:r>
          </w:p>
        </w:tc>
        <w:tc>
          <w:tcPr>
            <w:tcW w:w="940" w:type="dxa"/>
            <w:noWrap/>
            <w:hideMark/>
          </w:tcPr>
          <w:p w14:paraId="2455C93E" w14:textId="77777777" w:rsidR="00ED6311" w:rsidRPr="00ED6311" w:rsidRDefault="00ED6311" w:rsidP="009C48F9">
            <w:pPr>
              <w:pStyle w:val="Tabletextcentred"/>
            </w:pPr>
            <w:r w:rsidRPr="00ED6311">
              <w:t>6.0027</w:t>
            </w:r>
          </w:p>
        </w:tc>
      </w:tr>
      <w:tr w:rsidR="00ED6311" w:rsidRPr="00ED6311" w14:paraId="07690B41"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0D85DA3F" w14:textId="77777777" w:rsidR="00ED6311" w:rsidRPr="00ED6311" w:rsidRDefault="00ED6311" w:rsidP="009C48F9">
            <w:pPr>
              <w:pStyle w:val="Tabletextcentred"/>
            </w:pPr>
            <w:r w:rsidRPr="00ED6311">
              <w:t>1999.45</w:t>
            </w:r>
          </w:p>
        </w:tc>
        <w:tc>
          <w:tcPr>
            <w:tcW w:w="920" w:type="dxa"/>
            <w:noWrap/>
            <w:hideMark/>
          </w:tcPr>
          <w:p w14:paraId="6312669F" w14:textId="77777777" w:rsidR="00ED6311" w:rsidRPr="00ED6311" w:rsidRDefault="00ED6311" w:rsidP="009C48F9">
            <w:pPr>
              <w:pStyle w:val="Tabletextcentred"/>
            </w:pPr>
            <w:r w:rsidRPr="00ED6311">
              <w:t>7.2930</w:t>
            </w:r>
          </w:p>
        </w:tc>
        <w:tc>
          <w:tcPr>
            <w:tcW w:w="960" w:type="dxa"/>
            <w:noWrap/>
            <w:hideMark/>
          </w:tcPr>
          <w:p w14:paraId="53F7C364" w14:textId="77777777" w:rsidR="00ED6311" w:rsidRPr="00ED6311" w:rsidRDefault="00ED6311" w:rsidP="009C48F9">
            <w:pPr>
              <w:pStyle w:val="Tabletextcentred"/>
            </w:pPr>
            <w:r w:rsidRPr="00ED6311">
              <w:t>7.7835</w:t>
            </w:r>
          </w:p>
        </w:tc>
        <w:tc>
          <w:tcPr>
            <w:tcW w:w="940" w:type="dxa"/>
            <w:noWrap/>
            <w:hideMark/>
          </w:tcPr>
          <w:p w14:paraId="630FC72A" w14:textId="77777777" w:rsidR="00ED6311" w:rsidRPr="00ED6311" w:rsidRDefault="00ED6311" w:rsidP="009C48F9">
            <w:pPr>
              <w:pStyle w:val="Tabletextcentred"/>
            </w:pPr>
          </w:p>
        </w:tc>
        <w:tc>
          <w:tcPr>
            <w:tcW w:w="920" w:type="dxa"/>
            <w:noWrap/>
            <w:hideMark/>
          </w:tcPr>
          <w:p w14:paraId="6F588F6A" w14:textId="77777777" w:rsidR="00ED6311" w:rsidRPr="00ED6311" w:rsidRDefault="00ED6311" w:rsidP="009C48F9">
            <w:pPr>
              <w:pStyle w:val="Tabletextcentred"/>
            </w:pPr>
          </w:p>
        </w:tc>
        <w:tc>
          <w:tcPr>
            <w:tcW w:w="1000" w:type="dxa"/>
            <w:noWrap/>
            <w:hideMark/>
          </w:tcPr>
          <w:p w14:paraId="3382CAB2" w14:textId="77777777" w:rsidR="00ED6311" w:rsidRPr="00ED6311" w:rsidRDefault="00ED6311" w:rsidP="009C48F9">
            <w:pPr>
              <w:pStyle w:val="Tabletextcentred"/>
            </w:pPr>
          </w:p>
        </w:tc>
        <w:tc>
          <w:tcPr>
            <w:tcW w:w="940" w:type="dxa"/>
            <w:noWrap/>
            <w:hideMark/>
          </w:tcPr>
          <w:p w14:paraId="3BA6EBCD" w14:textId="77777777" w:rsidR="00ED6311" w:rsidRPr="00ED6311" w:rsidRDefault="00ED6311" w:rsidP="009C48F9">
            <w:pPr>
              <w:pStyle w:val="Tabletextcentred"/>
            </w:pPr>
            <w:r w:rsidRPr="00ED6311">
              <w:t>6.6916</w:t>
            </w:r>
          </w:p>
        </w:tc>
        <w:tc>
          <w:tcPr>
            <w:tcW w:w="1040" w:type="dxa"/>
            <w:noWrap/>
            <w:hideMark/>
          </w:tcPr>
          <w:p w14:paraId="0DB0E8D9" w14:textId="77777777" w:rsidR="00ED6311" w:rsidRPr="00ED6311" w:rsidRDefault="00ED6311" w:rsidP="009C48F9">
            <w:pPr>
              <w:pStyle w:val="Tabletextcentred"/>
            </w:pPr>
          </w:p>
        </w:tc>
        <w:tc>
          <w:tcPr>
            <w:tcW w:w="880" w:type="dxa"/>
            <w:noWrap/>
            <w:hideMark/>
          </w:tcPr>
          <w:p w14:paraId="56E18A59" w14:textId="77777777" w:rsidR="00ED6311" w:rsidRPr="00ED6311" w:rsidRDefault="00ED6311" w:rsidP="009C48F9">
            <w:pPr>
              <w:pStyle w:val="Tabletextcentred"/>
            </w:pPr>
            <w:r w:rsidRPr="00ED6311">
              <w:t>3.8462</w:t>
            </w:r>
          </w:p>
        </w:tc>
        <w:tc>
          <w:tcPr>
            <w:tcW w:w="940" w:type="dxa"/>
            <w:noWrap/>
            <w:hideMark/>
          </w:tcPr>
          <w:p w14:paraId="2585570B" w14:textId="77777777" w:rsidR="00ED6311" w:rsidRPr="00ED6311" w:rsidRDefault="00ED6311" w:rsidP="009C48F9">
            <w:pPr>
              <w:pStyle w:val="Tabletextcentred"/>
            </w:pPr>
            <w:r w:rsidRPr="00ED6311">
              <w:t>6.0032</w:t>
            </w:r>
          </w:p>
        </w:tc>
      </w:tr>
      <w:tr w:rsidR="00ED6311" w:rsidRPr="00ED6311" w14:paraId="45C2245D"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63E17050" w14:textId="77777777" w:rsidR="00ED6311" w:rsidRPr="00ED6311" w:rsidRDefault="00ED6311" w:rsidP="009C48F9">
            <w:pPr>
              <w:pStyle w:val="Tabletextcentred"/>
            </w:pPr>
            <w:r w:rsidRPr="00ED6311">
              <w:t>2000.64</w:t>
            </w:r>
          </w:p>
        </w:tc>
        <w:tc>
          <w:tcPr>
            <w:tcW w:w="920" w:type="dxa"/>
            <w:noWrap/>
            <w:hideMark/>
          </w:tcPr>
          <w:p w14:paraId="5A9E93A3" w14:textId="77777777" w:rsidR="00ED6311" w:rsidRPr="00ED6311" w:rsidRDefault="00ED6311" w:rsidP="009C48F9">
            <w:pPr>
              <w:pStyle w:val="Tabletextcentred"/>
            </w:pPr>
            <w:r w:rsidRPr="00ED6311">
              <w:t>7.2930</w:t>
            </w:r>
          </w:p>
        </w:tc>
        <w:tc>
          <w:tcPr>
            <w:tcW w:w="960" w:type="dxa"/>
            <w:noWrap/>
            <w:hideMark/>
          </w:tcPr>
          <w:p w14:paraId="1092C79C" w14:textId="77777777" w:rsidR="00ED6311" w:rsidRPr="00ED6311" w:rsidRDefault="00ED6311" w:rsidP="009C48F9">
            <w:pPr>
              <w:pStyle w:val="Tabletextcentred"/>
            </w:pPr>
            <w:r w:rsidRPr="00ED6311">
              <w:t>7.7841</w:t>
            </w:r>
          </w:p>
        </w:tc>
        <w:tc>
          <w:tcPr>
            <w:tcW w:w="940" w:type="dxa"/>
            <w:noWrap/>
            <w:hideMark/>
          </w:tcPr>
          <w:p w14:paraId="6A0054A8" w14:textId="77777777" w:rsidR="00ED6311" w:rsidRPr="00ED6311" w:rsidRDefault="00ED6311" w:rsidP="009C48F9">
            <w:pPr>
              <w:pStyle w:val="Tabletextcentred"/>
            </w:pPr>
          </w:p>
        </w:tc>
        <w:tc>
          <w:tcPr>
            <w:tcW w:w="920" w:type="dxa"/>
            <w:noWrap/>
            <w:hideMark/>
          </w:tcPr>
          <w:p w14:paraId="29BC9895" w14:textId="77777777" w:rsidR="00ED6311" w:rsidRPr="00ED6311" w:rsidRDefault="00ED6311" w:rsidP="009C48F9">
            <w:pPr>
              <w:pStyle w:val="Tabletextcentred"/>
            </w:pPr>
          </w:p>
        </w:tc>
        <w:tc>
          <w:tcPr>
            <w:tcW w:w="1000" w:type="dxa"/>
            <w:noWrap/>
            <w:hideMark/>
          </w:tcPr>
          <w:p w14:paraId="43366704" w14:textId="77777777" w:rsidR="00ED6311" w:rsidRPr="00ED6311" w:rsidRDefault="00ED6311" w:rsidP="009C48F9">
            <w:pPr>
              <w:pStyle w:val="Tabletextcentred"/>
            </w:pPr>
          </w:p>
        </w:tc>
        <w:tc>
          <w:tcPr>
            <w:tcW w:w="940" w:type="dxa"/>
            <w:noWrap/>
            <w:hideMark/>
          </w:tcPr>
          <w:p w14:paraId="191AEAF5" w14:textId="77777777" w:rsidR="00ED6311" w:rsidRPr="00ED6311" w:rsidRDefault="00ED6311" w:rsidP="009C48F9">
            <w:pPr>
              <w:pStyle w:val="Tabletextcentred"/>
            </w:pPr>
            <w:r w:rsidRPr="00ED6311">
              <w:t>6.6920</w:t>
            </w:r>
          </w:p>
        </w:tc>
        <w:tc>
          <w:tcPr>
            <w:tcW w:w="1040" w:type="dxa"/>
            <w:noWrap/>
            <w:hideMark/>
          </w:tcPr>
          <w:p w14:paraId="38B47F10" w14:textId="77777777" w:rsidR="00ED6311" w:rsidRPr="00ED6311" w:rsidRDefault="00ED6311" w:rsidP="009C48F9">
            <w:pPr>
              <w:pStyle w:val="Tabletextcentred"/>
            </w:pPr>
          </w:p>
        </w:tc>
        <w:tc>
          <w:tcPr>
            <w:tcW w:w="880" w:type="dxa"/>
            <w:noWrap/>
            <w:hideMark/>
          </w:tcPr>
          <w:p w14:paraId="7F7B5C47" w14:textId="77777777" w:rsidR="00ED6311" w:rsidRPr="00ED6311" w:rsidRDefault="00ED6311" w:rsidP="009C48F9">
            <w:pPr>
              <w:pStyle w:val="Tabletextcentred"/>
            </w:pPr>
            <w:r w:rsidRPr="00ED6311">
              <w:t>3.8465</w:t>
            </w:r>
          </w:p>
        </w:tc>
        <w:tc>
          <w:tcPr>
            <w:tcW w:w="940" w:type="dxa"/>
            <w:noWrap/>
            <w:hideMark/>
          </w:tcPr>
          <w:p w14:paraId="3A901D55" w14:textId="77777777" w:rsidR="00ED6311" w:rsidRPr="00ED6311" w:rsidRDefault="00ED6311" w:rsidP="009C48F9">
            <w:pPr>
              <w:pStyle w:val="Tabletextcentred"/>
            </w:pPr>
            <w:r w:rsidRPr="00ED6311">
              <w:t>6.0050</w:t>
            </w:r>
          </w:p>
        </w:tc>
      </w:tr>
      <w:tr w:rsidR="00ED6311" w:rsidRPr="00ED6311" w14:paraId="319682C5"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43F9DF7F" w14:textId="77777777" w:rsidR="00ED6311" w:rsidRPr="00ED6311" w:rsidRDefault="00ED6311" w:rsidP="009C48F9">
            <w:pPr>
              <w:pStyle w:val="Tabletextcentred"/>
            </w:pPr>
            <w:r w:rsidRPr="00ED6311">
              <w:t>2002.42</w:t>
            </w:r>
          </w:p>
        </w:tc>
        <w:tc>
          <w:tcPr>
            <w:tcW w:w="920" w:type="dxa"/>
            <w:noWrap/>
            <w:hideMark/>
          </w:tcPr>
          <w:p w14:paraId="63FFF190" w14:textId="77777777" w:rsidR="00ED6311" w:rsidRPr="00ED6311" w:rsidRDefault="00ED6311" w:rsidP="009C48F9">
            <w:pPr>
              <w:pStyle w:val="Tabletextcentred"/>
            </w:pPr>
            <w:r w:rsidRPr="00ED6311">
              <w:t>7.2930</w:t>
            </w:r>
          </w:p>
        </w:tc>
        <w:tc>
          <w:tcPr>
            <w:tcW w:w="960" w:type="dxa"/>
            <w:noWrap/>
            <w:hideMark/>
          </w:tcPr>
          <w:p w14:paraId="6CE306C3" w14:textId="77777777" w:rsidR="00ED6311" w:rsidRPr="00ED6311" w:rsidRDefault="00ED6311" w:rsidP="009C48F9">
            <w:pPr>
              <w:pStyle w:val="Tabletextcentred"/>
            </w:pPr>
            <w:r w:rsidRPr="00ED6311">
              <w:t>7.7838</w:t>
            </w:r>
          </w:p>
        </w:tc>
        <w:tc>
          <w:tcPr>
            <w:tcW w:w="940" w:type="dxa"/>
            <w:noWrap/>
            <w:hideMark/>
          </w:tcPr>
          <w:p w14:paraId="5C8764CB" w14:textId="77777777" w:rsidR="00ED6311" w:rsidRPr="00ED6311" w:rsidRDefault="00ED6311" w:rsidP="009C48F9">
            <w:pPr>
              <w:pStyle w:val="Tabletextcentred"/>
            </w:pPr>
            <w:r w:rsidRPr="00ED6311">
              <w:t>7.2191</w:t>
            </w:r>
          </w:p>
        </w:tc>
        <w:tc>
          <w:tcPr>
            <w:tcW w:w="920" w:type="dxa"/>
            <w:noWrap/>
            <w:hideMark/>
          </w:tcPr>
          <w:p w14:paraId="5132A69F" w14:textId="77777777" w:rsidR="00ED6311" w:rsidRPr="00ED6311" w:rsidRDefault="00ED6311" w:rsidP="009C48F9">
            <w:pPr>
              <w:pStyle w:val="Tabletextcentred"/>
            </w:pPr>
            <w:r w:rsidRPr="00ED6311">
              <w:t>7.6977</w:t>
            </w:r>
          </w:p>
        </w:tc>
        <w:tc>
          <w:tcPr>
            <w:tcW w:w="1000" w:type="dxa"/>
            <w:noWrap/>
            <w:hideMark/>
          </w:tcPr>
          <w:p w14:paraId="1F2F0AAA" w14:textId="77777777" w:rsidR="00ED6311" w:rsidRPr="00ED6311" w:rsidRDefault="00ED6311" w:rsidP="009C48F9">
            <w:pPr>
              <w:pStyle w:val="Tabletextcentred"/>
            </w:pPr>
            <w:r w:rsidRPr="00ED6311">
              <w:t>7.5711</w:t>
            </w:r>
          </w:p>
        </w:tc>
        <w:tc>
          <w:tcPr>
            <w:tcW w:w="940" w:type="dxa"/>
            <w:noWrap/>
            <w:hideMark/>
          </w:tcPr>
          <w:p w14:paraId="6AB8DA9F" w14:textId="77777777" w:rsidR="00ED6311" w:rsidRPr="00ED6311" w:rsidRDefault="00ED6311" w:rsidP="009C48F9">
            <w:pPr>
              <w:pStyle w:val="Tabletextcentred"/>
            </w:pPr>
            <w:r w:rsidRPr="00ED6311">
              <w:t>6.6920</w:t>
            </w:r>
          </w:p>
        </w:tc>
        <w:tc>
          <w:tcPr>
            <w:tcW w:w="1040" w:type="dxa"/>
            <w:noWrap/>
            <w:hideMark/>
          </w:tcPr>
          <w:p w14:paraId="50A7EECF" w14:textId="77777777" w:rsidR="00ED6311" w:rsidRPr="00ED6311" w:rsidRDefault="00ED6311" w:rsidP="009C48F9">
            <w:pPr>
              <w:pStyle w:val="Tabletextcentred"/>
            </w:pPr>
          </w:p>
        </w:tc>
        <w:tc>
          <w:tcPr>
            <w:tcW w:w="880" w:type="dxa"/>
            <w:noWrap/>
            <w:hideMark/>
          </w:tcPr>
          <w:p w14:paraId="55816E5D" w14:textId="77777777" w:rsidR="00ED6311" w:rsidRPr="00ED6311" w:rsidRDefault="00ED6311" w:rsidP="009C48F9">
            <w:pPr>
              <w:pStyle w:val="Tabletextcentred"/>
            </w:pPr>
            <w:r w:rsidRPr="00ED6311">
              <w:t>3.8464</w:t>
            </w:r>
          </w:p>
        </w:tc>
        <w:tc>
          <w:tcPr>
            <w:tcW w:w="940" w:type="dxa"/>
            <w:noWrap/>
            <w:hideMark/>
          </w:tcPr>
          <w:p w14:paraId="6173C697" w14:textId="77777777" w:rsidR="00ED6311" w:rsidRPr="00ED6311" w:rsidRDefault="00ED6311" w:rsidP="009C48F9">
            <w:pPr>
              <w:pStyle w:val="Tabletextcentred"/>
            </w:pPr>
            <w:r w:rsidRPr="00ED6311">
              <w:t>6.0046</w:t>
            </w:r>
          </w:p>
        </w:tc>
      </w:tr>
      <w:tr w:rsidR="00ED6311" w:rsidRPr="00ED6311" w14:paraId="08062A07"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76239954" w14:textId="77777777" w:rsidR="00ED6311" w:rsidRPr="00ED6311" w:rsidRDefault="00ED6311" w:rsidP="009C48F9">
            <w:pPr>
              <w:pStyle w:val="Tabletextcentred"/>
            </w:pPr>
            <w:r w:rsidRPr="00ED6311">
              <w:t>2003.86</w:t>
            </w:r>
          </w:p>
        </w:tc>
        <w:tc>
          <w:tcPr>
            <w:tcW w:w="920" w:type="dxa"/>
            <w:noWrap/>
            <w:hideMark/>
          </w:tcPr>
          <w:p w14:paraId="4EBE1C95" w14:textId="77777777" w:rsidR="00ED6311" w:rsidRPr="00ED6311" w:rsidRDefault="00ED6311" w:rsidP="009C48F9">
            <w:pPr>
              <w:pStyle w:val="Tabletextcentred"/>
            </w:pPr>
            <w:r w:rsidRPr="00ED6311">
              <w:t>7.2930</w:t>
            </w:r>
          </w:p>
        </w:tc>
        <w:tc>
          <w:tcPr>
            <w:tcW w:w="960" w:type="dxa"/>
            <w:noWrap/>
            <w:hideMark/>
          </w:tcPr>
          <w:p w14:paraId="6E5B5DB6" w14:textId="77777777" w:rsidR="00ED6311" w:rsidRPr="00ED6311" w:rsidRDefault="00ED6311" w:rsidP="009C48F9">
            <w:pPr>
              <w:pStyle w:val="Tabletextcentred"/>
            </w:pPr>
            <w:r w:rsidRPr="00ED6311">
              <w:t>7.7842</w:t>
            </w:r>
          </w:p>
        </w:tc>
        <w:tc>
          <w:tcPr>
            <w:tcW w:w="940" w:type="dxa"/>
            <w:noWrap/>
            <w:hideMark/>
          </w:tcPr>
          <w:p w14:paraId="42270A4D" w14:textId="77777777" w:rsidR="00ED6311" w:rsidRPr="00ED6311" w:rsidRDefault="00ED6311" w:rsidP="009C48F9">
            <w:pPr>
              <w:pStyle w:val="Tabletextcentred"/>
            </w:pPr>
            <w:r w:rsidRPr="00ED6311">
              <w:t>7.2191</w:t>
            </w:r>
          </w:p>
        </w:tc>
        <w:tc>
          <w:tcPr>
            <w:tcW w:w="920" w:type="dxa"/>
            <w:noWrap/>
            <w:hideMark/>
          </w:tcPr>
          <w:p w14:paraId="6EC2F720" w14:textId="77777777" w:rsidR="00ED6311" w:rsidRPr="00ED6311" w:rsidRDefault="00ED6311" w:rsidP="009C48F9">
            <w:pPr>
              <w:pStyle w:val="Tabletextcentred"/>
            </w:pPr>
            <w:r w:rsidRPr="00ED6311">
              <w:t>7.6979</w:t>
            </w:r>
          </w:p>
        </w:tc>
        <w:tc>
          <w:tcPr>
            <w:tcW w:w="1000" w:type="dxa"/>
            <w:noWrap/>
            <w:hideMark/>
          </w:tcPr>
          <w:p w14:paraId="488F6795" w14:textId="77777777" w:rsidR="00ED6311" w:rsidRPr="00ED6311" w:rsidRDefault="00ED6311" w:rsidP="009C48F9">
            <w:pPr>
              <w:pStyle w:val="Tabletextcentred"/>
            </w:pPr>
            <w:r w:rsidRPr="00ED6311">
              <w:t>7.5714</w:t>
            </w:r>
          </w:p>
        </w:tc>
        <w:tc>
          <w:tcPr>
            <w:tcW w:w="940" w:type="dxa"/>
            <w:noWrap/>
            <w:hideMark/>
          </w:tcPr>
          <w:p w14:paraId="40859AC4" w14:textId="77777777" w:rsidR="00ED6311" w:rsidRPr="00ED6311" w:rsidRDefault="00ED6311" w:rsidP="009C48F9">
            <w:pPr>
              <w:pStyle w:val="Tabletextcentred"/>
            </w:pPr>
            <w:r w:rsidRPr="00ED6311">
              <w:t>6.6915</w:t>
            </w:r>
          </w:p>
        </w:tc>
        <w:tc>
          <w:tcPr>
            <w:tcW w:w="1040" w:type="dxa"/>
            <w:noWrap/>
            <w:hideMark/>
          </w:tcPr>
          <w:p w14:paraId="608F30A9" w14:textId="77777777" w:rsidR="00ED6311" w:rsidRPr="00ED6311" w:rsidRDefault="00ED6311" w:rsidP="009C48F9">
            <w:pPr>
              <w:pStyle w:val="Tabletextcentred"/>
            </w:pPr>
            <w:r w:rsidRPr="00ED6311">
              <w:t>5.2570</w:t>
            </w:r>
          </w:p>
        </w:tc>
        <w:tc>
          <w:tcPr>
            <w:tcW w:w="880" w:type="dxa"/>
            <w:noWrap/>
            <w:hideMark/>
          </w:tcPr>
          <w:p w14:paraId="704AACF7" w14:textId="77777777" w:rsidR="00ED6311" w:rsidRPr="00ED6311" w:rsidRDefault="00ED6311" w:rsidP="009C48F9">
            <w:pPr>
              <w:pStyle w:val="Tabletextcentred"/>
            </w:pPr>
            <w:r w:rsidRPr="00ED6311">
              <w:t>3.8472</w:t>
            </w:r>
          </w:p>
        </w:tc>
        <w:tc>
          <w:tcPr>
            <w:tcW w:w="940" w:type="dxa"/>
            <w:noWrap/>
            <w:hideMark/>
          </w:tcPr>
          <w:p w14:paraId="7BDA7D4F" w14:textId="77777777" w:rsidR="00ED6311" w:rsidRPr="00ED6311" w:rsidRDefault="00ED6311" w:rsidP="009C48F9">
            <w:pPr>
              <w:pStyle w:val="Tabletextcentred"/>
            </w:pPr>
            <w:r w:rsidRPr="00ED6311">
              <w:t>6.0046</w:t>
            </w:r>
          </w:p>
        </w:tc>
      </w:tr>
      <w:tr w:rsidR="00ED6311" w:rsidRPr="00ED6311" w14:paraId="1EF33FB4"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6F86F86D" w14:textId="77777777" w:rsidR="00ED6311" w:rsidRPr="00ED6311" w:rsidRDefault="00ED6311" w:rsidP="009C48F9">
            <w:pPr>
              <w:pStyle w:val="Tabletextcentred"/>
            </w:pPr>
            <w:r w:rsidRPr="00ED6311">
              <w:t>2005.79</w:t>
            </w:r>
          </w:p>
        </w:tc>
        <w:tc>
          <w:tcPr>
            <w:tcW w:w="920" w:type="dxa"/>
            <w:noWrap/>
            <w:hideMark/>
          </w:tcPr>
          <w:p w14:paraId="27F55C0B" w14:textId="77777777" w:rsidR="00ED6311" w:rsidRPr="00ED6311" w:rsidRDefault="00ED6311" w:rsidP="009C48F9">
            <w:pPr>
              <w:pStyle w:val="Tabletextcentred"/>
            </w:pPr>
            <w:r w:rsidRPr="00ED6311">
              <w:t>7.2930</w:t>
            </w:r>
          </w:p>
        </w:tc>
        <w:tc>
          <w:tcPr>
            <w:tcW w:w="960" w:type="dxa"/>
            <w:noWrap/>
            <w:hideMark/>
          </w:tcPr>
          <w:p w14:paraId="0AD8E1F3" w14:textId="77777777" w:rsidR="00ED6311" w:rsidRPr="00ED6311" w:rsidRDefault="00ED6311" w:rsidP="009C48F9">
            <w:pPr>
              <w:pStyle w:val="Tabletextcentred"/>
            </w:pPr>
            <w:r w:rsidRPr="00ED6311">
              <w:t>7.7846</w:t>
            </w:r>
          </w:p>
        </w:tc>
        <w:tc>
          <w:tcPr>
            <w:tcW w:w="940" w:type="dxa"/>
            <w:noWrap/>
            <w:hideMark/>
          </w:tcPr>
          <w:p w14:paraId="3D60D37C" w14:textId="77777777" w:rsidR="00ED6311" w:rsidRPr="00ED6311" w:rsidRDefault="00ED6311" w:rsidP="009C48F9">
            <w:pPr>
              <w:pStyle w:val="Tabletextcentred"/>
            </w:pPr>
            <w:r w:rsidRPr="00ED6311">
              <w:t>7.2193</w:t>
            </w:r>
          </w:p>
        </w:tc>
        <w:tc>
          <w:tcPr>
            <w:tcW w:w="920" w:type="dxa"/>
            <w:noWrap/>
            <w:hideMark/>
          </w:tcPr>
          <w:p w14:paraId="469E1C54" w14:textId="77777777" w:rsidR="00ED6311" w:rsidRPr="00ED6311" w:rsidRDefault="00ED6311" w:rsidP="009C48F9">
            <w:pPr>
              <w:pStyle w:val="Tabletextcentred"/>
            </w:pPr>
            <w:r w:rsidRPr="00ED6311">
              <w:t>7.6987</w:t>
            </w:r>
          </w:p>
        </w:tc>
        <w:tc>
          <w:tcPr>
            <w:tcW w:w="1000" w:type="dxa"/>
            <w:noWrap/>
            <w:hideMark/>
          </w:tcPr>
          <w:p w14:paraId="3AB1AC04" w14:textId="77777777" w:rsidR="00ED6311" w:rsidRPr="00ED6311" w:rsidRDefault="00ED6311" w:rsidP="009C48F9">
            <w:pPr>
              <w:pStyle w:val="Tabletextcentred"/>
            </w:pPr>
            <w:r w:rsidRPr="00ED6311">
              <w:t>7.5722</w:t>
            </w:r>
          </w:p>
        </w:tc>
        <w:tc>
          <w:tcPr>
            <w:tcW w:w="940" w:type="dxa"/>
            <w:noWrap/>
            <w:hideMark/>
          </w:tcPr>
          <w:p w14:paraId="4D20E5B3" w14:textId="77777777" w:rsidR="00ED6311" w:rsidRPr="00ED6311" w:rsidRDefault="00ED6311" w:rsidP="009C48F9">
            <w:pPr>
              <w:pStyle w:val="Tabletextcentred"/>
            </w:pPr>
            <w:r w:rsidRPr="00ED6311">
              <w:t>6.6934</w:t>
            </w:r>
          </w:p>
        </w:tc>
        <w:tc>
          <w:tcPr>
            <w:tcW w:w="1040" w:type="dxa"/>
            <w:noWrap/>
            <w:hideMark/>
          </w:tcPr>
          <w:p w14:paraId="0218F27A" w14:textId="77777777" w:rsidR="00ED6311" w:rsidRPr="00ED6311" w:rsidRDefault="00ED6311" w:rsidP="009C48F9">
            <w:pPr>
              <w:pStyle w:val="Tabletextcentred"/>
              <w:rPr>
                <w:i/>
                <w:iCs/>
              </w:rPr>
            </w:pPr>
          </w:p>
        </w:tc>
        <w:tc>
          <w:tcPr>
            <w:tcW w:w="880" w:type="dxa"/>
            <w:noWrap/>
            <w:hideMark/>
          </w:tcPr>
          <w:p w14:paraId="121ADBC2" w14:textId="77777777" w:rsidR="00ED6311" w:rsidRPr="00ED6311" w:rsidRDefault="00ED6311" w:rsidP="009C48F9">
            <w:pPr>
              <w:pStyle w:val="Tabletextcentred"/>
            </w:pPr>
            <w:r w:rsidRPr="00ED6311">
              <w:t>3.8478</w:t>
            </w:r>
          </w:p>
        </w:tc>
        <w:tc>
          <w:tcPr>
            <w:tcW w:w="940" w:type="dxa"/>
            <w:noWrap/>
            <w:hideMark/>
          </w:tcPr>
          <w:p w14:paraId="2B6D661D" w14:textId="77777777" w:rsidR="00ED6311" w:rsidRPr="00ED6311" w:rsidRDefault="00ED6311" w:rsidP="009C48F9">
            <w:pPr>
              <w:pStyle w:val="Tabletextcentred"/>
            </w:pPr>
            <w:r w:rsidRPr="00ED6311">
              <w:t>6.0064</w:t>
            </w:r>
          </w:p>
        </w:tc>
      </w:tr>
    </w:tbl>
    <w:p w14:paraId="74DF95B5" w14:textId="77777777" w:rsidR="00ED6311" w:rsidRDefault="00ED6311" w:rsidP="009C48F9">
      <w:pPr>
        <w:pStyle w:val="Tablenotes"/>
      </w:pPr>
    </w:p>
    <w:tbl>
      <w:tblPr>
        <w:tblStyle w:val="TableGAHeaderRow"/>
        <w:tblW w:w="9460" w:type="dxa"/>
        <w:tblLook w:val="04A0" w:firstRow="1" w:lastRow="0" w:firstColumn="1" w:lastColumn="0" w:noHBand="0" w:noVBand="1"/>
        <w:tblCaption w:val="Combined Comparison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20"/>
        <w:gridCol w:w="920"/>
        <w:gridCol w:w="960"/>
        <w:gridCol w:w="940"/>
        <w:gridCol w:w="920"/>
        <w:gridCol w:w="1000"/>
        <w:gridCol w:w="940"/>
        <w:gridCol w:w="1040"/>
        <w:gridCol w:w="880"/>
        <w:gridCol w:w="940"/>
      </w:tblGrid>
      <w:tr w:rsidR="00ED6311" w:rsidRPr="00ED6311" w14:paraId="671B9058" w14:textId="77777777" w:rsidTr="009C48F9">
        <w:trPr>
          <w:cnfStyle w:val="100000000000" w:firstRow="1" w:lastRow="0" w:firstColumn="0" w:lastColumn="0" w:oddVBand="0" w:evenVBand="0" w:oddHBand="0" w:evenHBand="0" w:firstRowFirstColumn="0" w:firstRowLastColumn="0" w:lastRowFirstColumn="0" w:lastRowLastColumn="0"/>
          <w:trHeight w:val="57"/>
          <w:tblHeader/>
        </w:trPr>
        <w:tc>
          <w:tcPr>
            <w:tcW w:w="920" w:type="dxa"/>
            <w:noWrap/>
            <w:hideMark/>
          </w:tcPr>
          <w:p w14:paraId="407F3F3C" w14:textId="77777777" w:rsidR="00ED6311" w:rsidRPr="00ED6311" w:rsidRDefault="009C48F9" w:rsidP="009C48F9">
            <w:pPr>
              <w:pStyle w:val="Tabletextcentred"/>
            </w:pPr>
            <w:r w:rsidRPr="00ED6311">
              <w:t>Year</w:t>
            </w:r>
          </w:p>
        </w:tc>
        <w:tc>
          <w:tcPr>
            <w:tcW w:w="920" w:type="dxa"/>
            <w:noWrap/>
            <w:hideMark/>
          </w:tcPr>
          <w:p w14:paraId="6CA9ABA6" w14:textId="77777777" w:rsidR="00ED6311" w:rsidRPr="00ED6311" w:rsidRDefault="00ED6311" w:rsidP="009C48F9">
            <w:pPr>
              <w:pStyle w:val="Tabletextcentred"/>
            </w:pPr>
            <w:r w:rsidRPr="00ED6311">
              <w:t>NAU1</w:t>
            </w:r>
          </w:p>
        </w:tc>
        <w:tc>
          <w:tcPr>
            <w:tcW w:w="960" w:type="dxa"/>
            <w:noWrap/>
            <w:hideMark/>
          </w:tcPr>
          <w:p w14:paraId="442AEAC0" w14:textId="77777777" w:rsidR="00ED6311" w:rsidRPr="00ED6311" w:rsidRDefault="00ED6311" w:rsidP="009C48F9">
            <w:pPr>
              <w:pStyle w:val="Tabletextcentred"/>
            </w:pPr>
            <w:r w:rsidRPr="00ED6311">
              <w:t>NAU2</w:t>
            </w:r>
          </w:p>
        </w:tc>
        <w:tc>
          <w:tcPr>
            <w:tcW w:w="940" w:type="dxa"/>
            <w:noWrap/>
            <w:hideMark/>
          </w:tcPr>
          <w:p w14:paraId="3D7CB3DF" w14:textId="77777777" w:rsidR="00ED6311" w:rsidRPr="00ED6311" w:rsidRDefault="00ED6311" w:rsidP="009C48F9">
            <w:pPr>
              <w:pStyle w:val="Tabletextcentred"/>
            </w:pPr>
            <w:r w:rsidRPr="00ED6311">
              <w:t>NAU36</w:t>
            </w:r>
          </w:p>
        </w:tc>
        <w:tc>
          <w:tcPr>
            <w:tcW w:w="920" w:type="dxa"/>
            <w:noWrap/>
            <w:hideMark/>
          </w:tcPr>
          <w:p w14:paraId="740D4FF8" w14:textId="77777777" w:rsidR="00ED6311" w:rsidRPr="00ED6311" w:rsidRDefault="00ED6311" w:rsidP="009C48F9">
            <w:pPr>
              <w:pStyle w:val="Tabletextcentred"/>
            </w:pPr>
            <w:r w:rsidRPr="00ED6311">
              <w:t>NAU37</w:t>
            </w:r>
          </w:p>
        </w:tc>
        <w:tc>
          <w:tcPr>
            <w:tcW w:w="1000" w:type="dxa"/>
            <w:noWrap/>
            <w:hideMark/>
          </w:tcPr>
          <w:p w14:paraId="3DC1D4C1" w14:textId="77777777" w:rsidR="00ED6311" w:rsidRPr="00ED6311" w:rsidRDefault="00ED6311" w:rsidP="009C48F9">
            <w:pPr>
              <w:pStyle w:val="Tabletextcentred"/>
            </w:pPr>
            <w:r w:rsidRPr="00ED6311">
              <w:t>NAU38</w:t>
            </w:r>
          </w:p>
        </w:tc>
        <w:tc>
          <w:tcPr>
            <w:tcW w:w="940" w:type="dxa"/>
            <w:noWrap/>
            <w:hideMark/>
          </w:tcPr>
          <w:p w14:paraId="500BCD19" w14:textId="77777777" w:rsidR="00ED6311" w:rsidRPr="00ED6311" w:rsidRDefault="00ED6311" w:rsidP="009C48F9">
            <w:pPr>
              <w:pStyle w:val="Tabletextcentred"/>
            </w:pPr>
            <w:r w:rsidRPr="00ED6311">
              <w:t>NAU16</w:t>
            </w:r>
          </w:p>
        </w:tc>
        <w:tc>
          <w:tcPr>
            <w:tcW w:w="1040" w:type="dxa"/>
            <w:noWrap/>
            <w:hideMark/>
          </w:tcPr>
          <w:p w14:paraId="6FC821E1" w14:textId="77777777" w:rsidR="00ED6311" w:rsidRPr="00ED6311" w:rsidRDefault="00ED6311" w:rsidP="009C48F9">
            <w:pPr>
              <w:pStyle w:val="Tabletextcentred"/>
            </w:pPr>
            <w:r w:rsidRPr="00ED6311">
              <w:t>NAURBM</w:t>
            </w:r>
          </w:p>
        </w:tc>
        <w:tc>
          <w:tcPr>
            <w:tcW w:w="880" w:type="dxa"/>
            <w:noWrap/>
            <w:hideMark/>
          </w:tcPr>
          <w:p w14:paraId="6BC8A0DC" w14:textId="77777777" w:rsidR="00ED6311" w:rsidRPr="00ED6311" w:rsidRDefault="00ED6311" w:rsidP="009C48F9">
            <w:pPr>
              <w:pStyle w:val="Tabletextcentred"/>
            </w:pPr>
            <w:r w:rsidRPr="00ED6311">
              <w:t>NAU14</w:t>
            </w:r>
          </w:p>
        </w:tc>
        <w:tc>
          <w:tcPr>
            <w:tcW w:w="940" w:type="dxa"/>
            <w:noWrap/>
            <w:hideMark/>
          </w:tcPr>
          <w:p w14:paraId="0ACFF5F6" w14:textId="77777777" w:rsidR="00ED6311" w:rsidRPr="00ED6311" w:rsidRDefault="00ED6311" w:rsidP="009C48F9">
            <w:pPr>
              <w:pStyle w:val="Tabletextcentred"/>
            </w:pPr>
            <w:r w:rsidRPr="00ED6311">
              <w:t>NAU15</w:t>
            </w:r>
          </w:p>
        </w:tc>
      </w:tr>
      <w:tr w:rsidR="00ED6311" w:rsidRPr="00ED6311" w14:paraId="6E6E310B"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277D5FBB" w14:textId="77777777" w:rsidR="00ED6311" w:rsidRPr="00ED6311" w:rsidRDefault="00ED6311" w:rsidP="009C48F9">
            <w:pPr>
              <w:pStyle w:val="Tabletextcentred"/>
            </w:pPr>
            <w:r w:rsidRPr="00ED6311">
              <w:t>2005.79</w:t>
            </w:r>
          </w:p>
        </w:tc>
        <w:tc>
          <w:tcPr>
            <w:tcW w:w="920" w:type="dxa"/>
            <w:noWrap/>
            <w:hideMark/>
          </w:tcPr>
          <w:p w14:paraId="0FCE41A8" w14:textId="77777777" w:rsidR="00ED6311" w:rsidRPr="00ED6311" w:rsidRDefault="00ED6311" w:rsidP="009C48F9">
            <w:pPr>
              <w:pStyle w:val="Tabletextcentred"/>
            </w:pPr>
            <w:r w:rsidRPr="00ED6311">
              <w:t>7.2930</w:t>
            </w:r>
          </w:p>
        </w:tc>
        <w:tc>
          <w:tcPr>
            <w:tcW w:w="960" w:type="dxa"/>
            <w:noWrap/>
            <w:hideMark/>
          </w:tcPr>
          <w:p w14:paraId="76B990C3" w14:textId="77777777" w:rsidR="00ED6311" w:rsidRPr="00ED6311" w:rsidRDefault="00ED6311" w:rsidP="009C48F9">
            <w:pPr>
              <w:pStyle w:val="Tabletextcentred"/>
            </w:pPr>
            <w:r w:rsidRPr="00ED6311">
              <w:t>7.7851</w:t>
            </w:r>
          </w:p>
        </w:tc>
        <w:tc>
          <w:tcPr>
            <w:tcW w:w="940" w:type="dxa"/>
            <w:noWrap/>
            <w:hideMark/>
          </w:tcPr>
          <w:p w14:paraId="47F374A9" w14:textId="77777777" w:rsidR="00ED6311" w:rsidRPr="00ED6311" w:rsidRDefault="00ED6311" w:rsidP="009C48F9">
            <w:pPr>
              <w:pStyle w:val="Tabletextcentred"/>
            </w:pPr>
            <w:r w:rsidRPr="00ED6311">
              <w:t>7.2191</w:t>
            </w:r>
          </w:p>
        </w:tc>
        <w:tc>
          <w:tcPr>
            <w:tcW w:w="920" w:type="dxa"/>
            <w:noWrap/>
            <w:hideMark/>
          </w:tcPr>
          <w:p w14:paraId="61CF5FEB" w14:textId="77777777" w:rsidR="00ED6311" w:rsidRPr="00ED6311" w:rsidRDefault="00ED6311" w:rsidP="009C48F9">
            <w:pPr>
              <w:pStyle w:val="Tabletextcentred"/>
            </w:pPr>
            <w:r w:rsidRPr="00ED6311">
              <w:t>7.6994</w:t>
            </w:r>
          </w:p>
        </w:tc>
        <w:tc>
          <w:tcPr>
            <w:tcW w:w="1000" w:type="dxa"/>
            <w:noWrap/>
            <w:hideMark/>
          </w:tcPr>
          <w:p w14:paraId="6B9FA31E" w14:textId="77777777" w:rsidR="00ED6311" w:rsidRPr="00ED6311" w:rsidRDefault="00ED6311" w:rsidP="009C48F9">
            <w:pPr>
              <w:pStyle w:val="Tabletextcentred"/>
            </w:pPr>
            <w:r w:rsidRPr="00ED6311">
              <w:t>7.5729</w:t>
            </w:r>
          </w:p>
        </w:tc>
        <w:tc>
          <w:tcPr>
            <w:tcW w:w="940" w:type="dxa"/>
            <w:noWrap/>
            <w:hideMark/>
          </w:tcPr>
          <w:p w14:paraId="6641B38D" w14:textId="77777777" w:rsidR="00ED6311" w:rsidRPr="00ED6311" w:rsidRDefault="00ED6311" w:rsidP="009C48F9">
            <w:pPr>
              <w:pStyle w:val="Tabletextcentred"/>
            </w:pPr>
            <w:r w:rsidRPr="00ED6311">
              <w:t>6.6939</w:t>
            </w:r>
          </w:p>
        </w:tc>
        <w:tc>
          <w:tcPr>
            <w:tcW w:w="1040" w:type="dxa"/>
            <w:noWrap/>
            <w:hideMark/>
          </w:tcPr>
          <w:p w14:paraId="01921998" w14:textId="77777777" w:rsidR="00ED6311" w:rsidRPr="00ED6311" w:rsidRDefault="00ED6311" w:rsidP="009C48F9">
            <w:pPr>
              <w:pStyle w:val="Tabletextcentred"/>
            </w:pPr>
            <w:r w:rsidRPr="00ED6311">
              <w:t>5.2613</w:t>
            </w:r>
          </w:p>
        </w:tc>
        <w:tc>
          <w:tcPr>
            <w:tcW w:w="880" w:type="dxa"/>
            <w:noWrap/>
            <w:hideMark/>
          </w:tcPr>
          <w:p w14:paraId="5CEC88E0" w14:textId="77777777" w:rsidR="00ED6311" w:rsidRPr="00ED6311" w:rsidRDefault="00ED6311" w:rsidP="009C48F9">
            <w:pPr>
              <w:pStyle w:val="Tabletextcentred"/>
            </w:pPr>
            <w:r w:rsidRPr="00ED6311">
              <w:t>3.8476</w:t>
            </w:r>
          </w:p>
        </w:tc>
        <w:tc>
          <w:tcPr>
            <w:tcW w:w="940" w:type="dxa"/>
            <w:noWrap/>
            <w:hideMark/>
          </w:tcPr>
          <w:p w14:paraId="794BDD1A" w14:textId="77777777" w:rsidR="00ED6311" w:rsidRPr="00ED6311" w:rsidRDefault="00ED6311" w:rsidP="009C48F9">
            <w:pPr>
              <w:pStyle w:val="Tabletextcentred"/>
            </w:pPr>
            <w:r w:rsidRPr="00ED6311">
              <w:t>6.0070</w:t>
            </w:r>
          </w:p>
        </w:tc>
      </w:tr>
      <w:tr w:rsidR="00ED6311" w:rsidRPr="00ED6311" w14:paraId="1D515E00"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145C63EB" w14:textId="77777777" w:rsidR="00ED6311" w:rsidRPr="00ED6311" w:rsidRDefault="00ED6311" w:rsidP="009C48F9">
            <w:pPr>
              <w:pStyle w:val="Tabletextcentred"/>
            </w:pPr>
            <w:r w:rsidRPr="00ED6311">
              <w:t>2007.45</w:t>
            </w:r>
          </w:p>
        </w:tc>
        <w:tc>
          <w:tcPr>
            <w:tcW w:w="920" w:type="dxa"/>
            <w:noWrap/>
            <w:hideMark/>
          </w:tcPr>
          <w:p w14:paraId="3771D7A8" w14:textId="77777777" w:rsidR="00ED6311" w:rsidRPr="00ED6311" w:rsidRDefault="00ED6311" w:rsidP="009C48F9">
            <w:pPr>
              <w:pStyle w:val="Tabletextcentred"/>
            </w:pPr>
            <w:r w:rsidRPr="00ED6311">
              <w:t>7.2930</w:t>
            </w:r>
          </w:p>
        </w:tc>
        <w:tc>
          <w:tcPr>
            <w:tcW w:w="960" w:type="dxa"/>
            <w:noWrap/>
            <w:hideMark/>
          </w:tcPr>
          <w:p w14:paraId="256B2518" w14:textId="77777777" w:rsidR="00ED6311" w:rsidRPr="00ED6311" w:rsidRDefault="00ED6311" w:rsidP="009C48F9">
            <w:pPr>
              <w:pStyle w:val="Tabletextcentred"/>
            </w:pPr>
            <w:r w:rsidRPr="00ED6311">
              <w:t>7.7857</w:t>
            </w:r>
          </w:p>
        </w:tc>
        <w:tc>
          <w:tcPr>
            <w:tcW w:w="940" w:type="dxa"/>
            <w:noWrap/>
            <w:hideMark/>
          </w:tcPr>
          <w:p w14:paraId="1A7AD420" w14:textId="77777777" w:rsidR="00ED6311" w:rsidRPr="00ED6311" w:rsidRDefault="00ED6311" w:rsidP="009C48F9">
            <w:pPr>
              <w:pStyle w:val="Tabletextcentred"/>
            </w:pPr>
            <w:r w:rsidRPr="00ED6311">
              <w:t>7.2192</w:t>
            </w:r>
          </w:p>
        </w:tc>
        <w:tc>
          <w:tcPr>
            <w:tcW w:w="920" w:type="dxa"/>
            <w:noWrap/>
            <w:hideMark/>
          </w:tcPr>
          <w:p w14:paraId="75289142" w14:textId="77777777" w:rsidR="00ED6311" w:rsidRPr="00ED6311" w:rsidRDefault="00ED6311" w:rsidP="009C48F9">
            <w:pPr>
              <w:pStyle w:val="Tabletextcentred"/>
            </w:pPr>
            <w:r w:rsidRPr="00ED6311">
              <w:t>7.6998</w:t>
            </w:r>
          </w:p>
        </w:tc>
        <w:tc>
          <w:tcPr>
            <w:tcW w:w="1000" w:type="dxa"/>
            <w:noWrap/>
            <w:hideMark/>
          </w:tcPr>
          <w:p w14:paraId="305995AD" w14:textId="77777777" w:rsidR="00ED6311" w:rsidRPr="00ED6311" w:rsidRDefault="00ED6311" w:rsidP="009C48F9">
            <w:pPr>
              <w:pStyle w:val="Tabletextcentred"/>
            </w:pPr>
            <w:r w:rsidRPr="00ED6311">
              <w:t>7.5731</w:t>
            </w:r>
          </w:p>
        </w:tc>
        <w:tc>
          <w:tcPr>
            <w:tcW w:w="940" w:type="dxa"/>
            <w:noWrap/>
            <w:hideMark/>
          </w:tcPr>
          <w:p w14:paraId="77CFDBB2" w14:textId="77777777" w:rsidR="00ED6311" w:rsidRPr="00ED6311" w:rsidRDefault="00ED6311" w:rsidP="009C48F9">
            <w:pPr>
              <w:pStyle w:val="Tabletextcentred"/>
            </w:pPr>
            <w:r w:rsidRPr="00ED6311">
              <w:t>6.6944</w:t>
            </w:r>
          </w:p>
        </w:tc>
        <w:tc>
          <w:tcPr>
            <w:tcW w:w="1040" w:type="dxa"/>
            <w:noWrap/>
            <w:hideMark/>
          </w:tcPr>
          <w:p w14:paraId="7C2C314C" w14:textId="77777777" w:rsidR="00ED6311" w:rsidRPr="00ED6311" w:rsidRDefault="00ED6311" w:rsidP="009C48F9">
            <w:pPr>
              <w:pStyle w:val="Tabletextcentred"/>
            </w:pPr>
            <w:r w:rsidRPr="00ED6311">
              <w:t>5.2625</w:t>
            </w:r>
          </w:p>
        </w:tc>
        <w:tc>
          <w:tcPr>
            <w:tcW w:w="880" w:type="dxa"/>
            <w:noWrap/>
            <w:hideMark/>
          </w:tcPr>
          <w:p w14:paraId="466C37B4" w14:textId="77777777" w:rsidR="00ED6311" w:rsidRPr="00ED6311" w:rsidRDefault="00ED6311" w:rsidP="009C48F9">
            <w:pPr>
              <w:pStyle w:val="Tabletextcentred"/>
            </w:pPr>
            <w:r w:rsidRPr="00ED6311">
              <w:t>3.8479</w:t>
            </w:r>
          </w:p>
        </w:tc>
        <w:tc>
          <w:tcPr>
            <w:tcW w:w="940" w:type="dxa"/>
            <w:noWrap/>
            <w:hideMark/>
          </w:tcPr>
          <w:p w14:paraId="40A1E169" w14:textId="77777777" w:rsidR="00ED6311" w:rsidRPr="00ED6311" w:rsidRDefault="00ED6311" w:rsidP="009C48F9">
            <w:pPr>
              <w:pStyle w:val="Tabletextcentred"/>
            </w:pPr>
            <w:r w:rsidRPr="00ED6311">
              <w:t>6.0070</w:t>
            </w:r>
          </w:p>
        </w:tc>
      </w:tr>
      <w:tr w:rsidR="00ED6311" w:rsidRPr="00ED6311" w14:paraId="1EA7376A"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558FEC35" w14:textId="77777777" w:rsidR="00ED6311" w:rsidRPr="00ED6311" w:rsidRDefault="00ED6311" w:rsidP="009C48F9">
            <w:pPr>
              <w:pStyle w:val="Tabletextcentred"/>
            </w:pPr>
            <w:r w:rsidRPr="00ED6311">
              <w:t>2009.10</w:t>
            </w:r>
          </w:p>
        </w:tc>
        <w:tc>
          <w:tcPr>
            <w:tcW w:w="920" w:type="dxa"/>
            <w:noWrap/>
            <w:hideMark/>
          </w:tcPr>
          <w:p w14:paraId="0D658EAA" w14:textId="77777777" w:rsidR="00ED6311" w:rsidRPr="00ED6311" w:rsidRDefault="00ED6311" w:rsidP="009C48F9">
            <w:pPr>
              <w:pStyle w:val="Tabletextcentred"/>
            </w:pPr>
            <w:r w:rsidRPr="00ED6311">
              <w:t>7.2930</w:t>
            </w:r>
          </w:p>
        </w:tc>
        <w:tc>
          <w:tcPr>
            <w:tcW w:w="960" w:type="dxa"/>
            <w:noWrap/>
            <w:hideMark/>
          </w:tcPr>
          <w:p w14:paraId="0C1EC855" w14:textId="77777777" w:rsidR="00ED6311" w:rsidRPr="00ED6311" w:rsidRDefault="00ED6311" w:rsidP="009C48F9">
            <w:pPr>
              <w:pStyle w:val="Tabletextcentred"/>
            </w:pPr>
            <w:r w:rsidRPr="00ED6311">
              <w:t>7.7847</w:t>
            </w:r>
          </w:p>
        </w:tc>
        <w:tc>
          <w:tcPr>
            <w:tcW w:w="940" w:type="dxa"/>
            <w:noWrap/>
            <w:hideMark/>
          </w:tcPr>
          <w:p w14:paraId="13F81DAD" w14:textId="77777777" w:rsidR="00ED6311" w:rsidRPr="00ED6311" w:rsidRDefault="00ED6311" w:rsidP="009C48F9">
            <w:pPr>
              <w:pStyle w:val="Tabletextcentred"/>
            </w:pPr>
            <w:r w:rsidRPr="00ED6311">
              <w:t>7.2186</w:t>
            </w:r>
          </w:p>
        </w:tc>
        <w:tc>
          <w:tcPr>
            <w:tcW w:w="920" w:type="dxa"/>
            <w:noWrap/>
            <w:hideMark/>
          </w:tcPr>
          <w:p w14:paraId="3097438D" w14:textId="77777777" w:rsidR="00ED6311" w:rsidRPr="00ED6311" w:rsidRDefault="00ED6311" w:rsidP="009C48F9">
            <w:pPr>
              <w:pStyle w:val="Tabletextcentred"/>
            </w:pPr>
            <w:r w:rsidRPr="00ED6311">
              <w:t>7.6992</w:t>
            </w:r>
          </w:p>
        </w:tc>
        <w:tc>
          <w:tcPr>
            <w:tcW w:w="1000" w:type="dxa"/>
            <w:noWrap/>
            <w:hideMark/>
          </w:tcPr>
          <w:p w14:paraId="36073990" w14:textId="77777777" w:rsidR="00ED6311" w:rsidRPr="00ED6311" w:rsidRDefault="00ED6311" w:rsidP="009C48F9">
            <w:pPr>
              <w:pStyle w:val="Tabletextcentred"/>
            </w:pPr>
            <w:r w:rsidRPr="00ED6311">
              <w:t>7.5725</w:t>
            </w:r>
          </w:p>
        </w:tc>
        <w:tc>
          <w:tcPr>
            <w:tcW w:w="940" w:type="dxa"/>
            <w:noWrap/>
            <w:hideMark/>
          </w:tcPr>
          <w:p w14:paraId="4E380BC6" w14:textId="77777777" w:rsidR="00ED6311" w:rsidRPr="00ED6311" w:rsidRDefault="00ED6311" w:rsidP="009C48F9">
            <w:pPr>
              <w:pStyle w:val="Tabletextcentred"/>
            </w:pPr>
            <w:r w:rsidRPr="00ED6311">
              <w:t>6.6935</w:t>
            </w:r>
          </w:p>
        </w:tc>
        <w:tc>
          <w:tcPr>
            <w:tcW w:w="1040" w:type="dxa"/>
            <w:noWrap/>
            <w:hideMark/>
          </w:tcPr>
          <w:p w14:paraId="57288930" w14:textId="77777777" w:rsidR="00ED6311" w:rsidRPr="00ED6311" w:rsidRDefault="00ED6311" w:rsidP="009C48F9">
            <w:pPr>
              <w:pStyle w:val="Tabletextcentred"/>
            </w:pPr>
            <w:r w:rsidRPr="00ED6311">
              <w:t>5.2604</w:t>
            </w:r>
          </w:p>
        </w:tc>
        <w:tc>
          <w:tcPr>
            <w:tcW w:w="880" w:type="dxa"/>
            <w:noWrap/>
            <w:hideMark/>
          </w:tcPr>
          <w:p w14:paraId="4923E39C" w14:textId="77777777" w:rsidR="00ED6311" w:rsidRPr="00ED6311" w:rsidRDefault="00ED6311" w:rsidP="009C48F9">
            <w:pPr>
              <w:pStyle w:val="Tabletextcentred"/>
            </w:pPr>
            <w:r w:rsidRPr="00ED6311">
              <w:t>3.8479</w:t>
            </w:r>
          </w:p>
        </w:tc>
        <w:tc>
          <w:tcPr>
            <w:tcW w:w="940" w:type="dxa"/>
            <w:noWrap/>
            <w:hideMark/>
          </w:tcPr>
          <w:p w14:paraId="00DFA41A" w14:textId="77777777" w:rsidR="00ED6311" w:rsidRPr="00ED6311" w:rsidRDefault="00ED6311" w:rsidP="009C48F9">
            <w:pPr>
              <w:pStyle w:val="Tabletextcentred"/>
            </w:pPr>
            <w:r w:rsidRPr="00ED6311">
              <w:t>6.0073</w:t>
            </w:r>
          </w:p>
        </w:tc>
      </w:tr>
      <w:tr w:rsidR="00ED6311" w:rsidRPr="00ED6311" w14:paraId="4E7E2298"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1005994E" w14:textId="77777777" w:rsidR="00ED6311" w:rsidRPr="00ED6311" w:rsidRDefault="00ED6311" w:rsidP="009C48F9">
            <w:pPr>
              <w:pStyle w:val="Tabletextcentred"/>
            </w:pPr>
            <w:r w:rsidRPr="00ED6311">
              <w:t>2010.54</w:t>
            </w:r>
          </w:p>
        </w:tc>
        <w:tc>
          <w:tcPr>
            <w:tcW w:w="920" w:type="dxa"/>
            <w:noWrap/>
            <w:hideMark/>
          </w:tcPr>
          <w:p w14:paraId="41D7025E" w14:textId="77777777" w:rsidR="00ED6311" w:rsidRPr="00ED6311" w:rsidRDefault="00ED6311" w:rsidP="009C48F9">
            <w:pPr>
              <w:pStyle w:val="Tabletextcentred"/>
            </w:pPr>
            <w:r w:rsidRPr="00ED6311">
              <w:t>7.2930</w:t>
            </w:r>
          </w:p>
        </w:tc>
        <w:tc>
          <w:tcPr>
            <w:tcW w:w="960" w:type="dxa"/>
            <w:noWrap/>
            <w:hideMark/>
          </w:tcPr>
          <w:p w14:paraId="708294BE" w14:textId="77777777" w:rsidR="00ED6311" w:rsidRPr="00ED6311" w:rsidRDefault="00ED6311" w:rsidP="009C48F9">
            <w:pPr>
              <w:pStyle w:val="Tabletextcentred"/>
            </w:pPr>
            <w:r w:rsidRPr="00ED6311">
              <w:t>7.7860</w:t>
            </w:r>
          </w:p>
        </w:tc>
        <w:tc>
          <w:tcPr>
            <w:tcW w:w="940" w:type="dxa"/>
            <w:noWrap/>
            <w:hideMark/>
          </w:tcPr>
          <w:p w14:paraId="5C913535" w14:textId="77777777" w:rsidR="00ED6311" w:rsidRPr="00ED6311" w:rsidRDefault="00ED6311" w:rsidP="009C48F9">
            <w:pPr>
              <w:pStyle w:val="Tabletextcentred"/>
            </w:pPr>
            <w:r w:rsidRPr="00ED6311">
              <w:t>7.2195</w:t>
            </w:r>
          </w:p>
        </w:tc>
        <w:tc>
          <w:tcPr>
            <w:tcW w:w="920" w:type="dxa"/>
            <w:noWrap/>
            <w:hideMark/>
          </w:tcPr>
          <w:p w14:paraId="49B31994" w14:textId="77777777" w:rsidR="00ED6311" w:rsidRPr="00ED6311" w:rsidRDefault="00ED6311" w:rsidP="009C48F9">
            <w:pPr>
              <w:pStyle w:val="Tabletextcentred"/>
            </w:pPr>
            <w:r w:rsidRPr="00ED6311">
              <w:t>7.7013</w:t>
            </w:r>
          </w:p>
        </w:tc>
        <w:tc>
          <w:tcPr>
            <w:tcW w:w="1000" w:type="dxa"/>
            <w:noWrap/>
            <w:hideMark/>
          </w:tcPr>
          <w:p w14:paraId="76E92F1C" w14:textId="77777777" w:rsidR="00ED6311" w:rsidRPr="00ED6311" w:rsidRDefault="00ED6311" w:rsidP="009C48F9">
            <w:pPr>
              <w:pStyle w:val="Tabletextcentred"/>
            </w:pPr>
            <w:r w:rsidRPr="00ED6311">
              <w:t>7.5744</w:t>
            </w:r>
          </w:p>
        </w:tc>
        <w:tc>
          <w:tcPr>
            <w:tcW w:w="940" w:type="dxa"/>
            <w:noWrap/>
            <w:hideMark/>
          </w:tcPr>
          <w:p w14:paraId="6AC13809" w14:textId="77777777" w:rsidR="00ED6311" w:rsidRPr="00ED6311" w:rsidRDefault="00ED6311" w:rsidP="009C48F9">
            <w:pPr>
              <w:pStyle w:val="Tabletextcentred"/>
            </w:pPr>
            <w:r w:rsidRPr="00ED6311">
              <w:t>6.6961</w:t>
            </w:r>
          </w:p>
        </w:tc>
        <w:tc>
          <w:tcPr>
            <w:tcW w:w="1040" w:type="dxa"/>
            <w:noWrap/>
            <w:hideMark/>
          </w:tcPr>
          <w:p w14:paraId="118F9CA5" w14:textId="77777777" w:rsidR="00ED6311" w:rsidRPr="00ED6311" w:rsidRDefault="00ED6311" w:rsidP="009C48F9">
            <w:pPr>
              <w:pStyle w:val="Tabletextcentred"/>
            </w:pPr>
            <w:r w:rsidRPr="00ED6311">
              <w:t>5.2647</w:t>
            </w:r>
          </w:p>
        </w:tc>
        <w:tc>
          <w:tcPr>
            <w:tcW w:w="880" w:type="dxa"/>
            <w:noWrap/>
            <w:hideMark/>
          </w:tcPr>
          <w:p w14:paraId="4D792495" w14:textId="77777777" w:rsidR="00ED6311" w:rsidRPr="00ED6311" w:rsidRDefault="00ED6311" w:rsidP="009C48F9">
            <w:pPr>
              <w:pStyle w:val="Tabletextcentred"/>
            </w:pPr>
            <w:r w:rsidRPr="00ED6311">
              <w:t>3.8472</w:t>
            </w:r>
          </w:p>
        </w:tc>
        <w:tc>
          <w:tcPr>
            <w:tcW w:w="940" w:type="dxa"/>
            <w:noWrap/>
            <w:hideMark/>
          </w:tcPr>
          <w:p w14:paraId="3B7D3C46" w14:textId="77777777" w:rsidR="00ED6311" w:rsidRPr="00ED6311" w:rsidRDefault="00ED6311" w:rsidP="009C48F9">
            <w:pPr>
              <w:pStyle w:val="Tabletextcentred"/>
            </w:pPr>
            <w:r w:rsidRPr="00ED6311">
              <w:t>6.0061</w:t>
            </w:r>
          </w:p>
        </w:tc>
      </w:tr>
      <w:tr w:rsidR="00ED6311" w:rsidRPr="00ED6311" w14:paraId="12527F6B" w14:textId="77777777" w:rsidTr="009C48F9">
        <w:trPr>
          <w:cnfStyle w:val="000000100000" w:firstRow="0" w:lastRow="0" w:firstColumn="0" w:lastColumn="0" w:oddVBand="0" w:evenVBand="0" w:oddHBand="1" w:evenHBand="0" w:firstRowFirstColumn="0" w:firstRowLastColumn="0" w:lastRowFirstColumn="0" w:lastRowLastColumn="0"/>
          <w:cantSplit/>
          <w:trHeight w:val="57"/>
        </w:trPr>
        <w:tc>
          <w:tcPr>
            <w:tcW w:w="920" w:type="dxa"/>
            <w:noWrap/>
            <w:hideMark/>
          </w:tcPr>
          <w:p w14:paraId="580200E7" w14:textId="77777777" w:rsidR="00ED6311" w:rsidRPr="00ED6311" w:rsidRDefault="00ED6311" w:rsidP="009C48F9">
            <w:pPr>
              <w:pStyle w:val="Tabletextcentred"/>
            </w:pPr>
            <w:r w:rsidRPr="00ED6311">
              <w:t>2012.17</w:t>
            </w:r>
          </w:p>
        </w:tc>
        <w:tc>
          <w:tcPr>
            <w:tcW w:w="920" w:type="dxa"/>
            <w:noWrap/>
            <w:hideMark/>
          </w:tcPr>
          <w:p w14:paraId="5FE97608" w14:textId="77777777" w:rsidR="00ED6311" w:rsidRPr="00ED6311" w:rsidRDefault="00ED6311" w:rsidP="009C48F9">
            <w:pPr>
              <w:pStyle w:val="Tabletextcentred"/>
            </w:pPr>
            <w:r w:rsidRPr="00ED6311">
              <w:t>7.2930</w:t>
            </w:r>
          </w:p>
        </w:tc>
        <w:tc>
          <w:tcPr>
            <w:tcW w:w="960" w:type="dxa"/>
            <w:noWrap/>
            <w:hideMark/>
          </w:tcPr>
          <w:p w14:paraId="1A620220" w14:textId="77777777" w:rsidR="00ED6311" w:rsidRPr="00ED6311" w:rsidRDefault="00ED6311" w:rsidP="009C48F9">
            <w:pPr>
              <w:pStyle w:val="Tabletextcentred"/>
            </w:pPr>
            <w:r w:rsidRPr="00ED6311">
              <w:t>7.7846</w:t>
            </w:r>
          </w:p>
        </w:tc>
        <w:tc>
          <w:tcPr>
            <w:tcW w:w="940" w:type="dxa"/>
            <w:noWrap/>
            <w:hideMark/>
          </w:tcPr>
          <w:p w14:paraId="3CF84AB6" w14:textId="77777777" w:rsidR="00ED6311" w:rsidRPr="00ED6311" w:rsidRDefault="00ED6311" w:rsidP="009C48F9">
            <w:pPr>
              <w:pStyle w:val="Tabletextcentred"/>
            </w:pPr>
            <w:r w:rsidRPr="00ED6311">
              <w:t>7.2190</w:t>
            </w:r>
          </w:p>
        </w:tc>
        <w:tc>
          <w:tcPr>
            <w:tcW w:w="920" w:type="dxa"/>
            <w:noWrap/>
            <w:hideMark/>
          </w:tcPr>
          <w:p w14:paraId="1C56EDBA" w14:textId="77777777" w:rsidR="00ED6311" w:rsidRPr="00ED6311" w:rsidRDefault="00ED6311" w:rsidP="009C48F9">
            <w:pPr>
              <w:pStyle w:val="Tabletextcentred"/>
            </w:pPr>
            <w:r w:rsidRPr="00ED6311">
              <w:t>7.6988</w:t>
            </w:r>
          </w:p>
        </w:tc>
        <w:tc>
          <w:tcPr>
            <w:tcW w:w="1000" w:type="dxa"/>
            <w:noWrap/>
            <w:hideMark/>
          </w:tcPr>
          <w:p w14:paraId="4DEAC898" w14:textId="77777777" w:rsidR="00ED6311" w:rsidRPr="00ED6311" w:rsidRDefault="00ED6311" w:rsidP="009C48F9">
            <w:pPr>
              <w:pStyle w:val="Tabletextcentred"/>
            </w:pPr>
            <w:r w:rsidRPr="00ED6311">
              <w:t>7.5722</w:t>
            </w:r>
          </w:p>
        </w:tc>
        <w:tc>
          <w:tcPr>
            <w:tcW w:w="940" w:type="dxa"/>
            <w:noWrap/>
            <w:hideMark/>
          </w:tcPr>
          <w:p w14:paraId="431E48C2" w14:textId="77777777" w:rsidR="00ED6311" w:rsidRPr="00ED6311" w:rsidRDefault="00ED6311" w:rsidP="009C48F9">
            <w:pPr>
              <w:pStyle w:val="Tabletextcentred"/>
            </w:pPr>
            <w:r w:rsidRPr="00ED6311">
              <w:t>6.6935</w:t>
            </w:r>
          </w:p>
        </w:tc>
        <w:tc>
          <w:tcPr>
            <w:tcW w:w="1040" w:type="dxa"/>
            <w:noWrap/>
            <w:hideMark/>
          </w:tcPr>
          <w:p w14:paraId="7BDA16A3" w14:textId="77777777" w:rsidR="00ED6311" w:rsidRPr="00ED6311" w:rsidRDefault="00ED6311" w:rsidP="009C48F9">
            <w:pPr>
              <w:pStyle w:val="Tabletextcentred"/>
            </w:pPr>
            <w:r w:rsidRPr="00ED6311">
              <w:t>5.2580</w:t>
            </w:r>
          </w:p>
        </w:tc>
        <w:tc>
          <w:tcPr>
            <w:tcW w:w="880" w:type="dxa"/>
            <w:noWrap/>
            <w:hideMark/>
          </w:tcPr>
          <w:p w14:paraId="78A35516" w14:textId="77777777" w:rsidR="00ED6311" w:rsidRPr="00ED6311" w:rsidRDefault="00ED6311" w:rsidP="009C48F9">
            <w:pPr>
              <w:pStyle w:val="Tabletextcentred"/>
            </w:pPr>
            <w:r w:rsidRPr="00ED6311">
              <w:t>3.8481</w:t>
            </w:r>
          </w:p>
        </w:tc>
        <w:tc>
          <w:tcPr>
            <w:tcW w:w="940" w:type="dxa"/>
            <w:noWrap/>
            <w:hideMark/>
          </w:tcPr>
          <w:p w14:paraId="2D042029" w14:textId="77777777" w:rsidR="00ED6311" w:rsidRPr="00ED6311" w:rsidRDefault="00ED6311" w:rsidP="009C48F9">
            <w:pPr>
              <w:pStyle w:val="Tabletextcentred"/>
            </w:pPr>
            <w:r w:rsidRPr="00ED6311">
              <w:t>6.0052</w:t>
            </w:r>
          </w:p>
        </w:tc>
      </w:tr>
      <w:tr w:rsidR="00ED6311" w:rsidRPr="00ED6311" w14:paraId="1FFBCDF2" w14:textId="77777777" w:rsidTr="009C48F9">
        <w:trPr>
          <w:cnfStyle w:val="000000010000" w:firstRow="0" w:lastRow="0" w:firstColumn="0" w:lastColumn="0" w:oddVBand="0" w:evenVBand="0" w:oddHBand="0" w:evenHBand="1" w:firstRowFirstColumn="0" w:firstRowLastColumn="0" w:lastRowFirstColumn="0" w:lastRowLastColumn="0"/>
          <w:cantSplit/>
          <w:trHeight w:val="57"/>
        </w:trPr>
        <w:tc>
          <w:tcPr>
            <w:tcW w:w="920" w:type="dxa"/>
            <w:noWrap/>
            <w:hideMark/>
          </w:tcPr>
          <w:p w14:paraId="01EEDA08" w14:textId="77777777" w:rsidR="00ED6311" w:rsidRPr="00ED6311" w:rsidRDefault="00ED6311" w:rsidP="009C48F9">
            <w:pPr>
              <w:pStyle w:val="Tabletextcentred"/>
            </w:pPr>
            <w:r w:rsidRPr="00ED6311">
              <w:t>2013.68</w:t>
            </w:r>
          </w:p>
        </w:tc>
        <w:tc>
          <w:tcPr>
            <w:tcW w:w="920" w:type="dxa"/>
            <w:noWrap/>
            <w:hideMark/>
          </w:tcPr>
          <w:p w14:paraId="432F1430" w14:textId="77777777" w:rsidR="00ED6311" w:rsidRPr="00ED6311" w:rsidRDefault="00ED6311" w:rsidP="009C48F9">
            <w:pPr>
              <w:pStyle w:val="Tabletextcentred"/>
            </w:pPr>
            <w:r w:rsidRPr="00ED6311">
              <w:t>7.2930</w:t>
            </w:r>
          </w:p>
        </w:tc>
        <w:tc>
          <w:tcPr>
            <w:tcW w:w="960" w:type="dxa"/>
            <w:noWrap/>
            <w:hideMark/>
          </w:tcPr>
          <w:p w14:paraId="00264086" w14:textId="77777777" w:rsidR="00ED6311" w:rsidRPr="00ED6311" w:rsidRDefault="00ED6311" w:rsidP="009C48F9">
            <w:pPr>
              <w:pStyle w:val="Tabletextcentred"/>
            </w:pPr>
            <w:r w:rsidRPr="00ED6311">
              <w:t>7.7851</w:t>
            </w:r>
          </w:p>
        </w:tc>
        <w:tc>
          <w:tcPr>
            <w:tcW w:w="940" w:type="dxa"/>
            <w:noWrap/>
            <w:hideMark/>
          </w:tcPr>
          <w:p w14:paraId="5685F8F2" w14:textId="77777777" w:rsidR="00ED6311" w:rsidRPr="00ED6311" w:rsidRDefault="00ED6311" w:rsidP="009C48F9">
            <w:pPr>
              <w:pStyle w:val="Tabletextcentred"/>
            </w:pPr>
            <w:r w:rsidRPr="00ED6311">
              <w:t>7.2189</w:t>
            </w:r>
          </w:p>
        </w:tc>
        <w:tc>
          <w:tcPr>
            <w:tcW w:w="920" w:type="dxa"/>
            <w:noWrap/>
            <w:hideMark/>
          </w:tcPr>
          <w:p w14:paraId="6CAC3275" w14:textId="77777777" w:rsidR="00ED6311" w:rsidRPr="00ED6311" w:rsidRDefault="00ED6311" w:rsidP="009C48F9">
            <w:pPr>
              <w:pStyle w:val="Tabletextcentred"/>
            </w:pPr>
            <w:r w:rsidRPr="00ED6311">
              <w:t>7.6995</w:t>
            </w:r>
          </w:p>
        </w:tc>
        <w:tc>
          <w:tcPr>
            <w:tcW w:w="1000" w:type="dxa"/>
            <w:noWrap/>
            <w:hideMark/>
          </w:tcPr>
          <w:p w14:paraId="251892DD" w14:textId="77777777" w:rsidR="00ED6311" w:rsidRPr="00ED6311" w:rsidRDefault="00ED6311" w:rsidP="009C48F9">
            <w:pPr>
              <w:pStyle w:val="Tabletextcentred"/>
            </w:pPr>
            <w:r w:rsidRPr="00ED6311">
              <w:t>7.5726</w:t>
            </w:r>
          </w:p>
        </w:tc>
        <w:tc>
          <w:tcPr>
            <w:tcW w:w="940" w:type="dxa"/>
            <w:noWrap/>
            <w:hideMark/>
          </w:tcPr>
          <w:p w14:paraId="3AC6F28A" w14:textId="77777777" w:rsidR="00ED6311" w:rsidRPr="00ED6311" w:rsidRDefault="00ED6311" w:rsidP="009C48F9">
            <w:pPr>
              <w:pStyle w:val="Tabletextcentred"/>
            </w:pPr>
            <w:r w:rsidRPr="00ED6311">
              <w:t>6.6939</w:t>
            </w:r>
          </w:p>
        </w:tc>
        <w:tc>
          <w:tcPr>
            <w:tcW w:w="1040" w:type="dxa"/>
            <w:noWrap/>
            <w:hideMark/>
          </w:tcPr>
          <w:p w14:paraId="7D537231" w14:textId="77777777" w:rsidR="00ED6311" w:rsidRPr="00ED6311" w:rsidRDefault="00ED6311" w:rsidP="009C48F9">
            <w:pPr>
              <w:pStyle w:val="Tabletextcentred"/>
            </w:pPr>
            <w:r w:rsidRPr="00ED6311">
              <w:t>5.2593</w:t>
            </w:r>
          </w:p>
        </w:tc>
        <w:tc>
          <w:tcPr>
            <w:tcW w:w="880" w:type="dxa"/>
            <w:noWrap/>
            <w:hideMark/>
          </w:tcPr>
          <w:p w14:paraId="0550CEBF" w14:textId="77777777" w:rsidR="00ED6311" w:rsidRPr="00ED6311" w:rsidRDefault="00ED6311" w:rsidP="009C48F9">
            <w:pPr>
              <w:pStyle w:val="Tabletextcentred"/>
            </w:pPr>
            <w:r w:rsidRPr="00ED6311">
              <w:t>3.8477</w:t>
            </w:r>
          </w:p>
        </w:tc>
        <w:tc>
          <w:tcPr>
            <w:tcW w:w="940" w:type="dxa"/>
            <w:noWrap/>
            <w:hideMark/>
          </w:tcPr>
          <w:p w14:paraId="08181C21" w14:textId="77777777" w:rsidR="00ED6311" w:rsidRPr="00ED6311" w:rsidRDefault="00ED6311" w:rsidP="009C48F9">
            <w:pPr>
              <w:pStyle w:val="Tabletextcentred"/>
            </w:pPr>
            <w:r w:rsidRPr="00ED6311">
              <w:t>6.0033</w:t>
            </w:r>
          </w:p>
        </w:tc>
      </w:tr>
    </w:tbl>
    <w:p w14:paraId="1A1879FC" w14:textId="77777777" w:rsidR="009B609E" w:rsidRPr="003A709A" w:rsidRDefault="009B609E" w:rsidP="009C48F9">
      <w:pPr>
        <w:pStyle w:val="Tablesource"/>
      </w:pPr>
      <w:r w:rsidRPr="003A709A">
        <w:t>The 201</w:t>
      </w:r>
      <w:r>
        <w:t>3</w:t>
      </w:r>
      <w:r w:rsidRPr="003A709A">
        <w:t xml:space="preserve"> RL of </w:t>
      </w:r>
      <w:r w:rsidR="00ED6311">
        <w:t>NAUR</w:t>
      </w:r>
      <w:r w:rsidR="0019535F">
        <w:t xml:space="preserve"> i</w:t>
      </w:r>
      <w:r>
        <w:t xml:space="preserve">s </w:t>
      </w:r>
      <w:r w:rsidR="00F36FC0">
        <w:t>6.2065</w:t>
      </w:r>
      <w:r w:rsidR="00CC75DE">
        <w:t>m</w:t>
      </w:r>
    </w:p>
    <w:p w14:paraId="380C6D72" w14:textId="77777777" w:rsidR="005D3291" w:rsidRDefault="005D3291" w:rsidP="009C48F9">
      <w:pPr>
        <w:pStyle w:val="Tablesource"/>
      </w:pPr>
      <w:r w:rsidRPr="007B2598">
        <w:t xml:space="preserve">*The RL of the Reference Point </w:t>
      </w:r>
      <w:r w:rsidR="004550E4">
        <w:t>NAUR</w:t>
      </w:r>
      <w:r w:rsidRPr="007B2598">
        <w:t xml:space="preserve"> (ARP) is derived from adding the static height</w:t>
      </w:r>
      <w:r>
        <w:t xml:space="preserve"> </w:t>
      </w:r>
      <w:r w:rsidRPr="007B2598">
        <w:t xml:space="preserve">difference of </w:t>
      </w:r>
      <w:r w:rsidR="00F36FC0">
        <w:t>0.9472</w:t>
      </w:r>
      <w:r w:rsidR="00683C6E">
        <w:t>m</w:t>
      </w:r>
      <w:r w:rsidRPr="007B2598">
        <w:t xml:space="preserve"> (</w:t>
      </w:r>
      <w:r w:rsidR="004550E4">
        <w:t>NAUR</w:t>
      </w:r>
      <w:r w:rsidRPr="007B2598">
        <w:t xml:space="preserve">BM to </w:t>
      </w:r>
      <w:r w:rsidR="004550E4">
        <w:t>NAUR</w:t>
      </w:r>
      <w:r w:rsidR="0019535F">
        <w:t>I</w:t>
      </w:r>
      <w:r w:rsidRPr="007B2598">
        <w:t xml:space="preserve">) to the </w:t>
      </w:r>
      <w:r>
        <w:t>2013</w:t>
      </w:r>
      <w:r w:rsidRPr="007B2598">
        <w:t xml:space="preserve"> </w:t>
      </w:r>
      <w:r w:rsidRPr="006F6CF4">
        <w:t>levelled</w:t>
      </w:r>
      <w:r w:rsidRPr="007B2598">
        <w:t xml:space="preserve"> RL of </w:t>
      </w:r>
      <w:r w:rsidR="004550E4">
        <w:t>NAUR</w:t>
      </w:r>
      <w:r w:rsidRPr="007B2598">
        <w:t>BM.</w:t>
      </w:r>
      <w:r>
        <w:br w:type="page"/>
      </w:r>
    </w:p>
    <w:p w14:paraId="4FCF9165" w14:textId="77777777" w:rsidR="00D24D22" w:rsidRDefault="00C80C00" w:rsidP="00A54E06">
      <w:pPr>
        <w:pStyle w:val="Heading2"/>
      </w:pPr>
      <w:bookmarkStart w:id="17" w:name="_Toc387322323"/>
      <w:r>
        <w:lastRenderedPageBreak/>
        <w:t xml:space="preserve">Time Series of Bench Mark movement relative to Fixed Deep Bench Mark </w:t>
      </w:r>
      <w:r w:rsidR="004550E4">
        <w:t>NAU</w:t>
      </w:r>
      <w:r w:rsidR="00D34230">
        <w:t>1</w:t>
      </w:r>
      <w:bookmarkEnd w:id="17"/>
    </w:p>
    <w:p w14:paraId="6909A781" w14:textId="77777777" w:rsidR="005C0558" w:rsidRDefault="005C0558" w:rsidP="005C0558">
      <w:pPr>
        <w:pStyle w:val="BodyText"/>
      </w:pPr>
      <w:r>
        <w:t>Precise Differential Levelling: 1993 - 2005</w:t>
      </w:r>
      <w:r>
        <w:tab/>
      </w:r>
      <w:r>
        <w:rPr>
          <w:noProof/>
        </w:rPr>
        <mc:AlternateContent>
          <mc:Choice Requires="wps">
            <w:drawing>
              <wp:inline distT="0" distB="0" distL="0" distR="0" wp14:anchorId="0FE307C3" wp14:editId="13AD8900">
                <wp:extent cx="685800" cy="0"/>
                <wp:effectExtent l="38100" t="38100" r="57150" b="57150"/>
                <wp:docPr id="5" name="Straight Connector 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SbtvV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2005 onwards</w:t>
      </w:r>
      <w:r>
        <w:tab/>
      </w:r>
      <w:r>
        <w:rPr>
          <w:noProof/>
        </w:rPr>
        <mc:AlternateContent>
          <mc:Choice Requires="wps">
            <w:drawing>
              <wp:inline distT="0" distB="0" distL="0" distR="0" wp14:anchorId="036D9195" wp14:editId="1D76A6AC">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N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EM2Ev/U6kcLIyzRn&#10;njVPYL0AvtKchKQAlzAYzWm8YBD4VQKfTJyl5ABSvTEZy1c6VoRaIKHT7Oi3H9f59WqxWpSTcjpf&#10;Tcq8bSd366aczNfFx1n7oW2atvgZyRVl1UvOhY78zt4vyrd56/QKj669uP8iZPYaPSmOxZ6/qehk&#10;htj/o5M2hh8eXGxO9AXaPSWfnmZ8Ty/XKev3H8jyF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1DapD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14:paraId="326BFB92" w14:textId="77777777" w:rsidR="00D24D22" w:rsidRDefault="00F36FC0" w:rsidP="003F4857">
      <w:pPr>
        <w:pStyle w:val="Figuresandimagescentred"/>
      </w:pPr>
      <w:r>
        <w:rPr>
          <w:noProof/>
        </w:rPr>
        <w:drawing>
          <wp:inline distT="0" distB="0" distL="0" distR="0" wp14:anchorId="6BE4C808" wp14:editId="42DAD9E9">
            <wp:extent cx="5762625" cy="3448050"/>
            <wp:effectExtent l="0" t="0" r="9525" b="19050"/>
            <wp:docPr id="7" name="Chart 7" descr="Due to the complexity of this document and the niche scientific target audience, no alternative description has been provided. Please email Geoscience Australia at clientservices@ga.gov.au for an alternative description." title="NAU2 time series movemen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9EE59B" w14:textId="77777777" w:rsidR="00EB788E" w:rsidRDefault="00EB788E" w:rsidP="003F4857">
      <w:pPr>
        <w:pStyle w:val="Figuresandimagescentred"/>
      </w:pPr>
      <w:r>
        <w:rPr>
          <w:noProof/>
        </w:rPr>
        <w:drawing>
          <wp:inline distT="0" distB="0" distL="0" distR="0" wp14:anchorId="60E694FC" wp14:editId="08EE837B">
            <wp:extent cx="5762625" cy="3314700"/>
            <wp:effectExtent l="0" t="0" r="9525" b="19050"/>
            <wp:docPr id="19" name="Chart 19" descr="Due to the complexity of this document and the niche scientific target audience, no alternative description has been provided. Please email Geoscience Australia at clientservices@ga.gov.au for an alternative description." title="NAU36 time series movemne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DB55C8" w14:textId="77777777" w:rsidR="00F90052" w:rsidRPr="00F90052" w:rsidRDefault="00EB788E" w:rsidP="003F4857">
      <w:pPr>
        <w:pStyle w:val="Figuresandimagescentred"/>
      </w:pPr>
      <w:r>
        <w:rPr>
          <w:noProof/>
        </w:rPr>
        <w:lastRenderedPageBreak/>
        <w:drawing>
          <wp:inline distT="0" distB="0" distL="0" distR="0" wp14:anchorId="4136C9CB" wp14:editId="6DE84EDB">
            <wp:extent cx="5760085" cy="3618515"/>
            <wp:effectExtent l="0" t="0" r="12065" b="20320"/>
            <wp:docPr id="12" name="Chart 12" descr="Due to the complexity of this document and the niche scientific target audience, no alternative description has been provided. Please email Geoscience Australia at clientservices@ga.gov.au for an alternative description." title="NAU37 time series movemen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76B7D7" w14:textId="77777777" w:rsidR="00411617" w:rsidRDefault="00EB788E" w:rsidP="003F4857">
      <w:pPr>
        <w:pStyle w:val="Figuresandimagescentred"/>
      </w:pPr>
      <w:r>
        <w:rPr>
          <w:noProof/>
        </w:rPr>
        <w:drawing>
          <wp:inline distT="0" distB="0" distL="0" distR="0" wp14:anchorId="042606CC" wp14:editId="41DF6E7D">
            <wp:extent cx="5760085" cy="3480667"/>
            <wp:effectExtent l="0" t="0" r="12065" b="24765"/>
            <wp:docPr id="13" name="Chart 13" descr="Due to the complexity of this document and the niche scientific target audience, no alternative description has been provided. Please email Geoscience Australia at clientservices@ga.gov.au for an alternative description." title="NAU38 time series movemne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77994F" w14:textId="77777777" w:rsidR="009E221E" w:rsidRDefault="00EB788E" w:rsidP="003F4857">
      <w:pPr>
        <w:pStyle w:val="Figuresandimagescentred"/>
      </w:pPr>
      <w:r>
        <w:rPr>
          <w:noProof/>
        </w:rPr>
        <w:lastRenderedPageBreak/>
        <w:drawing>
          <wp:inline distT="0" distB="0" distL="0" distR="0" wp14:anchorId="339E9BF6" wp14:editId="66D1EB15">
            <wp:extent cx="5760085" cy="3618515"/>
            <wp:effectExtent l="0" t="0" r="12065" b="20320"/>
            <wp:docPr id="14" name="Chart 14" descr="Due to the complexity of this document and the niche scientific target audience, no alternative description has been provided. Please email Geoscience Australia at clientservices@ga.gov.au for an alternative description." title="NAU16 time series movemen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413C40" w14:textId="77777777" w:rsidR="00411617" w:rsidRDefault="00EB788E" w:rsidP="003F4857">
      <w:pPr>
        <w:pStyle w:val="Figuresandimagescentred"/>
      </w:pPr>
      <w:r>
        <w:rPr>
          <w:noProof/>
        </w:rPr>
        <w:drawing>
          <wp:inline distT="0" distB="0" distL="0" distR="0" wp14:anchorId="1E345FBE" wp14:editId="5A49D111">
            <wp:extent cx="5760085" cy="3480667"/>
            <wp:effectExtent l="0" t="0" r="12065" b="24765"/>
            <wp:docPr id="15" name="Chart 15" descr="Due to the complexity of this document and the niche scientific target audience, no alternative description has been provided. Please email Geoscience Australia at clientservices@ga.gov.au for an alternative description." title="NAURBM time series movemen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B120D8" w14:textId="77777777" w:rsidR="00A64A7E" w:rsidRDefault="00EB788E" w:rsidP="003F4857">
      <w:pPr>
        <w:pStyle w:val="Figuresandimagescentred"/>
      </w:pPr>
      <w:r>
        <w:rPr>
          <w:noProof/>
        </w:rPr>
        <w:lastRenderedPageBreak/>
        <w:drawing>
          <wp:inline distT="0" distB="0" distL="0" distR="0" wp14:anchorId="5CE6593B" wp14:editId="0BFA2765">
            <wp:extent cx="5760085" cy="3700249"/>
            <wp:effectExtent l="0" t="0" r="12065" b="14605"/>
            <wp:docPr id="16" name="Chart 16" descr="Due to the complexity of this document and the niche scientific target audience, no alternative description has been provided. Please email Geoscience Australia at clientservices@ga.gov.au for an alternative description." title="NAU14 time series movemen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45BDCA" w14:textId="77777777" w:rsidR="00C0060C" w:rsidRDefault="00EB788E" w:rsidP="003F4857">
      <w:pPr>
        <w:pStyle w:val="Figuresandimagescentred"/>
      </w:pPr>
      <w:r>
        <w:rPr>
          <w:noProof/>
        </w:rPr>
        <w:drawing>
          <wp:inline distT="0" distB="0" distL="0" distR="0" wp14:anchorId="16C603F1" wp14:editId="4591FB82">
            <wp:extent cx="5760085" cy="3629592"/>
            <wp:effectExtent l="0" t="0" r="12065" b="9525"/>
            <wp:docPr id="17" name="Chart 17" descr="Due to the complexity of this document and the niche scientific target audience, no alternative description has been provided. Please email Geoscience Australia at clientservices@ga.gov.au for an alternative description." title="NAU15 time series movement in relation to fixed deep BM NAU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8E8E26" w14:textId="77777777" w:rsidR="00C0060C" w:rsidRPr="00CF0FC3" w:rsidRDefault="00C0060C" w:rsidP="00C0060C">
      <w:pPr>
        <w:pStyle w:val="Heading1"/>
      </w:pPr>
      <w:bookmarkStart w:id="18" w:name="_Toc239224675"/>
      <w:bookmarkStart w:id="19" w:name="_Toc381957505"/>
      <w:bookmarkStart w:id="20" w:name="_Toc387322324"/>
      <w:r w:rsidRPr="00CF0FC3">
        <w:lastRenderedPageBreak/>
        <w:t xml:space="preserve">Deep </w:t>
      </w:r>
      <w:r w:rsidR="00970BA6" w:rsidRPr="00CF0FC3">
        <w:t xml:space="preserve">Driven </w:t>
      </w:r>
      <w:r w:rsidRPr="00CF0FC3">
        <w:t>Bench Mark Locality Diagrams</w:t>
      </w:r>
      <w:bookmarkEnd w:id="18"/>
      <w:bookmarkEnd w:id="19"/>
      <w:bookmarkEnd w:id="20"/>
    </w:p>
    <w:p w14:paraId="56F0489B" w14:textId="77777777" w:rsidR="00C0060C" w:rsidRPr="00614466" w:rsidRDefault="00C0060C" w:rsidP="00614466">
      <w:pPr>
        <w:pStyle w:val="Figuresandimagescentred"/>
      </w:pPr>
      <w:r w:rsidRPr="00614466">
        <w:rPr>
          <w:noProof/>
        </w:rPr>
        <w:drawing>
          <wp:inline distT="0" distB="0" distL="0" distR="0" wp14:anchorId="0C6A8498" wp14:editId="6D6D70F1">
            <wp:extent cx="4903099" cy="7254815"/>
            <wp:effectExtent l="0" t="0" r="0" b="3810"/>
            <wp:docPr id="25" name="Picture 25" descr="Due to the complexity of this figure no alternative description has been provided. Please email Geoscience Australia at clientservices@ga.gov.au for an alternate description." title="Deep Driven Bench Mark Locality Diagram - N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2877" cy="7254486"/>
                    </a:xfrm>
                    <a:prstGeom prst="rect">
                      <a:avLst/>
                    </a:prstGeom>
                    <a:noFill/>
                    <a:ln>
                      <a:noFill/>
                    </a:ln>
                  </pic:spPr>
                </pic:pic>
              </a:graphicData>
            </a:graphic>
          </wp:inline>
        </w:drawing>
      </w:r>
    </w:p>
    <w:p w14:paraId="5B1E50FA" w14:textId="77777777" w:rsidR="00C0060C" w:rsidRPr="00614466" w:rsidRDefault="00C0060C" w:rsidP="00614466">
      <w:pPr>
        <w:pStyle w:val="Figuresandimagescentred"/>
      </w:pPr>
      <w:r w:rsidRPr="00614466">
        <w:rPr>
          <w:noProof/>
        </w:rPr>
        <w:lastRenderedPageBreak/>
        <w:drawing>
          <wp:inline distT="0" distB="0" distL="0" distR="0" wp14:anchorId="1A92B075" wp14:editId="0888495B">
            <wp:extent cx="5581290" cy="8130527"/>
            <wp:effectExtent l="0" t="0" r="635" b="4445"/>
            <wp:docPr id="24" name="Picture 24" descr="Due to the complexity of this figure no alternative description has been provided. Please email Geoscience Australia at clientservices@ga.gov.au for an alternate description." title="Deep Driven Bench Mark Locality Diagram - NA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1491" cy="8130819"/>
                    </a:xfrm>
                    <a:prstGeom prst="rect">
                      <a:avLst/>
                    </a:prstGeom>
                    <a:noFill/>
                    <a:ln>
                      <a:noFill/>
                    </a:ln>
                  </pic:spPr>
                </pic:pic>
              </a:graphicData>
            </a:graphic>
          </wp:inline>
        </w:drawing>
      </w:r>
    </w:p>
    <w:p w14:paraId="35156B86" w14:textId="77777777" w:rsidR="00C0060C" w:rsidRPr="00614466" w:rsidRDefault="00C0060C" w:rsidP="00614466">
      <w:pPr>
        <w:pStyle w:val="Figuresandimagescentred"/>
      </w:pPr>
      <w:r w:rsidRPr="00614466">
        <w:rPr>
          <w:noProof/>
        </w:rPr>
        <w:lastRenderedPageBreak/>
        <w:drawing>
          <wp:inline distT="0" distB="0" distL="0" distR="0" wp14:anchorId="6F72DB28" wp14:editId="244E8917">
            <wp:extent cx="5545777" cy="7833577"/>
            <wp:effectExtent l="0" t="0" r="0" b="0"/>
            <wp:docPr id="23" name="Picture 23" descr="Due to the complexity of this figure no alternative description has been provided. Please email Geoscience Australia at clientservices@ga.gov.au for an alternate description." title="Deep Driven Bench Mark Locality Diagram - NAU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6035" cy="7848067"/>
                    </a:xfrm>
                    <a:prstGeom prst="rect">
                      <a:avLst/>
                    </a:prstGeom>
                    <a:noFill/>
                    <a:ln>
                      <a:noFill/>
                    </a:ln>
                  </pic:spPr>
                </pic:pic>
              </a:graphicData>
            </a:graphic>
          </wp:inline>
        </w:drawing>
      </w:r>
    </w:p>
    <w:p w14:paraId="11CAD251" w14:textId="77777777" w:rsidR="00C0060C" w:rsidRPr="00614466" w:rsidRDefault="00C0060C" w:rsidP="00614466">
      <w:pPr>
        <w:pStyle w:val="Figuresandimagescentred"/>
      </w:pPr>
      <w:r w:rsidRPr="00614466">
        <w:rPr>
          <w:noProof/>
        </w:rPr>
        <w:lastRenderedPageBreak/>
        <w:drawing>
          <wp:inline distT="0" distB="0" distL="0" distR="0" wp14:anchorId="73EDFF0F" wp14:editId="0C5EDC23">
            <wp:extent cx="5270500" cy="7755255"/>
            <wp:effectExtent l="0" t="0" r="6350" b="0"/>
            <wp:docPr id="22" name="Picture 22" descr="Due to the complexity of this figure no alternative description has been provided. Please email Geoscience Australia at clientservices@ga.gov.au for an alternate description." title="Deep Driven Bench Mark Locality Diagram - NAU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0500" cy="7755255"/>
                    </a:xfrm>
                    <a:prstGeom prst="rect">
                      <a:avLst/>
                    </a:prstGeom>
                    <a:noFill/>
                    <a:ln>
                      <a:noFill/>
                    </a:ln>
                  </pic:spPr>
                </pic:pic>
              </a:graphicData>
            </a:graphic>
          </wp:inline>
        </w:drawing>
      </w:r>
    </w:p>
    <w:p w14:paraId="2CF330B6" w14:textId="77777777" w:rsidR="00C0060C" w:rsidRPr="00614466" w:rsidRDefault="00C0060C" w:rsidP="00614466">
      <w:pPr>
        <w:pStyle w:val="Figuresandimagescentred"/>
      </w:pPr>
      <w:r w:rsidRPr="00614466">
        <w:rPr>
          <w:noProof/>
        </w:rPr>
        <w:lastRenderedPageBreak/>
        <w:drawing>
          <wp:inline distT="0" distB="0" distL="0" distR="0" wp14:anchorId="2E2FDD98" wp14:editId="7D54D081">
            <wp:extent cx="5600700" cy="7791721"/>
            <wp:effectExtent l="0" t="0" r="0" b="0"/>
            <wp:docPr id="21" name="Picture 21" descr="Due to the complexity of this figure no alternative description has been provided. Please email Geoscience Australia at clientservices@ga.gov.au for an alternate description." title="Deep Driven Bench Mark Locality Diagram - NAU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4076" cy="7796418"/>
                    </a:xfrm>
                    <a:prstGeom prst="rect">
                      <a:avLst/>
                    </a:prstGeom>
                    <a:noFill/>
                    <a:ln>
                      <a:noFill/>
                    </a:ln>
                  </pic:spPr>
                </pic:pic>
              </a:graphicData>
            </a:graphic>
          </wp:inline>
        </w:drawing>
      </w:r>
    </w:p>
    <w:p w14:paraId="08A0944E" w14:textId="77777777" w:rsidR="00CF0FC3" w:rsidRPr="00614466" w:rsidRDefault="00C0060C" w:rsidP="00614466">
      <w:pPr>
        <w:pStyle w:val="Figuresandimagescentred"/>
      </w:pPr>
      <w:r w:rsidRPr="00614466">
        <w:rPr>
          <w:noProof/>
        </w:rPr>
        <w:lastRenderedPageBreak/>
        <w:drawing>
          <wp:inline distT="0" distB="0" distL="0" distR="0" wp14:anchorId="39CFDF39" wp14:editId="76B35902">
            <wp:extent cx="5913570" cy="8217725"/>
            <wp:effectExtent l="0" t="0" r="0" b="0"/>
            <wp:docPr id="3" name="Picture 3" descr="Due to the complexity of this figure no alternative description has been provided. Please email Geoscience Australia at clientservices@ga.gov.au for an alternate description." title="Deep Driven Bench Mark Locality Diagram - NAU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0820" cy="8227799"/>
                    </a:xfrm>
                    <a:prstGeom prst="rect">
                      <a:avLst/>
                    </a:prstGeom>
                    <a:noFill/>
                    <a:ln>
                      <a:noFill/>
                    </a:ln>
                  </pic:spPr>
                </pic:pic>
              </a:graphicData>
            </a:graphic>
          </wp:inline>
        </w:drawing>
      </w:r>
    </w:p>
    <w:p w14:paraId="1366342E" w14:textId="77777777" w:rsidR="00CF0FC3" w:rsidRPr="00614466" w:rsidRDefault="00CF0FC3" w:rsidP="00CF0FC3">
      <w:pPr>
        <w:pStyle w:val="Heading1"/>
      </w:pPr>
      <w:bookmarkStart w:id="21" w:name="_Toc387322325"/>
      <w:r w:rsidRPr="00614466">
        <w:lastRenderedPageBreak/>
        <w:t>Temporary Holding Mark Location Diagrams</w:t>
      </w:r>
      <w:bookmarkEnd w:id="21"/>
    </w:p>
    <w:p w14:paraId="52EC72E5" w14:textId="77777777" w:rsidR="00CF0FC3" w:rsidRPr="00CF0FC3" w:rsidRDefault="00CF0FC3" w:rsidP="00614466">
      <w:pPr>
        <w:pStyle w:val="Figuresandimagescentred"/>
      </w:pPr>
      <w:r w:rsidRPr="00CF0FC3">
        <w:rPr>
          <w:i/>
        </w:rPr>
        <w:object w:dxaOrig="8280" w:dyaOrig="12225" w14:anchorId="596A9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ep Driven Bench Mark Locality Diagram - NAU 28 &amp; 33&#10;&#10;Due to the complexity of this figure no alternative description has been provided. Please email Geoscience Australia at clientservices@ga.gov.au for an alternate description." style="width:390.15pt;height:575.15pt" o:ole="">
            <v:imagedata r:id="rId33" o:title=""/>
          </v:shape>
          <o:OLEObject Type="Embed" ProgID="MSPhotoEd.3" ShapeID="_x0000_i1025" DrawAspect="Content" ObjectID="_1461476050" r:id="rId34"/>
        </w:object>
      </w:r>
    </w:p>
    <w:p w14:paraId="54009F25" w14:textId="77777777" w:rsidR="00614466" w:rsidRPr="00614466" w:rsidRDefault="00C0060C" w:rsidP="000D3148">
      <w:pPr>
        <w:pStyle w:val="Figuresandimagescentred"/>
      </w:pPr>
      <w:r w:rsidRPr="00614466">
        <w:rPr>
          <w:rStyle w:val="Bodytextitalic"/>
          <w:noProof/>
        </w:rPr>
        <w:lastRenderedPageBreak/>
        <w:drawing>
          <wp:inline distT="0" distB="0" distL="0" distR="0" wp14:anchorId="683AF701" wp14:editId="3922DA00">
            <wp:extent cx="5661514" cy="7617124"/>
            <wp:effectExtent l="0" t="0" r="0" b="3175"/>
            <wp:docPr id="6" name="Picture 6" descr="Due to the complexity of this figure no alternative description has been provided. Please email Geoscience Australia at clientservices@ga.gov.au for an alternate description." title="Deep Driven Bench Mark Locality Diagram - NAU 43 &am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1619" cy="7617266"/>
                    </a:xfrm>
                    <a:prstGeom prst="rect">
                      <a:avLst/>
                    </a:prstGeom>
                    <a:noFill/>
                    <a:ln>
                      <a:noFill/>
                    </a:ln>
                  </pic:spPr>
                </pic:pic>
              </a:graphicData>
            </a:graphic>
          </wp:inline>
        </w:drawing>
      </w:r>
    </w:p>
    <w:p w14:paraId="36E6341F" w14:textId="77777777" w:rsidR="000D3148" w:rsidRPr="00614466" w:rsidRDefault="00C0060C" w:rsidP="000D3148">
      <w:pPr>
        <w:pStyle w:val="Figuresandimagescentred"/>
      </w:pPr>
      <w:r w:rsidRPr="00614466">
        <w:rPr>
          <w:rStyle w:val="Bodytextitalic"/>
          <w:noProof/>
        </w:rPr>
        <w:lastRenderedPageBreak/>
        <w:drawing>
          <wp:inline distT="0" distB="0" distL="0" distR="0" wp14:anchorId="0911F66A" wp14:editId="1126EDC5">
            <wp:extent cx="5636673" cy="7565366"/>
            <wp:effectExtent l="0" t="0" r="2540" b="0"/>
            <wp:docPr id="18" name="Picture 18" descr="Due to the complexity of this figure no alternative description has been provided. Please email Geoscience Australia at clientservices@ga.gov.au for an alternate description." title="Deep Driven Bench Mark Locality Diagram - NAU 47 &am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6864" cy="7565623"/>
                    </a:xfrm>
                    <a:prstGeom prst="rect">
                      <a:avLst/>
                    </a:prstGeom>
                    <a:noFill/>
                    <a:ln>
                      <a:noFill/>
                    </a:ln>
                  </pic:spPr>
                </pic:pic>
              </a:graphicData>
            </a:graphic>
          </wp:inline>
        </w:drawing>
      </w:r>
    </w:p>
    <w:p w14:paraId="386A4F65" w14:textId="77777777" w:rsidR="000D3148" w:rsidRPr="00614466" w:rsidRDefault="00C0060C" w:rsidP="000D3148">
      <w:pPr>
        <w:pStyle w:val="Figuresandimagescentred"/>
      </w:pPr>
      <w:r w:rsidRPr="00614466">
        <w:rPr>
          <w:noProof/>
        </w:rPr>
        <w:lastRenderedPageBreak/>
        <w:drawing>
          <wp:inline distT="0" distB="0" distL="0" distR="0" wp14:anchorId="1D7C46F5" wp14:editId="43BAD4CF">
            <wp:extent cx="5427023" cy="7961823"/>
            <wp:effectExtent l="0" t="0" r="2540" b="1270"/>
            <wp:docPr id="8" name="Picture 8" descr="Due to the complexity of this figure no alternative description has been provided. Please email Geoscience Australia at clientservices@ga.gov.au for an alternate description." title="Deep Driven Bench Mark Locality Diagram - NAU 100 &am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6825" cy="7961532"/>
                    </a:xfrm>
                    <a:prstGeom prst="rect">
                      <a:avLst/>
                    </a:prstGeom>
                    <a:noFill/>
                    <a:ln>
                      <a:noFill/>
                    </a:ln>
                  </pic:spPr>
                </pic:pic>
              </a:graphicData>
            </a:graphic>
          </wp:inline>
        </w:drawing>
      </w:r>
    </w:p>
    <w:p w14:paraId="6174B021" w14:textId="77777777" w:rsidR="0012723D" w:rsidRPr="00614466" w:rsidRDefault="00C0060C" w:rsidP="000D3148">
      <w:pPr>
        <w:pStyle w:val="Figuresandimagescentred"/>
      </w:pPr>
      <w:r w:rsidRPr="00614466">
        <w:rPr>
          <w:noProof/>
        </w:rPr>
        <w:lastRenderedPageBreak/>
        <w:drawing>
          <wp:inline distT="0" distB="0" distL="0" distR="0" wp14:anchorId="7182DEB1" wp14:editId="44A60FCE">
            <wp:extent cx="5483442" cy="7996686"/>
            <wp:effectExtent l="0" t="0" r="3175" b="4445"/>
            <wp:docPr id="9" name="Picture 9" descr="Due to the complexity of this figure no alternative description has been provided. Please email Geoscience Australia at clientservices@ga.gov.au for an alternate description." title="Deep Driven Bench Mark Locality Diagram - NAU 102 &am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3740" cy="7997120"/>
                    </a:xfrm>
                    <a:prstGeom prst="rect">
                      <a:avLst/>
                    </a:prstGeom>
                    <a:noFill/>
                    <a:ln>
                      <a:noFill/>
                    </a:ln>
                  </pic:spPr>
                </pic:pic>
              </a:graphicData>
            </a:graphic>
          </wp:inline>
        </w:drawing>
      </w:r>
    </w:p>
    <w:p w14:paraId="5495C50B" w14:textId="77777777" w:rsidR="00C0060C" w:rsidRPr="000D3148" w:rsidRDefault="0012723D" w:rsidP="00C0060C">
      <w:pPr>
        <w:pStyle w:val="BodyText"/>
      </w:pPr>
      <w:r w:rsidRPr="000D3148">
        <w:rPr>
          <w:noProof/>
        </w:rPr>
        <w:lastRenderedPageBreak/>
        <w:drawing>
          <wp:inline distT="0" distB="0" distL="0" distR="0" wp14:anchorId="31B93411" wp14:editId="290F4F09">
            <wp:extent cx="5617028" cy="8305102"/>
            <wp:effectExtent l="0" t="0" r="3175" b="1270"/>
            <wp:docPr id="33" name="Picture 33" descr="Due to the complexity of this figure no alternative description has been provided. Please email Geoscience Australia at clientservices@ga.gov.au for an alternate description." title="Deep Driven Bench Mark Locality Diagram - NAU 104 &am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5617567" cy="8305899"/>
                    </a:xfrm>
                    <a:prstGeom prst="rect">
                      <a:avLst/>
                    </a:prstGeom>
                  </pic:spPr>
                </pic:pic>
              </a:graphicData>
            </a:graphic>
          </wp:inline>
        </w:drawing>
      </w:r>
    </w:p>
    <w:p w14:paraId="10B515C9" w14:textId="77777777" w:rsidR="000D3148" w:rsidRPr="00614466" w:rsidRDefault="00C0060C" w:rsidP="000D3148">
      <w:pPr>
        <w:pStyle w:val="Figuresandimagescentred"/>
      </w:pPr>
      <w:r w:rsidRPr="00614466">
        <w:rPr>
          <w:noProof/>
        </w:rPr>
        <w:lastRenderedPageBreak/>
        <w:drawing>
          <wp:inline distT="0" distB="0" distL="0" distR="0" wp14:anchorId="4B57E476" wp14:editId="05E454B1">
            <wp:extent cx="5451895" cy="8074032"/>
            <wp:effectExtent l="0" t="0" r="0" b="3175"/>
            <wp:docPr id="26" name="Picture 26" descr="Due to the complexity of this figure no alternative description has been provided. Please email Geoscience Australia at clientservices@ga.gov.au for an alternate description." title="Deep Driven Bench Mark Locality Diagram - NAU 106 &am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1982" cy="8074160"/>
                    </a:xfrm>
                    <a:prstGeom prst="rect">
                      <a:avLst/>
                    </a:prstGeom>
                    <a:noFill/>
                    <a:ln>
                      <a:noFill/>
                    </a:ln>
                  </pic:spPr>
                </pic:pic>
              </a:graphicData>
            </a:graphic>
          </wp:inline>
        </w:drawing>
      </w:r>
    </w:p>
    <w:p w14:paraId="0E116AE2" w14:textId="77777777" w:rsidR="00C0060C" w:rsidRPr="00CF0FC3" w:rsidRDefault="00C0060C" w:rsidP="000D3148">
      <w:pPr>
        <w:pStyle w:val="Figuresandimagescentred"/>
      </w:pPr>
      <w:r w:rsidRPr="00CF0FC3">
        <w:rPr>
          <w:noProof/>
        </w:rPr>
        <w:lastRenderedPageBreak/>
        <w:drawing>
          <wp:inline distT="0" distB="0" distL="0" distR="0" wp14:anchorId="2391CB44" wp14:editId="2B2FB5B0">
            <wp:extent cx="5451894" cy="8043036"/>
            <wp:effectExtent l="0" t="0" r="0" b="0"/>
            <wp:docPr id="27" name="Picture 27" descr="Due to the complexity of this figure no alternative description has been provided. Please email Geoscience Australia at clientservices@ga.gov.au for an alternate description." title="Deep Driven Bench Mark Locality Diagram - NAU 108 &am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1999" cy="8043192"/>
                    </a:xfrm>
                    <a:prstGeom prst="rect">
                      <a:avLst/>
                    </a:prstGeom>
                    <a:noFill/>
                    <a:ln>
                      <a:noFill/>
                    </a:ln>
                  </pic:spPr>
                </pic:pic>
              </a:graphicData>
            </a:graphic>
          </wp:inline>
        </w:drawing>
      </w:r>
    </w:p>
    <w:p w14:paraId="4D3E0FAE" w14:textId="77777777" w:rsidR="00C0060C" w:rsidRPr="00CF0FC3" w:rsidRDefault="00C0060C" w:rsidP="000D3148">
      <w:pPr>
        <w:pStyle w:val="Figuresandimagescentred"/>
      </w:pPr>
      <w:r w:rsidRPr="00CF0FC3">
        <w:rPr>
          <w:noProof/>
        </w:rPr>
        <w:lastRenderedPageBreak/>
        <w:drawing>
          <wp:inline distT="0" distB="0" distL="0" distR="0" wp14:anchorId="6059ED70" wp14:editId="74F6CCFB">
            <wp:extent cx="5572363" cy="4183811"/>
            <wp:effectExtent l="0" t="0" r="0" b="7620"/>
            <wp:docPr id="28" name="Picture 28" descr="Due to the complexity of this figure no alternative description has been provided. Please email Geoscience Australia at clientservices@ga.gov.au for an alternate description." title="Deep Driven Bench Mark Locality Diagram - NAU 14 &am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503" cy="4183916"/>
                    </a:xfrm>
                    <a:prstGeom prst="rect">
                      <a:avLst/>
                    </a:prstGeom>
                    <a:noFill/>
                    <a:ln>
                      <a:noFill/>
                    </a:ln>
                  </pic:spPr>
                </pic:pic>
              </a:graphicData>
            </a:graphic>
          </wp:inline>
        </w:drawing>
      </w:r>
    </w:p>
    <w:p w14:paraId="60EC6D29" w14:textId="77777777" w:rsidR="00C0060C" w:rsidRPr="00CF0FC3" w:rsidRDefault="00C0060C" w:rsidP="00C0060C">
      <w:pPr>
        <w:pStyle w:val="Heading1"/>
      </w:pPr>
      <w:bookmarkStart w:id="22" w:name="_Toc239224676"/>
      <w:bookmarkStart w:id="23" w:name="_Toc381957506"/>
      <w:bookmarkStart w:id="24" w:name="_Toc387322326"/>
      <w:r w:rsidRPr="00CF0FC3">
        <w:lastRenderedPageBreak/>
        <w:t>NAURBM and NAUR Reference Mark Locality Diagrams</w:t>
      </w:r>
      <w:bookmarkEnd w:id="22"/>
      <w:bookmarkEnd w:id="23"/>
      <w:bookmarkEnd w:id="24"/>
    </w:p>
    <w:p w14:paraId="6924ADC3" w14:textId="77777777" w:rsidR="00C0060C" w:rsidRPr="00CF0FC3" w:rsidRDefault="00C0060C" w:rsidP="000D3148">
      <w:pPr>
        <w:pStyle w:val="Figuresandimagescentred"/>
      </w:pPr>
      <w:r w:rsidRPr="00CF0FC3">
        <w:rPr>
          <w:noProof/>
        </w:rPr>
        <w:drawing>
          <wp:inline distT="0" distB="0" distL="0" distR="0" wp14:anchorId="3B22BD95" wp14:editId="3ECFD578">
            <wp:extent cx="4830656" cy="6633713"/>
            <wp:effectExtent l="0" t="0" r="8255" b="0"/>
            <wp:docPr id="29" name="Picture 29" descr="Due to the complexity of this figure no alternative description has been provided. Please email Geoscience Australia at clientservices@ga.gov.au for an alternate description." title="NAURBM and NAUR Reference Mark Locality Diagram - Nauru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1356" cy="6634674"/>
                    </a:xfrm>
                    <a:prstGeom prst="rect">
                      <a:avLst/>
                    </a:prstGeom>
                    <a:noFill/>
                    <a:ln>
                      <a:noFill/>
                    </a:ln>
                  </pic:spPr>
                </pic:pic>
              </a:graphicData>
            </a:graphic>
          </wp:inline>
        </w:drawing>
      </w:r>
    </w:p>
    <w:p w14:paraId="3F2AF2F3" w14:textId="77777777" w:rsidR="000D3148" w:rsidRPr="000D3148" w:rsidRDefault="00C0060C" w:rsidP="000D3148">
      <w:pPr>
        <w:pStyle w:val="Figuresandimagescentred"/>
      </w:pPr>
      <w:r w:rsidRPr="000D3148">
        <w:rPr>
          <w:noProof/>
        </w:rPr>
        <w:lastRenderedPageBreak/>
        <w:drawing>
          <wp:inline distT="0" distB="0" distL="0" distR="0" wp14:anchorId="463D3C5A" wp14:editId="364127C8">
            <wp:extent cx="5270500" cy="6901180"/>
            <wp:effectExtent l="0" t="0" r="6350" b="0"/>
            <wp:docPr id="30" name="Picture 30" descr="Due to the complexity of this figure no alternative description has been provided. Please email Geoscience Australia at clientservices@ga.gov.au for an alternate description." title="NAURBM and NAUR Reference Mark Locality Diagram - 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6901180"/>
                    </a:xfrm>
                    <a:prstGeom prst="rect">
                      <a:avLst/>
                    </a:prstGeom>
                    <a:noFill/>
                    <a:ln>
                      <a:noFill/>
                    </a:ln>
                  </pic:spPr>
                </pic:pic>
              </a:graphicData>
            </a:graphic>
          </wp:inline>
        </w:drawing>
      </w:r>
    </w:p>
    <w:p w14:paraId="6DB71756" w14:textId="77777777" w:rsidR="00C0060C" w:rsidRPr="00CF0FC3" w:rsidRDefault="00C0060C" w:rsidP="000D3148">
      <w:pPr>
        <w:pStyle w:val="Figuresandimagescentred"/>
      </w:pPr>
      <w:r w:rsidRPr="00CF0FC3">
        <w:rPr>
          <w:noProof/>
        </w:rPr>
        <w:lastRenderedPageBreak/>
        <w:drawing>
          <wp:inline distT="0" distB="0" distL="0" distR="0" wp14:anchorId="7C9FEA63" wp14:editId="1DEFC3CA">
            <wp:extent cx="5270500" cy="6875145"/>
            <wp:effectExtent l="0" t="0" r="6350" b="1905"/>
            <wp:docPr id="31" name="Picture 31" descr="Due to the complexity of this figure no alternative description has been provided. Please email Geoscience Australia at clientservices@ga.gov.au for an alternate description." title="NAURBM and NAUR Reference Mark Locality Diagram - 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6875145"/>
                    </a:xfrm>
                    <a:prstGeom prst="rect">
                      <a:avLst/>
                    </a:prstGeom>
                    <a:noFill/>
                    <a:ln>
                      <a:noFill/>
                    </a:ln>
                  </pic:spPr>
                </pic:pic>
              </a:graphicData>
            </a:graphic>
          </wp:inline>
        </w:drawing>
      </w:r>
    </w:p>
    <w:p w14:paraId="24072DE3" w14:textId="77777777" w:rsidR="00C0060C" w:rsidRPr="00CF0FC3" w:rsidRDefault="00C0060C" w:rsidP="000D3148">
      <w:pPr>
        <w:pStyle w:val="Figuresandimagescentred"/>
      </w:pPr>
      <w:r w:rsidRPr="00CF0FC3">
        <w:rPr>
          <w:noProof/>
        </w:rPr>
        <w:lastRenderedPageBreak/>
        <w:drawing>
          <wp:inline distT="0" distB="0" distL="0" distR="0" wp14:anchorId="1236DE8C" wp14:editId="5E04633F">
            <wp:extent cx="5253355" cy="6417945"/>
            <wp:effectExtent l="0" t="0" r="4445" b="1905"/>
            <wp:docPr id="32" name="Picture 32" descr="Due to the complexity of this figure no alternative description has been provided. Please email Geoscience Australia at clientservices@ga.gov.au for an alternate description." title="NAURBM and NAUR Reference Mark Locality Diagram - 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3355" cy="6417945"/>
                    </a:xfrm>
                    <a:prstGeom prst="rect">
                      <a:avLst/>
                    </a:prstGeom>
                    <a:noFill/>
                    <a:ln>
                      <a:noFill/>
                    </a:ln>
                  </pic:spPr>
                </pic:pic>
              </a:graphicData>
            </a:graphic>
          </wp:inline>
        </w:drawing>
      </w:r>
    </w:p>
    <w:p w14:paraId="427829D1" w14:textId="77777777" w:rsidR="0007761D" w:rsidRPr="00CF0FC3" w:rsidRDefault="0007761D" w:rsidP="00C0060C">
      <w:pPr>
        <w:pStyle w:val="Heading1"/>
      </w:pPr>
      <w:bookmarkStart w:id="25" w:name="_Toc387322327"/>
      <w:r w:rsidRPr="00CF0FC3">
        <w:lastRenderedPageBreak/>
        <w:t>References</w:t>
      </w:r>
      <w:bookmarkEnd w:id="25"/>
    </w:p>
    <w:p w14:paraId="16E9144A" w14:textId="77777777" w:rsidR="0007761D" w:rsidRPr="00CF0FC3" w:rsidRDefault="0007761D" w:rsidP="0007761D">
      <w:pPr>
        <w:pStyle w:val="References"/>
      </w:pPr>
      <w:proofErr w:type="spellStart"/>
      <w:r w:rsidRPr="00CF0FC3">
        <w:t>Rüeger</w:t>
      </w:r>
      <w:proofErr w:type="spellEnd"/>
      <w:r w:rsidRPr="00CF0FC3">
        <w:t>, J.M. &amp; Brunner, F.K. 1982, ‘EDM Height Traversing versus Geodetic Levelling’, The Canadian Surveyor, vol. 36, no. 1, pp. 69-87.</w:t>
      </w:r>
    </w:p>
    <w:p w14:paraId="06BC1ACD" w14:textId="77777777" w:rsidR="0007761D" w:rsidRPr="00CF0FC3" w:rsidRDefault="0007761D" w:rsidP="0007761D">
      <w:pPr>
        <w:pStyle w:val="References"/>
      </w:pPr>
      <w:r w:rsidRPr="00CF0FC3">
        <w:t>Inter-Government Committee on Surveying and Mapping (ICSM) 2002, Standards and Practices for Control Surveys, SP1, Ver. 1.5, May 2002.</w:t>
      </w:r>
    </w:p>
    <w:sectPr w:rsidR="0007761D" w:rsidRPr="00CF0FC3" w:rsidSect="00CB7E69">
      <w:footerReference w:type="even" r:id="rId47"/>
      <w:footerReference w:type="default" r:id="rId48"/>
      <w:pgSz w:w="11907" w:h="16840" w:code="9"/>
      <w:pgMar w:top="1985" w:right="1418" w:bottom="1134"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8DD97" w14:textId="77777777" w:rsidR="00CB7E69" w:rsidRPr="00E5034F" w:rsidRDefault="00CB7E69" w:rsidP="00E5034F">
      <w:pPr>
        <w:pStyle w:val="FootnoteText"/>
      </w:pPr>
    </w:p>
    <w:p w14:paraId="7419E46F" w14:textId="77777777" w:rsidR="00CB7E69" w:rsidRDefault="00CB7E69"/>
    <w:p w14:paraId="205D7CD3" w14:textId="77777777" w:rsidR="00CB7E69" w:rsidRDefault="00CB7E69"/>
  </w:endnote>
  <w:endnote w:type="continuationSeparator" w:id="0">
    <w:p w14:paraId="008EE68F" w14:textId="77777777" w:rsidR="00CB7E69" w:rsidRPr="00E5034F" w:rsidRDefault="00CB7E69" w:rsidP="00E5034F">
      <w:pPr>
        <w:pStyle w:val="FootnoteText"/>
      </w:pPr>
    </w:p>
    <w:p w14:paraId="052FBF2A" w14:textId="77777777" w:rsidR="00CB7E69" w:rsidRDefault="00CB7E69"/>
    <w:p w14:paraId="13C55F1E" w14:textId="77777777" w:rsidR="00CB7E69" w:rsidRDefault="00CB7E69"/>
  </w:endnote>
  <w:endnote w:type="continuationNotice" w:id="1">
    <w:p w14:paraId="1A52A979" w14:textId="77777777" w:rsidR="00CB7E69" w:rsidRDefault="00CB7E69" w:rsidP="00E5034F">
      <w:pPr>
        <w:pStyle w:val="FootnoteText"/>
      </w:pPr>
    </w:p>
    <w:p w14:paraId="703C52C3" w14:textId="77777777" w:rsidR="00CB7E69" w:rsidRDefault="00CB7E69"/>
    <w:p w14:paraId="554003FF" w14:textId="77777777" w:rsidR="00CB7E69" w:rsidRDefault="00CB7E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16219"/>
      <w:docPartObj>
        <w:docPartGallery w:val="Page Numbers (Bottom of Page)"/>
        <w:docPartUnique/>
      </w:docPartObj>
    </w:sdtPr>
    <w:sdtEndPr>
      <w:rPr>
        <w:noProof/>
      </w:rPr>
    </w:sdtEndPr>
    <w:sdtContent>
      <w:p w14:paraId="17C4E613" w14:textId="77777777" w:rsidR="00CB7E69" w:rsidRDefault="00CB7E69" w:rsidP="0012745E">
        <w:pPr>
          <w:pStyle w:val="Footer"/>
        </w:pPr>
        <w:r>
          <w:fldChar w:fldCharType="begin"/>
        </w:r>
        <w:r>
          <w:instrText xml:space="preserve"> PAGE   \* MERGEFORMAT </w:instrText>
        </w:r>
        <w:r>
          <w:fldChar w:fldCharType="separate"/>
        </w:r>
        <w:r w:rsidR="000E5713">
          <w:rPr>
            <w:noProof/>
          </w:rPr>
          <w:t>iv</w:t>
        </w:r>
        <w:r>
          <w:rPr>
            <w:noProof/>
          </w:rPr>
          <w:fldChar w:fldCharType="end"/>
        </w:r>
        <w:r>
          <w:rPr>
            <w:noProof/>
          </w:rPr>
          <w:tab/>
        </w:r>
        <w:r>
          <w:t>EDM Height Traversing Levelling Survey Report – Nauru, September 2013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749533"/>
      <w:docPartObj>
        <w:docPartGallery w:val="Page Numbers (Bottom of Page)"/>
        <w:docPartUnique/>
      </w:docPartObj>
    </w:sdtPr>
    <w:sdtEndPr>
      <w:rPr>
        <w:noProof/>
      </w:rPr>
    </w:sdtEndPr>
    <w:sdtContent>
      <w:p w14:paraId="6065A79B" w14:textId="77777777" w:rsidR="00CB7E69" w:rsidRDefault="00CB7E69" w:rsidP="00135632">
        <w:pPr>
          <w:pStyle w:val="Footer"/>
        </w:pPr>
        <w:r>
          <w:t>EDM Height Traversing Levelling Survey Report – Nauru, September 2013</w:t>
        </w:r>
        <w:r>
          <w:tab/>
        </w:r>
        <w:r>
          <w:fldChar w:fldCharType="begin"/>
        </w:r>
        <w:r>
          <w:instrText xml:space="preserve"> PAGE   \* MERGEFORMAT </w:instrText>
        </w:r>
        <w:r>
          <w:fldChar w:fldCharType="separate"/>
        </w:r>
        <w:r w:rsidR="000E5713">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922991"/>
      <w:docPartObj>
        <w:docPartGallery w:val="Page Numbers (Bottom of Page)"/>
        <w:docPartUnique/>
      </w:docPartObj>
    </w:sdtPr>
    <w:sdtEndPr>
      <w:rPr>
        <w:noProof/>
      </w:rPr>
    </w:sdtEndPr>
    <w:sdtContent>
      <w:p w14:paraId="2A9F3FAE" w14:textId="77777777" w:rsidR="00CB7E69" w:rsidRDefault="00CB7E69" w:rsidP="0012745E">
        <w:pPr>
          <w:pStyle w:val="Footer"/>
        </w:pPr>
        <w:r>
          <w:fldChar w:fldCharType="begin"/>
        </w:r>
        <w:r>
          <w:instrText xml:space="preserve"> PAGE   \* MERGEFORMAT </w:instrText>
        </w:r>
        <w:r>
          <w:fldChar w:fldCharType="separate"/>
        </w:r>
        <w:r w:rsidR="000E5713">
          <w:rPr>
            <w:noProof/>
          </w:rPr>
          <w:t>32</w:t>
        </w:r>
        <w:r>
          <w:rPr>
            <w:noProof/>
          </w:rPr>
          <w:fldChar w:fldCharType="end"/>
        </w:r>
        <w:r>
          <w:rPr>
            <w:noProof/>
          </w:rPr>
          <w:tab/>
        </w:r>
        <w:r>
          <w:t>EDM Height Traversing Levelling Survey Report – Nauru, September 2013</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730437"/>
      <w:docPartObj>
        <w:docPartGallery w:val="Page Numbers (Bottom of Page)"/>
        <w:docPartUnique/>
      </w:docPartObj>
    </w:sdtPr>
    <w:sdtEndPr>
      <w:rPr>
        <w:noProof/>
      </w:rPr>
    </w:sdtEndPr>
    <w:sdtContent>
      <w:p w14:paraId="478DA42C" w14:textId="77777777" w:rsidR="00CB7E69" w:rsidRDefault="00CB7E69" w:rsidP="00135632">
        <w:pPr>
          <w:pStyle w:val="Footer"/>
        </w:pPr>
        <w:r>
          <w:t>EDM Height Traversing Levelling Survey Report – Nauru, September 2013</w:t>
        </w:r>
        <w:r>
          <w:tab/>
        </w:r>
        <w:r>
          <w:fldChar w:fldCharType="begin"/>
        </w:r>
        <w:r>
          <w:instrText xml:space="preserve"> PAGE   \* MERGEFORMAT </w:instrText>
        </w:r>
        <w:r>
          <w:fldChar w:fldCharType="separate"/>
        </w:r>
        <w:r w:rsidR="000E5713">
          <w:rPr>
            <w:noProof/>
          </w:rPr>
          <w:t>31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03F2D" w14:textId="77777777" w:rsidR="00CB7E69" w:rsidRPr="00256A49" w:rsidRDefault="00CB7E69" w:rsidP="00256A49">
      <w:pPr>
        <w:pStyle w:val="FootnoteText"/>
      </w:pPr>
    </w:p>
    <w:p w14:paraId="2C6492A4" w14:textId="77777777" w:rsidR="00CB7E69" w:rsidRDefault="00CB7E69"/>
    <w:p w14:paraId="295A69A2" w14:textId="77777777" w:rsidR="00CB7E69" w:rsidRDefault="00CB7E69"/>
  </w:footnote>
  <w:footnote w:type="continuationSeparator" w:id="0">
    <w:p w14:paraId="053F3302" w14:textId="77777777" w:rsidR="00CB7E69" w:rsidRPr="00256A49" w:rsidRDefault="00CB7E69" w:rsidP="00256A49">
      <w:pPr>
        <w:pStyle w:val="FootnoteText"/>
      </w:pPr>
    </w:p>
    <w:p w14:paraId="64948361" w14:textId="77777777" w:rsidR="00CB7E69" w:rsidRDefault="00CB7E69"/>
    <w:p w14:paraId="30810E29" w14:textId="77777777" w:rsidR="00CB7E69" w:rsidRDefault="00CB7E69"/>
  </w:footnote>
  <w:footnote w:type="continuationNotice" w:id="1">
    <w:p w14:paraId="0E5C8547" w14:textId="77777777" w:rsidR="00CB7E69" w:rsidRPr="00256A49" w:rsidRDefault="00CB7E69" w:rsidP="00256A49">
      <w:pPr>
        <w:pStyle w:val="FootnoteText"/>
      </w:pPr>
    </w:p>
    <w:p w14:paraId="0E71B456" w14:textId="77777777" w:rsidR="00CB7E69" w:rsidRDefault="00CB7E69"/>
    <w:p w14:paraId="3B1FFBEB" w14:textId="77777777" w:rsidR="00CB7E69" w:rsidRDefault="00CB7E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06D75" w14:textId="77777777" w:rsidR="00CB7E69" w:rsidRPr="00E34239" w:rsidRDefault="00CB7E69"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255E4" w14:textId="77777777" w:rsidR="00CB7E69" w:rsidRPr="00D24D22" w:rsidRDefault="00CB7E69" w:rsidP="00D24D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mirrorMargins/>
  <w:proofState w:spelling="clean" w:grammar="clean"/>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774"/>
    <w:rsid w:val="0000139E"/>
    <w:rsid w:val="00001856"/>
    <w:rsid w:val="00004E0E"/>
    <w:rsid w:val="000065C4"/>
    <w:rsid w:val="00015E59"/>
    <w:rsid w:val="00017FB4"/>
    <w:rsid w:val="00023895"/>
    <w:rsid w:val="00024F53"/>
    <w:rsid w:val="00025273"/>
    <w:rsid w:val="00031F5D"/>
    <w:rsid w:val="00032988"/>
    <w:rsid w:val="00032BC0"/>
    <w:rsid w:val="00034577"/>
    <w:rsid w:val="0003728F"/>
    <w:rsid w:val="000410C0"/>
    <w:rsid w:val="00045AB1"/>
    <w:rsid w:val="000467F3"/>
    <w:rsid w:val="0004694B"/>
    <w:rsid w:val="00055CA8"/>
    <w:rsid w:val="00056336"/>
    <w:rsid w:val="00056A83"/>
    <w:rsid w:val="00061E69"/>
    <w:rsid w:val="00064B35"/>
    <w:rsid w:val="00065A46"/>
    <w:rsid w:val="00070295"/>
    <w:rsid w:val="00071D24"/>
    <w:rsid w:val="0007761D"/>
    <w:rsid w:val="00082994"/>
    <w:rsid w:val="0008638C"/>
    <w:rsid w:val="000916BA"/>
    <w:rsid w:val="00092833"/>
    <w:rsid w:val="00094076"/>
    <w:rsid w:val="000956A2"/>
    <w:rsid w:val="000B006F"/>
    <w:rsid w:val="000B1669"/>
    <w:rsid w:val="000B1D96"/>
    <w:rsid w:val="000B257C"/>
    <w:rsid w:val="000B419F"/>
    <w:rsid w:val="000C7648"/>
    <w:rsid w:val="000D0ECD"/>
    <w:rsid w:val="000D3148"/>
    <w:rsid w:val="000D3BBA"/>
    <w:rsid w:val="000E0646"/>
    <w:rsid w:val="000E2860"/>
    <w:rsid w:val="000E5713"/>
    <w:rsid w:val="000E60B3"/>
    <w:rsid w:val="000F68D0"/>
    <w:rsid w:val="00100153"/>
    <w:rsid w:val="00103188"/>
    <w:rsid w:val="001044F6"/>
    <w:rsid w:val="001070CF"/>
    <w:rsid w:val="00120843"/>
    <w:rsid w:val="00123CA3"/>
    <w:rsid w:val="0012723D"/>
    <w:rsid w:val="0012745E"/>
    <w:rsid w:val="00130009"/>
    <w:rsid w:val="001312FF"/>
    <w:rsid w:val="00131A4D"/>
    <w:rsid w:val="00135632"/>
    <w:rsid w:val="00140E1D"/>
    <w:rsid w:val="00142623"/>
    <w:rsid w:val="001439D6"/>
    <w:rsid w:val="0014638A"/>
    <w:rsid w:val="00150271"/>
    <w:rsid w:val="001549E7"/>
    <w:rsid w:val="0015760C"/>
    <w:rsid w:val="00160E7F"/>
    <w:rsid w:val="00163DBF"/>
    <w:rsid w:val="001730F4"/>
    <w:rsid w:val="00173730"/>
    <w:rsid w:val="00175476"/>
    <w:rsid w:val="001779A9"/>
    <w:rsid w:val="00182949"/>
    <w:rsid w:val="00183903"/>
    <w:rsid w:val="001869CD"/>
    <w:rsid w:val="00191C8A"/>
    <w:rsid w:val="0019311E"/>
    <w:rsid w:val="001945B4"/>
    <w:rsid w:val="0019535F"/>
    <w:rsid w:val="001A0069"/>
    <w:rsid w:val="001B0696"/>
    <w:rsid w:val="001B2435"/>
    <w:rsid w:val="001B4997"/>
    <w:rsid w:val="001B4D1D"/>
    <w:rsid w:val="001C1AE7"/>
    <w:rsid w:val="001C5B69"/>
    <w:rsid w:val="001C619B"/>
    <w:rsid w:val="001D1286"/>
    <w:rsid w:val="001D3EFC"/>
    <w:rsid w:val="001E0BEB"/>
    <w:rsid w:val="001F00D7"/>
    <w:rsid w:val="001F0804"/>
    <w:rsid w:val="001F1EFD"/>
    <w:rsid w:val="001F32A3"/>
    <w:rsid w:val="001F763D"/>
    <w:rsid w:val="00202A2E"/>
    <w:rsid w:val="00212255"/>
    <w:rsid w:val="002160FD"/>
    <w:rsid w:val="002166E9"/>
    <w:rsid w:val="00220E4F"/>
    <w:rsid w:val="002250C3"/>
    <w:rsid w:val="00225397"/>
    <w:rsid w:val="00227790"/>
    <w:rsid w:val="002302CD"/>
    <w:rsid w:val="00230718"/>
    <w:rsid w:val="00246BA9"/>
    <w:rsid w:val="002504D9"/>
    <w:rsid w:val="002520FF"/>
    <w:rsid w:val="00252F33"/>
    <w:rsid w:val="00255300"/>
    <w:rsid w:val="00256A49"/>
    <w:rsid w:val="00267BE3"/>
    <w:rsid w:val="002712FC"/>
    <w:rsid w:val="00273536"/>
    <w:rsid w:val="00274F2C"/>
    <w:rsid w:val="00277007"/>
    <w:rsid w:val="0028301D"/>
    <w:rsid w:val="0028393E"/>
    <w:rsid w:val="00293686"/>
    <w:rsid w:val="00294220"/>
    <w:rsid w:val="00295CB9"/>
    <w:rsid w:val="00296DBF"/>
    <w:rsid w:val="002A3A8D"/>
    <w:rsid w:val="002A3D87"/>
    <w:rsid w:val="002A64C3"/>
    <w:rsid w:val="002A7766"/>
    <w:rsid w:val="002B1F80"/>
    <w:rsid w:val="002B3E41"/>
    <w:rsid w:val="002B5957"/>
    <w:rsid w:val="002B5FB8"/>
    <w:rsid w:val="002C125E"/>
    <w:rsid w:val="002C24AE"/>
    <w:rsid w:val="002E0C35"/>
    <w:rsid w:val="002E4BF6"/>
    <w:rsid w:val="002E5354"/>
    <w:rsid w:val="002F1F32"/>
    <w:rsid w:val="002F5C0B"/>
    <w:rsid w:val="002F79D6"/>
    <w:rsid w:val="003022AD"/>
    <w:rsid w:val="00305413"/>
    <w:rsid w:val="003056BE"/>
    <w:rsid w:val="00310E9D"/>
    <w:rsid w:val="003113AA"/>
    <w:rsid w:val="003119D3"/>
    <w:rsid w:val="00311E8F"/>
    <w:rsid w:val="00314463"/>
    <w:rsid w:val="003164FF"/>
    <w:rsid w:val="00317526"/>
    <w:rsid w:val="0032251C"/>
    <w:rsid w:val="00323913"/>
    <w:rsid w:val="00325C36"/>
    <w:rsid w:val="003265D6"/>
    <w:rsid w:val="003268E4"/>
    <w:rsid w:val="0033245F"/>
    <w:rsid w:val="0033294A"/>
    <w:rsid w:val="00332996"/>
    <w:rsid w:val="00335826"/>
    <w:rsid w:val="003362B1"/>
    <w:rsid w:val="003375DF"/>
    <w:rsid w:val="00341462"/>
    <w:rsid w:val="00342F9D"/>
    <w:rsid w:val="00343CCE"/>
    <w:rsid w:val="00343F3F"/>
    <w:rsid w:val="00344EA3"/>
    <w:rsid w:val="00345A80"/>
    <w:rsid w:val="00345C39"/>
    <w:rsid w:val="00347C4D"/>
    <w:rsid w:val="00350C1E"/>
    <w:rsid w:val="00353C64"/>
    <w:rsid w:val="00356C14"/>
    <w:rsid w:val="003579CB"/>
    <w:rsid w:val="00361192"/>
    <w:rsid w:val="00361CF5"/>
    <w:rsid w:val="00370E9B"/>
    <w:rsid w:val="003734B9"/>
    <w:rsid w:val="00375A79"/>
    <w:rsid w:val="00381B51"/>
    <w:rsid w:val="00381C2C"/>
    <w:rsid w:val="00382E17"/>
    <w:rsid w:val="00395946"/>
    <w:rsid w:val="00396080"/>
    <w:rsid w:val="00396D65"/>
    <w:rsid w:val="00397337"/>
    <w:rsid w:val="003A1CA9"/>
    <w:rsid w:val="003A4105"/>
    <w:rsid w:val="003A578A"/>
    <w:rsid w:val="003A66C2"/>
    <w:rsid w:val="003A709A"/>
    <w:rsid w:val="003B46FE"/>
    <w:rsid w:val="003B4864"/>
    <w:rsid w:val="003C066E"/>
    <w:rsid w:val="003C43E0"/>
    <w:rsid w:val="003C79B8"/>
    <w:rsid w:val="003D140A"/>
    <w:rsid w:val="003D353B"/>
    <w:rsid w:val="003E2181"/>
    <w:rsid w:val="003E5D4D"/>
    <w:rsid w:val="003F4857"/>
    <w:rsid w:val="003F654A"/>
    <w:rsid w:val="0040043B"/>
    <w:rsid w:val="0040094A"/>
    <w:rsid w:val="0040750B"/>
    <w:rsid w:val="00411617"/>
    <w:rsid w:val="00412CC8"/>
    <w:rsid w:val="004144F6"/>
    <w:rsid w:val="004154B7"/>
    <w:rsid w:val="00417522"/>
    <w:rsid w:val="004205B2"/>
    <w:rsid w:val="00425713"/>
    <w:rsid w:val="004317EF"/>
    <w:rsid w:val="0043322D"/>
    <w:rsid w:val="004400B1"/>
    <w:rsid w:val="00442312"/>
    <w:rsid w:val="0044467F"/>
    <w:rsid w:val="00447107"/>
    <w:rsid w:val="004475C8"/>
    <w:rsid w:val="00453EEB"/>
    <w:rsid w:val="004550E4"/>
    <w:rsid w:val="0045730F"/>
    <w:rsid w:val="004573FC"/>
    <w:rsid w:val="0046306F"/>
    <w:rsid w:val="0046348E"/>
    <w:rsid w:val="004636C7"/>
    <w:rsid w:val="0046448F"/>
    <w:rsid w:val="004666B0"/>
    <w:rsid w:val="00471FD3"/>
    <w:rsid w:val="00475B1F"/>
    <w:rsid w:val="00480723"/>
    <w:rsid w:val="00481A41"/>
    <w:rsid w:val="004831E5"/>
    <w:rsid w:val="004832D8"/>
    <w:rsid w:val="004855D9"/>
    <w:rsid w:val="00497435"/>
    <w:rsid w:val="004A1105"/>
    <w:rsid w:val="004A2B25"/>
    <w:rsid w:val="004B3FC6"/>
    <w:rsid w:val="004C2667"/>
    <w:rsid w:val="004C2C63"/>
    <w:rsid w:val="004D1BE7"/>
    <w:rsid w:val="004F05D6"/>
    <w:rsid w:val="004F0DF1"/>
    <w:rsid w:val="004F26E6"/>
    <w:rsid w:val="004F47C4"/>
    <w:rsid w:val="004F4E97"/>
    <w:rsid w:val="004F6C1F"/>
    <w:rsid w:val="0051318B"/>
    <w:rsid w:val="00516E6A"/>
    <w:rsid w:val="0052043D"/>
    <w:rsid w:val="00524A01"/>
    <w:rsid w:val="00526921"/>
    <w:rsid w:val="00530DFD"/>
    <w:rsid w:val="00537260"/>
    <w:rsid w:val="00540A6B"/>
    <w:rsid w:val="00553B4F"/>
    <w:rsid w:val="00554755"/>
    <w:rsid w:val="00557D7D"/>
    <w:rsid w:val="005619C8"/>
    <w:rsid w:val="0056564A"/>
    <w:rsid w:val="005717AE"/>
    <w:rsid w:val="00572D5D"/>
    <w:rsid w:val="00577405"/>
    <w:rsid w:val="0058027F"/>
    <w:rsid w:val="00584AFB"/>
    <w:rsid w:val="005876A3"/>
    <w:rsid w:val="0058784C"/>
    <w:rsid w:val="005879E6"/>
    <w:rsid w:val="00587AB9"/>
    <w:rsid w:val="00591216"/>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558"/>
    <w:rsid w:val="005C069C"/>
    <w:rsid w:val="005C3E58"/>
    <w:rsid w:val="005D078C"/>
    <w:rsid w:val="005D2322"/>
    <w:rsid w:val="005D3291"/>
    <w:rsid w:val="005D34BC"/>
    <w:rsid w:val="005E29BC"/>
    <w:rsid w:val="005E46B7"/>
    <w:rsid w:val="005F35D2"/>
    <w:rsid w:val="005F3C7C"/>
    <w:rsid w:val="005F3CC4"/>
    <w:rsid w:val="005F3F0F"/>
    <w:rsid w:val="00602A5A"/>
    <w:rsid w:val="006036E3"/>
    <w:rsid w:val="00606F01"/>
    <w:rsid w:val="006127D9"/>
    <w:rsid w:val="00614466"/>
    <w:rsid w:val="00615B77"/>
    <w:rsid w:val="00622F63"/>
    <w:rsid w:val="00623E3E"/>
    <w:rsid w:val="006318AA"/>
    <w:rsid w:val="00643E88"/>
    <w:rsid w:val="00644DCA"/>
    <w:rsid w:val="00650639"/>
    <w:rsid w:val="00657CF3"/>
    <w:rsid w:val="00661A73"/>
    <w:rsid w:val="00663CFD"/>
    <w:rsid w:val="00667848"/>
    <w:rsid w:val="006773AC"/>
    <w:rsid w:val="00683C6E"/>
    <w:rsid w:val="0068464F"/>
    <w:rsid w:val="006855E8"/>
    <w:rsid w:val="00686B12"/>
    <w:rsid w:val="00691AF9"/>
    <w:rsid w:val="00692160"/>
    <w:rsid w:val="0069250C"/>
    <w:rsid w:val="006926D3"/>
    <w:rsid w:val="006A2664"/>
    <w:rsid w:val="006A2893"/>
    <w:rsid w:val="006A4465"/>
    <w:rsid w:val="006B35F2"/>
    <w:rsid w:val="006B4BD5"/>
    <w:rsid w:val="006B5FA0"/>
    <w:rsid w:val="006C2774"/>
    <w:rsid w:val="006C2849"/>
    <w:rsid w:val="006C5639"/>
    <w:rsid w:val="006D1D66"/>
    <w:rsid w:val="006D36EE"/>
    <w:rsid w:val="006D5616"/>
    <w:rsid w:val="006D5639"/>
    <w:rsid w:val="006D65DD"/>
    <w:rsid w:val="006D74E2"/>
    <w:rsid w:val="006E1411"/>
    <w:rsid w:val="006E299E"/>
    <w:rsid w:val="006E5225"/>
    <w:rsid w:val="006E7213"/>
    <w:rsid w:val="006F10FE"/>
    <w:rsid w:val="006F6274"/>
    <w:rsid w:val="006F6CF4"/>
    <w:rsid w:val="00700AB5"/>
    <w:rsid w:val="00701F23"/>
    <w:rsid w:val="00703302"/>
    <w:rsid w:val="007057D4"/>
    <w:rsid w:val="00707F1B"/>
    <w:rsid w:val="00710117"/>
    <w:rsid w:val="0071091F"/>
    <w:rsid w:val="00711A95"/>
    <w:rsid w:val="0071381C"/>
    <w:rsid w:val="00714D0A"/>
    <w:rsid w:val="00717265"/>
    <w:rsid w:val="007177A6"/>
    <w:rsid w:val="00717E91"/>
    <w:rsid w:val="007237BA"/>
    <w:rsid w:val="00727D15"/>
    <w:rsid w:val="0073058F"/>
    <w:rsid w:val="007315BB"/>
    <w:rsid w:val="00733F22"/>
    <w:rsid w:val="007349C8"/>
    <w:rsid w:val="00735649"/>
    <w:rsid w:val="00740391"/>
    <w:rsid w:val="00745104"/>
    <w:rsid w:val="00756DB0"/>
    <w:rsid w:val="00757C9D"/>
    <w:rsid w:val="007601B5"/>
    <w:rsid w:val="00762332"/>
    <w:rsid w:val="007635BF"/>
    <w:rsid w:val="00767E1D"/>
    <w:rsid w:val="00771FE4"/>
    <w:rsid w:val="00773C9E"/>
    <w:rsid w:val="0078034C"/>
    <w:rsid w:val="0078157E"/>
    <w:rsid w:val="00784119"/>
    <w:rsid w:val="00785A2C"/>
    <w:rsid w:val="0078614C"/>
    <w:rsid w:val="0078624C"/>
    <w:rsid w:val="007879AF"/>
    <w:rsid w:val="00787C33"/>
    <w:rsid w:val="00792071"/>
    <w:rsid w:val="00797053"/>
    <w:rsid w:val="007A0A7A"/>
    <w:rsid w:val="007A1DD9"/>
    <w:rsid w:val="007B0DC1"/>
    <w:rsid w:val="007B2598"/>
    <w:rsid w:val="007B5ADC"/>
    <w:rsid w:val="007B61AF"/>
    <w:rsid w:val="007B6579"/>
    <w:rsid w:val="007B7FCF"/>
    <w:rsid w:val="007C466B"/>
    <w:rsid w:val="007C682E"/>
    <w:rsid w:val="007D236C"/>
    <w:rsid w:val="007D3E3D"/>
    <w:rsid w:val="007E1905"/>
    <w:rsid w:val="007E1AC4"/>
    <w:rsid w:val="007E24EB"/>
    <w:rsid w:val="007F27B1"/>
    <w:rsid w:val="007F28E2"/>
    <w:rsid w:val="007F4AD9"/>
    <w:rsid w:val="007F4E1A"/>
    <w:rsid w:val="00801490"/>
    <w:rsid w:val="0080304D"/>
    <w:rsid w:val="008044DE"/>
    <w:rsid w:val="00806006"/>
    <w:rsid w:val="00806F26"/>
    <w:rsid w:val="008168C0"/>
    <w:rsid w:val="00821E11"/>
    <w:rsid w:val="00823895"/>
    <w:rsid w:val="00826825"/>
    <w:rsid w:val="008305CD"/>
    <w:rsid w:val="00831495"/>
    <w:rsid w:val="00832CD4"/>
    <w:rsid w:val="008355B7"/>
    <w:rsid w:val="00837267"/>
    <w:rsid w:val="008414DC"/>
    <w:rsid w:val="00842638"/>
    <w:rsid w:val="0084375F"/>
    <w:rsid w:val="00843C8F"/>
    <w:rsid w:val="008440A2"/>
    <w:rsid w:val="00845117"/>
    <w:rsid w:val="00852645"/>
    <w:rsid w:val="00861666"/>
    <w:rsid w:val="0086335B"/>
    <w:rsid w:val="00866F9C"/>
    <w:rsid w:val="008725FB"/>
    <w:rsid w:val="0087306E"/>
    <w:rsid w:val="00877F77"/>
    <w:rsid w:val="0088200A"/>
    <w:rsid w:val="008820AF"/>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B781C"/>
    <w:rsid w:val="008C0FD3"/>
    <w:rsid w:val="008C6818"/>
    <w:rsid w:val="008C7FAB"/>
    <w:rsid w:val="008D2732"/>
    <w:rsid w:val="008E4996"/>
    <w:rsid w:val="008E617E"/>
    <w:rsid w:val="008E6EEB"/>
    <w:rsid w:val="008E7CDC"/>
    <w:rsid w:val="008F3E14"/>
    <w:rsid w:val="008F4C52"/>
    <w:rsid w:val="008F7C6F"/>
    <w:rsid w:val="009043A5"/>
    <w:rsid w:val="009063AF"/>
    <w:rsid w:val="00910FB5"/>
    <w:rsid w:val="009153F9"/>
    <w:rsid w:val="00920AC0"/>
    <w:rsid w:val="00921D43"/>
    <w:rsid w:val="009250DE"/>
    <w:rsid w:val="00932561"/>
    <w:rsid w:val="0093491D"/>
    <w:rsid w:val="00935E59"/>
    <w:rsid w:val="00937443"/>
    <w:rsid w:val="00954985"/>
    <w:rsid w:val="00954CF0"/>
    <w:rsid w:val="009574E6"/>
    <w:rsid w:val="00960C6E"/>
    <w:rsid w:val="00964078"/>
    <w:rsid w:val="00965F57"/>
    <w:rsid w:val="009675BB"/>
    <w:rsid w:val="00970BA6"/>
    <w:rsid w:val="00970BB8"/>
    <w:rsid w:val="009725D7"/>
    <w:rsid w:val="0097669A"/>
    <w:rsid w:val="00981727"/>
    <w:rsid w:val="009823E4"/>
    <w:rsid w:val="00983C60"/>
    <w:rsid w:val="00987348"/>
    <w:rsid w:val="009876A9"/>
    <w:rsid w:val="00991097"/>
    <w:rsid w:val="0099731C"/>
    <w:rsid w:val="009A1DCF"/>
    <w:rsid w:val="009A398A"/>
    <w:rsid w:val="009B5AF4"/>
    <w:rsid w:val="009B609E"/>
    <w:rsid w:val="009C48F9"/>
    <w:rsid w:val="009C4E04"/>
    <w:rsid w:val="009C6D24"/>
    <w:rsid w:val="009C76B7"/>
    <w:rsid w:val="009D0BC2"/>
    <w:rsid w:val="009D3604"/>
    <w:rsid w:val="009D3E58"/>
    <w:rsid w:val="009D717C"/>
    <w:rsid w:val="009E221E"/>
    <w:rsid w:val="009E2696"/>
    <w:rsid w:val="009F235E"/>
    <w:rsid w:val="009F6E9C"/>
    <w:rsid w:val="00A0279A"/>
    <w:rsid w:val="00A03075"/>
    <w:rsid w:val="00A0508B"/>
    <w:rsid w:val="00A053BB"/>
    <w:rsid w:val="00A11C89"/>
    <w:rsid w:val="00A131E6"/>
    <w:rsid w:val="00A13810"/>
    <w:rsid w:val="00A14AD7"/>
    <w:rsid w:val="00A14ADE"/>
    <w:rsid w:val="00A21BC3"/>
    <w:rsid w:val="00A22723"/>
    <w:rsid w:val="00A234A3"/>
    <w:rsid w:val="00A238C4"/>
    <w:rsid w:val="00A2542B"/>
    <w:rsid w:val="00A304D2"/>
    <w:rsid w:val="00A32A11"/>
    <w:rsid w:val="00A34D66"/>
    <w:rsid w:val="00A366A3"/>
    <w:rsid w:val="00A37939"/>
    <w:rsid w:val="00A44C03"/>
    <w:rsid w:val="00A45278"/>
    <w:rsid w:val="00A54C1B"/>
    <w:rsid w:val="00A54E06"/>
    <w:rsid w:val="00A57B3C"/>
    <w:rsid w:val="00A64014"/>
    <w:rsid w:val="00A64A7E"/>
    <w:rsid w:val="00A669F2"/>
    <w:rsid w:val="00A70BA2"/>
    <w:rsid w:val="00A71EF1"/>
    <w:rsid w:val="00A75F8B"/>
    <w:rsid w:val="00A8172F"/>
    <w:rsid w:val="00A84330"/>
    <w:rsid w:val="00A8508A"/>
    <w:rsid w:val="00A862BE"/>
    <w:rsid w:val="00A90974"/>
    <w:rsid w:val="00A91112"/>
    <w:rsid w:val="00A91F04"/>
    <w:rsid w:val="00A94F73"/>
    <w:rsid w:val="00A95B42"/>
    <w:rsid w:val="00AA0039"/>
    <w:rsid w:val="00AA1A87"/>
    <w:rsid w:val="00AB0343"/>
    <w:rsid w:val="00AB4EBB"/>
    <w:rsid w:val="00AC7D9F"/>
    <w:rsid w:val="00AD2347"/>
    <w:rsid w:val="00AD37F4"/>
    <w:rsid w:val="00AE01F1"/>
    <w:rsid w:val="00AE4A6A"/>
    <w:rsid w:val="00AF3213"/>
    <w:rsid w:val="00AF4991"/>
    <w:rsid w:val="00B00DAF"/>
    <w:rsid w:val="00B01C09"/>
    <w:rsid w:val="00B02BB2"/>
    <w:rsid w:val="00B039AC"/>
    <w:rsid w:val="00B05C3D"/>
    <w:rsid w:val="00B07F3D"/>
    <w:rsid w:val="00B16866"/>
    <w:rsid w:val="00B220F6"/>
    <w:rsid w:val="00B233AA"/>
    <w:rsid w:val="00B31064"/>
    <w:rsid w:val="00B35B3A"/>
    <w:rsid w:val="00B41676"/>
    <w:rsid w:val="00B636E4"/>
    <w:rsid w:val="00B7409B"/>
    <w:rsid w:val="00B80664"/>
    <w:rsid w:val="00B81C8A"/>
    <w:rsid w:val="00B83539"/>
    <w:rsid w:val="00B876B3"/>
    <w:rsid w:val="00B9058B"/>
    <w:rsid w:val="00B909DD"/>
    <w:rsid w:val="00B93BAC"/>
    <w:rsid w:val="00B97AC9"/>
    <w:rsid w:val="00BA0137"/>
    <w:rsid w:val="00BE4857"/>
    <w:rsid w:val="00BE617C"/>
    <w:rsid w:val="00BF33B3"/>
    <w:rsid w:val="00BF4095"/>
    <w:rsid w:val="00BF6275"/>
    <w:rsid w:val="00BF7934"/>
    <w:rsid w:val="00C0060C"/>
    <w:rsid w:val="00C07E32"/>
    <w:rsid w:val="00C10900"/>
    <w:rsid w:val="00C1106C"/>
    <w:rsid w:val="00C12856"/>
    <w:rsid w:val="00C13020"/>
    <w:rsid w:val="00C153F9"/>
    <w:rsid w:val="00C21490"/>
    <w:rsid w:val="00C22EC8"/>
    <w:rsid w:val="00C23BAA"/>
    <w:rsid w:val="00C4088F"/>
    <w:rsid w:val="00C42336"/>
    <w:rsid w:val="00C4340B"/>
    <w:rsid w:val="00C51536"/>
    <w:rsid w:val="00C546B2"/>
    <w:rsid w:val="00C57E7D"/>
    <w:rsid w:val="00C6142F"/>
    <w:rsid w:val="00C62CC8"/>
    <w:rsid w:val="00C64702"/>
    <w:rsid w:val="00C64E80"/>
    <w:rsid w:val="00C67B2A"/>
    <w:rsid w:val="00C74A21"/>
    <w:rsid w:val="00C75219"/>
    <w:rsid w:val="00C76952"/>
    <w:rsid w:val="00C801C8"/>
    <w:rsid w:val="00C80C00"/>
    <w:rsid w:val="00C82D23"/>
    <w:rsid w:val="00C873B0"/>
    <w:rsid w:val="00C925B9"/>
    <w:rsid w:val="00C9465D"/>
    <w:rsid w:val="00C95A1D"/>
    <w:rsid w:val="00C95EB1"/>
    <w:rsid w:val="00CA0454"/>
    <w:rsid w:val="00CA105D"/>
    <w:rsid w:val="00CA1983"/>
    <w:rsid w:val="00CA6FF6"/>
    <w:rsid w:val="00CB15F0"/>
    <w:rsid w:val="00CB20A6"/>
    <w:rsid w:val="00CB230E"/>
    <w:rsid w:val="00CB3D23"/>
    <w:rsid w:val="00CB74DF"/>
    <w:rsid w:val="00CB7E69"/>
    <w:rsid w:val="00CC75DE"/>
    <w:rsid w:val="00CD2239"/>
    <w:rsid w:val="00CD2F74"/>
    <w:rsid w:val="00CD34F6"/>
    <w:rsid w:val="00CD5000"/>
    <w:rsid w:val="00CF0FC3"/>
    <w:rsid w:val="00CF568F"/>
    <w:rsid w:val="00D036AC"/>
    <w:rsid w:val="00D0705C"/>
    <w:rsid w:val="00D132B0"/>
    <w:rsid w:val="00D147C2"/>
    <w:rsid w:val="00D14BEE"/>
    <w:rsid w:val="00D1646B"/>
    <w:rsid w:val="00D16753"/>
    <w:rsid w:val="00D1739C"/>
    <w:rsid w:val="00D17B8F"/>
    <w:rsid w:val="00D200CA"/>
    <w:rsid w:val="00D24D22"/>
    <w:rsid w:val="00D26085"/>
    <w:rsid w:val="00D26B16"/>
    <w:rsid w:val="00D3395E"/>
    <w:rsid w:val="00D34230"/>
    <w:rsid w:val="00D56C90"/>
    <w:rsid w:val="00D56D54"/>
    <w:rsid w:val="00D6267C"/>
    <w:rsid w:val="00D717F5"/>
    <w:rsid w:val="00D724A8"/>
    <w:rsid w:val="00D74C7D"/>
    <w:rsid w:val="00D809E4"/>
    <w:rsid w:val="00D80E80"/>
    <w:rsid w:val="00D80E9D"/>
    <w:rsid w:val="00D8201B"/>
    <w:rsid w:val="00D8354E"/>
    <w:rsid w:val="00D84E12"/>
    <w:rsid w:val="00D8647C"/>
    <w:rsid w:val="00D879F4"/>
    <w:rsid w:val="00DA03A5"/>
    <w:rsid w:val="00DA0D07"/>
    <w:rsid w:val="00DA0FBF"/>
    <w:rsid w:val="00DA4843"/>
    <w:rsid w:val="00DA7C1D"/>
    <w:rsid w:val="00DA7CEC"/>
    <w:rsid w:val="00DB11D7"/>
    <w:rsid w:val="00DB59B3"/>
    <w:rsid w:val="00DB7D08"/>
    <w:rsid w:val="00DC0DD7"/>
    <w:rsid w:val="00DC26B1"/>
    <w:rsid w:val="00DC282B"/>
    <w:rsid w:val="00DC5157"/>
    <w:rsid w:val="00DC571D"/>
    <w:rsid w:val="00DC5867"/>
    <w:rsid w:val="00DC58B1"/>
    <w:rsid w:val="00DC681D"/>
    <w:rsid w:val="00DD03B6"/>
    <w:rsid w:val="00DD77E1"/>
    <w:rsid w:val="00DD7D9E"/>
    <w:rsid w:val="00DE191C"/>
    <w:rsid w:val="00DE2D3F"/>
    <w:rsid w:val="00DE3FFD"/>
    <w:rsid w:val="00DE7181"/>
    <w:rsid w:val="00DF0397"/>
    <w:rsid w:val="00DF130B"/>
    <w:rsid w:val="00DF2324"/>
    <w:rsid w:val="00DF688C"/>
    <w:rsid w:val="00E0318A"/>
    <w:rsid w:val="00E1079C"/>
    <w:rsid w:val="00E14507"/>
    <w:rsid w:val="00E1575C"/>
    <w:rsid w:val="00E176A9"/>
    <w:rsid w:val="00E17B53"/>
    <w:rsid w:val="00E30618"/>
    <w:rsid w:val="00E31459"/>
    <w:rsid w:val="00E337A6"/>
    <w:rsid w:val="00E34239"/>
    <w:rsid w:val="00E34403"/>
    <w:rsid w:val="00E36509"/>
    <w:rsid w:val="00E3780C"/>
    <w:rsid w:val="00E40297"/>
    <w:rsid w:val="00E40DF9"/>
    <w:rsid w:val="00E427F7"/>
    <w:rsid w:val="00E42D9B"/>
    <w:rsid w:val="00E5034F"/>
    <w:rsid w:val="00E50B39"/>
    <w:rsid w:val="00E521AB"/>
    <w:rsid w:val="00E53EAE"/>
    <w:rsid w:val="00E65673"/>
    <w:rsid w:val="00E77BC4"/>
    <w:rsid w:val="00E8267A"/>
    <w:rsid w:val="00E8411E"/>
    <w:rsid w:val="00E8598A"/>
    <w:rsid w:val="00E949CC"/>
    <w:rsid w:val="00E95149"/>
    <w:rsid w:val="00E9517B"/>
    <w:rsid w:val="00E972B4"/>
    <w:rsid w:val="00EA0A34"/>
    <w:rsid w:val="00EA5AEF"/>
    <w:rsid w:val="00EB0921"/>
    <w:rsid w:val="00EB1965"/>
    <w:rsid w:val="00EB788E"/>
    <w:rsid w:val="00EC0E97"/>
    <w:rsid w:val="00EC2CB0"/>
    <w:rsid w:val="00ED1590"/>
    <w:rsid w:val="00ED34BD"/>
    <w:rsid w:val="00ED531A"/>
    <w:rsid w:val="00ED5599"/>
    <w:rsid w:val="00ED6311"/>
    <w:rsid w:val="00ED7808"/>
    <w:rsid w:val="00EE1CE7"/>
    <w:rsid w:val="00EE2974"/>
    <w:rsid w:val="00EE4135"/>
    <w:rsid w:val="00EE4A9C"/>
    <w:rsid w:val="00EE790C"/>
    <w:rsid w:val="00EF0378"/>
    <w:rsid w:val="00EF2987"/>
    <w:rsid w:val="00F012C2"/>
    <w:rsid w:val="00F23330"/>
    <w:rsid w:val="00F30274"/>
    <w:rsid w:val="00F30FD1"/>
    <w:rsid w:val="00F31412"/>
    <w:rsid w:val="00F33F8B"/>
    <w:rsid w:val="00F34665"/>
    <w:rsid w:val="00F36FC0"/>
    <w:rsid w:val="00F43CEA"/>
    <w:rsid w:val="00F45C1A"/>
    <w:rsid w:val="00F476CA"/>
    <w:rsid w:val="00F51477"/>
    <w:rsid w:val="00F514FD"/>
    <w:rsid w:val="00F5164C"/>
    <w:rsid w:val="00F537F9"/>
    <w:rsid w:val="00F54EE6"/>
    <w:rsid w:val="00F5577A"/>
    <w:rsid w:val="00F56949"/>
    <w:rsid w:val="00F56952"/>
    <w:rsid w:val="00F6638A"/>
    <w:rsid w:val="00F72E6B"/>
    <w:rsid w:val="00F749B9"/>
    <w:rsid w:val="00F76221"/>
    <w:rsid w:val="00F76E61"/>
    <w:rsid w:val="00F77E2B"/>
    <w:rsid w:val="00F81ED8"/>
    <w:rsid w:val="00F85A93"/>
    <w:rsid w:val="00F90052"/>
    <w:rsid w:val="00F937F4"/>
    <w:rsid w:val="00FA0DEB"/>
    <w:rsid w:val="00FA1BD7"/>
    <w:rsid w:val="00FA5EC5"/>
    <w:rsid w:val="00FB0DD9"/>
    <w:rsid w:val="00FB19C3"/>
    <w:rsid w:val="00FB2291"/>
    <w:rsid w:val="00FB5B69"/>
    <w:rsid w:val="00FC1251"/>
    <w:rsid w:val="00FC5193"/>
    <w:rsid w:val="00FC6276"/>
    <w:rsid w:val="00FD4C7A"/>
    <w:rsid w:val="00FD6B9D"/>
    <w:rsid w:val="00FE073F"/>
    <w:rsid w:val="00FE2F99"/>
    <w:rsid w:val="00FE7FE0"/>
    <w:rsid w:val="00FF3B10"/>
    <w:rsid w:val="00FF4FAE"/>
    <w:rsid w:val="00FF76C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3241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0D3148"/>
    <w:rPr>
      <w:rFonts w:cs="Arial"/>
    </w:rPr>
  </w:style>
  <w:style w:type="paragraph" w:styleId="Heading1">
    <w:name w:val="heading 1"/>
    <w:next w:val="BodyText"/>
    <w:link w:val="Heading1Char"/>
    <w:qFormat/>
    <w:rsid w:val="00CB7E69"/>
    <w:pPr>
      <w:keepNext/>
      <w:keepLines/>
      <w:pageBreakBefore/>
      <w:numPr>
        <w:numId w:val="6"/>
      </w:numPr>
      <w:spacing w:before="0" w:after="960" w:line="240" w:lineRule="auto"/>
      <w:outlineLvl w:val="0"/>
    </w:pPr>
    <w:rPr>
      <w:rFonts w:cs="Arial"/>
      <w:kern w:val="28"/>
      <w:sz w:val="40"/>
    </w:rPr>
  </w:style>
  <w:style w:type="paragraph" w:styleId="Heading2">
    <w:name w:val="heading 2"/>
    <w:basedOn w:val="Heading1"/>
    <w:next w:val="BodyText"/>
    <w:link w:val="Heading2Char"/>
    <w:qFormat/>
    <w:rsid w:val="00CB7E69"/>
    <w:pPr>
      <w:pageBreakBefore w:val="0"/>
      <w:numPr>
        <w:ilvl w:val="1"/>
      </w:numPr>
      <w:spacing w:before="360" w:after="180"/>
      <w:outlineLvl w:val="1"/>
    </w:pPr>
    <w:rPr>
      <w:sz w:val="30"/>
      <w:szCs w:val="30"/>
    </w:rPr>
  </w:style>
  <w:style w:type="paragraph" w:styleId="Heading3">
    <w:name w:val="heading 3"/>
    <w:basedOn w:val="Heading2"/>
    <w:next w:val="BodyText"/>
    <w:link w:val="Heading3Char"/>
    <w:qFormat/>
    <w:rsid w:val="00A54E06"/>
    <w:pPr>
      <w:numPr>
        <w:ilvl w:val="2"/>
      </w:numPr>
      <w:outlineLvl w:val="2"/>
    </w:pPr>
    <w:rPr>
      <w:b/>
      <w:sz w:val="24"/>
    </w:rPr>
  </w:style>
  <w:style w:type="paragraph" w:styleId="Heading4">
    <w:name w:val="heading 4"/>
    <w:basedOn w:val="Heading3"/>
    <w:next w:val="BodyText"/>
    <w:link w:val="Heading4Char"/>
    <w:qFormat/>
    <w:rsid w:val="00A54E06"/>
    <w:pPr>
      <w:numPr>
        <w:ilvl w:val="3"/>
      </w:numPr>
      <w:spacing w:before="180"/>
      <w:outlineLvl w:val="3"/>
    </w:pPr>
    <w:rPr>
      <w:i/>
      <w:sz w:val="22"/>
    </w:rPr>
  </w:style>
  <w:style w:type="paragraph" w:styleId="Heading5">
    <w:name w:val="heading 5"/>
    <w:basedOn w:val="Heading4"/>
    <w:next w:val="BodyText"/>
    <w:qFormat/>
    <w:rsid w:val="00A54E06"/>
    <w:pPr>
      <w:numPr>
        <w:ilvl w:val="4"/>
      </w:numPr>
      <w:outlineLvl w:val="4"/>
    </w:pPr>
    <w:rPr>
      <w:b w:val="0"/>
    </w:rPr>
  </w:style>
  <w:style w:type="paragraph" w:styleId="Heading6">
    <w:name w:val="heading 6"/>
    <w:basedOn w:val="Heading5"/>
    <w:next w:val="BodyText"/>
    <w:link w:val="Heading6Char"/>
    <w:semiHidden/>
    <w:qFormat/>
    <w:locked/>
    <w:rsid w:val="00A54E06"/>
    <w:pPr>
      <w:numPr>
        <w:ilvl w:val="5"/>
      </w:numPr>
      <w:spacing w:before="240"/>
      <w:outlineLvl w:val="5"/>
    </w:pPr>
    <w:rPr>
      <w:b/>
      <w:i w:val="0"/>
      <w:sz w:val="20"/>
    </w:rPr>
  </w:style>
  <w:style w:type="paragraph" w:styleId="Heading7">
    <w:name w:val="heading 7"/>
    <w:basedOn w:val="Heading6"/>
    <w:next w:val="BodyText"/>
    <w:semiHidden/>
    <w:qFormat/>
    <w:locked/>
    <w:rsid w:val="00A54E06"/>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A54E06"/>
    <w:pPr>
      <w:numPr>
        <w:ilvl w:val="7"/>
      </w:numPr>
      <w:outlineLvl w:val="7"/>
    </w:pPr>
    <w:rPr>
      <w:i w:val="0"/>
    </w:rPr>
  </w:style>
  <w:style w:type="paragraph" w:styleId="Heading9">
    <w:name w:val="heading 9"/>
    <w:aliases w:val="Heading appendix 1"/>
    <w:basedOn w:val="Headingappendix1base"/>
    <w:next w:val="BodyText"/>
    <w:qFormat/>
    <w:rsid w:val="00A54E06"/>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A54E06"/>
    <w:rPr>
      <w:rFonts w:cs="Arial"/>
    </w:rPr>
  </w:style>
  <w:style w:type="paragraph" w:styleId="Footer">
    <w:name w:val="footer"/>
    <w:next w:val="BodyText"/>
    <w:link w:val="FooterChar"/>
    <w:qFormat/>
    <w:rsid w:val="00A54E06"/>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A54E06"/>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A54E06"/>
    <w:pPr>
      <w:keepNext/>
      <w:spacing w:after="1440"/>
    </w:pPr>
    <w:rPr>
      <w:rFonts w:eastAsia="Times New Roman"/>
      <w:caps/>
      <w:spacing w:val="10"/>
      <w:sz w:val="19"/>
    </w:rPr>
  </w:style>
  <w:style w:type="character" w:customStyle="1" w:styleId="Captionbold">
    <w:name w:val="Caption bold"/>
    <w:semiHidden/>
    <w:qFormat/>
    <w:rsid w:val="00A54E06"/>
    <w:rPr>
      <w:b/>
    </w:rPr>
  </w:style>
  <w:style w:type="paragraph" w:customStyle="1" w:styleId="Documenttitle">
    <w:name w:val="Document title"/>
    <w:next w:val="BodyText"/>
    <w:qFormat/>
    <w:rsid w:val="00A54E06"/>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A54E06"/>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A54E06"/>
    <w:rPr>
      <w:rFonts w:cs="Arial"/>
    </w:rPr>
  </w:style>
  <w:style w:type="character" w:customStyle="1" w:styleId="CommentTextChar">
    <w:name w:val="Comment Text Char"/>
    <w:aliases w:val="CT-DO NOT USE Char"/>
    <w:basedOn w:val="DefaultParagraphFont"/>
    <w:link w:val="CommentText"/>
    <w:semiHidden/>
    <w:rsid w:val="00A54E06"/>
    <w:rPr>
      <w:rFonts w:cs="Arial"/>
    </w:rPr>
  </w:style>
  <w:style w:type="paragraph" w:customStyle="1" w:styleId="Listbulletlevel1">
    <w:name w:val="List bullet level 1"/>
    <w:basedOn w:val="BodyText"/>
    <w:next w:val="BodyText"/>
    <w:link w:val="Listbulletlevel1Char"/>
    <w:qFormat/>
    <w:rsid w:val="00A54E06"/>
    <w:pPr>
      <w:numPr>
        <w:numId w:val="13"/>
      </w:numPr>
      <w:spacing w:before="60" w:after="60"/>
    </w:pPr>
    <w:rPr>
      <w:rFonts w:eastAsia="Times New Roman"/>
    </w:rPr>
  </w:style>
  <w:style w:type="character" w:styleId="BookTitle">
    <w:name w:val="Book Title"/>
    <w:aliases w:val="BT-DO NOT USE"/>
    <w:uiPriority w:val="33"/>
    <w:semiHidden/>
    <w:locked/>
    <w:rsid w:val="00A54E06"/>
  </w:style>
  <w:style w:type="paragraph" w:customStyle="1" w:styleId="Listbulletlevel2">
    <w:name w:val="List bullet level 2"/>
    <w:basedOn w:val="Listbulletlevel1"/>
    <w:next w:val="BodyText"/>
    <w:qFormat/>
    <w:rsid w:val="00A54E06"/>
    <w:pPr>
      <w:numPr>
        <w:ilvl w:val="1"/>
      </w:numPr>
    </w:pPr>
  </w:style>
  <w:style w:type="paragraph" w:customStyle="1" w:styleId="Tabletitle">
    <w:name w:val="Table title"/>
    <w:basedOn w:val="BodyText"/>
    <w:next w:val="BodyText"/>
    <w:link w:val="TabletitleChar"/>
    <w:qFormat/>
    <w:rsid w:val="00EE1CE7"/>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A54E06"/>
    <w:rPr>
      <w:b/>
    </w:rPr>
  </w:style>
  <w:style w:type="paragraph" w:customStyle="1" w:styleId="Tabletextleft">
    <w:name w:val="Table text left"/>
    <w:next w:val="BodyText"/>
    <w:qFormat/>
    <w:rsid w:val="00A54E06"/>
    <w:pPr>
      <w:spacing w:before="20" w:after="20" w:line="200" w:lineRule="atLeast"/>
    </w:pPr>
    <w:rPr>
      <w:rFonts w:eastAsia="Times New Roman" w:cs="Arial"/>
      <w:sz w:val="18"/>
    </w:rPr>
  </w:style>
  <w:style w:type="paragraph" w:customStyle="1" w:styleId="References">
    <w:name w:val="References"/>
    <w:basedOn w:val="BodyText"/>
    <w:next w:val="BodyText"/>
    <w:qFormat/>
    <w:rsid w:val="00A54E06"/>
    <w:pPr>
      <w:spacing w:before="60" w:after="60" w:line="240" w:lineRule="atLeast"/>
      <w:ind w:left="284" w:hanging="284"/>
    </w:pPr>
    <w:rPr>
      <w:rFonts w:eastAsia="Times New Roman"/>
    </w:rPr>
  </w:style>
  <w:style w:type="character" w:styleId="CommentReference">
    <w:name w:val="annotation reference"/>
    <w:aliases w:val="CR-DO NOT USE"/>
    <w:semiHidden/>
    <w:locked/>
    <w:rsid w:val="00A54E06"/>
  </w:style>
  <w:style w:type="paragraph" w:styleId="EndnoteText">
    <w:name w:val="endnote text"/>
    <w:aliases w:val="ET-DO NOT USE"/>
    <w:semiHidden/>
    <w:locked/>
    <w:rsid w:val="00A54E06"/>
    <w:rPr>
      <w:rFonts w:cs="Arial"/>
    </w:rPr>
  </w:style>
  <w:style w:type="character" w:customStyle="1" w:styleId="Bodytextbold">
    <w:name w:val="Body text bold"/>
    <w:qFormat/>
    <w:rsid w:val="00A54E06"/>
    <w:rPr>
      <w:b/>
    </w:rPr>
  </w:style>
  <w:style w:type="character" w:customStyle="1" w:styleId="Bodytextitalic">
    <w:name w:val="Body text italic"/>
    <w:qFormat/>
    <w:rsid w:val="00A54E06"/>
    <w:rPr>
      <w:i/>
    </w:rPr>
  </w:style>
  <w:style w:type="character" w:customStyle="1" w:styleId="HeaderChar">
    <w:name w:val="Header Char"/>
    <w:basedOn w:val="DefaultParagraphFont"/>
    <w:link w:val="Header"/>
    <w:rsid w:val="00A54E06"/>
    <w:rPr>
      <w:rFonts w:ascii="Arial Bold" w:hAnsi="Arial Bold" w:cs="Arial"/>
      <w:b/>
      <w:sz w:val="16"/>
      <w:szCs w:val="16"/>
    </w:rPr>
  </w:style>
  <w:style w:type="character" w:customStyle="1" w:styleId="BodyTextChar">
    <w:name w:val="Body Text Char"/>
    <w:basedOn w:val="DefaultParagraphFont"/>
    <w:link w:val="BodyText"/>
    <w:rsid w:val="00A54E06"/>
    <w:rPr>
      <w:rFonts w:cs="Arial"/>
    </w:rPr>
  </w:style>
  <w:style w:type="character" w:styleId="Strong">
    <w:name w:val="Strong"/>
    <w:aliases w:val="St-DO NOT USE"/>
    <w:semiHidden/>
    <w:qFormat/>
    <w:locked/>
    <w:rsid w:val="00A54E06"/>
  </w:style>
  <w:style w:type="paragraph" w:styleId="TOC1">
    <w:name w:val="toc 1"/>
    <w:basedOn w:val="BodyText"/>
    <w:next w:val="BodyText"/>
    <w:autoRedefine/>
    <w:uiPriority w:val="39"/>
    <w:qFormat/>
    <w:rsid w:val="00A54E06"/>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A54E06"/>
    <w:pPr>
      <w:spacing w:before="60"/>
      <w:ind w:left="142"/>
    </w:pPr>
  </w:style>
  <w:style w:type="paragraph" w:styleId="TOC3">
    <w:name w:val="toc 3"/>
    <w:basedOn w:val="TOC2"/>
    <w:next w:val="BodyText"/>
    <w:autoRedefine/>
    <w:uiPriority w:val="39"/>
    <w:qFormat/>
    <w:rsid w:val="00A54E06"/>
    <w:pPr>
      <w:ind w:left="284"/>
    </w:pPr>
  </w:style>
  <w:style w:type="paragraph" w:styleId="TOC4">
    <w:name w:val="toc 4"/>
    <w:basedOn w:val="TOC3"/>
    <w:next w:val="BodyText"/>
    <w:autoRedefine/>
    <w:uiPriority w:val="39"/>
    <w:qFormat/>
    <w:rsid w:val="00A54E06"/>
    <w:pPr>
      <w:ind w:left="425"/>
    </w:pPr>
  </w:style>
  <w:style w:type="paragraph" w:styleId="BodyText3">
    <w:name w:val="Body Text 3"/>
    <w:aliases w:val="BT3-DO NOT USE"/>
    <w:basedOn w:val="BodyText"/>
    <w:link w:val="BodyText3Char"/>
    <w:semiHidden/>
    <w:locked/>
    <w:rsid w:val="00A54E06"/>
  </w:style>
  <w:style w:type="paragraph" w:customStyle="1" w:styleId="Head1nonumbers">
    <w:name w:val="Head 1 no numbers"/>
    <w:next w:val="BodyText"/>
    <w:link w:val="Head1nonumbersChar"/>
    <w:qFormat/>
    <w:rsid w:val="00A54E06"/>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A54E06"/>
    <w:pPr>
      <w:spacing w:before="480" w:after="80" w:line="160" w:lineRule="atLeast"/>
    </w:pPr>
  </w:style>
  <w:style w:type="character" w:customStyle="1" w:styleId="FiguresandimagesleftChar">
    <w:name w:val="Figures and images left Char"/>
    <w:basedOn w:val="BodyTextChar"/>
    <w:link w:val="Figuresandimagesleft"/>
    <w:rsid w:val="00A54E06"/>
    <w:rPr>
      <w:rFonts w:cs="Arial"/>
    </w:rPr>
  </w:style>
  <w:style w:type="character" w:styleId="Hyperlink">
    <w:name w:val="Hyperlink"/>
    <w:uiPriority w:val="99"/>
    <w:qFormat/>
    <w:rsid w:val="00A54E06"/>
    <w:rPr>
      <w:color w:val="0000FF"/>
    </w:rPr>
  </w:style>
  <w:style w:type="paragraph" w:styleId="TOC5">
    <w:name w:val="toc 5"/>
    <w:basedOn w:val="TOC4"/>
    <w:next w:val="BodyText"/>
    <w:autoRedefine/>
    <w:uiPriority w:val="39"/>
    <w:qFormat/>
    <w:rsid w:val="00A54E06"/>
    <w:pPr>
      <w:ind w:left="567"/>
    </w:pPr>
  </w:style>
  <w:style w:type="paragraph" w:customStyle="1" w:styleId="Versopageinfo">
    <w:name w:val="Verso page info"/>
    <w:basedOn w:val="BodyText"/>
    <w:next w:val="BodyText"/>
    <w:link w:val="VersopageinfoChar"/>
    <w:qFormat/>
    <w:rsid w:val="00A54E06"/>
    <w:pPr>
      <w:spacing w:before="0"/>
    </w:pPr>
  </w:style>
  <w:style w:type="character" w:customStyle="1" w:styleId="Heading6Char">
    <w:name w:val="Heading 6 Char"/>
    <w:basedOn w:val="BodyTextChar"/>
    <w:link w:val="Heading6"/>
    <w:semiHidden/>
    <w:rsid w:val="00A54E06"/>
    <w:rPr>
      <w:rFonts w:cs="Arial"/>
      <w:b/>
      <w:kern w:val="28"/>
      <w:szCs w:val="30"/>
    </w:rPr>
  </w:style>
  <w:style w:type="character" w:customStyle="1" w:styleId="VersopageinfoChar">
    <w:name w:val="Verso page info Char"/>
    <w:basedOn w:val="BodyTextChar"/>
    <w:link w:val="Versopageinfo"/>
    <w:rsid w:val="00A54E06"/>
    <w:rPr>
      <w:rFonts w:cs="Arial"/>
    </w:rPr>
  </w:style>
  <w:style w:type="character" w:customStyle="1" w:styleId="Listbulletlevel1Char">
    <w:name w:val="List bullet level 1 Char"/>
    <w:basedOn w:val="BodyTextChar"/>
    <w:link w:val="Listbulletlevel1"/>
    <w:rsid w:val="00A54E06"/>
    <w:rPr>
      <w:rFonts w:eastAsia="Times New Roman" w:cs="Arial"/>
    </w:rPr>
  </w:style>
  <w:style w:type="character" w:customStyle="1" w:styleId="Hyperlinkprint">
    <w:name w:val="Hyperlink print"/>
    <w:basedOn w:val="Hyperlink"/>
    <w:qFormat/>
    <w:rsid w:val="00A54E06"/>
    <w:rPr>
      <w:color w:val="auto"/>
    </w:rPr>
  </w:style>
  <w:style w:type="paragraph" w:styleId="TOCHeading">
    <w:name w:val="TOC Heading"/>
    <w:next w:val="BodyText"/>
    <w:qFormat/>
    <w:rsid w:val="00A54E06"/>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A54E06"/>
  </w:style>
  <w:style w:type="paragraph" w:styleId="Date">
    <w:name w:val="Date"/>
    <w:aliases w:val="D-DO NOT USE"/>
    <w:next w:val="BodyText"/>
    <w:semiHidden/>
    <w:locked/>
    <w:rsid w:val="00A54E06"/>
    <w:rPr>
      <w:rFonts w:cs="Arial"/>
    </w:rPr>
  </w:style>
  <w:style w:type="paragraph" w:styleId="E-mailSignature">
    <w:name w:val="E-mail Signature"/>
    <w:aliases w:val="EM-DO NOT USE"/>
    <w:next w:val="BodyText"/>
    <w:semiHidden/>
    <w:locked/>
    <w:rsid w:val="00A54E06"/>
    <w:rPr>
      <w:rFonts w:cs="Arial"/>
    </w:rPr>
  </w:style>
  <w:style w:type="paragraph" w:styleId="EnvelopeAddress">
    <w:name w:val="envelope address"/>
    <w:aliases w:val="EA-DO NOT USE"/>
    <w:next w:val="BodyText"/>
    <w:semiHidden/>
    <w:locked/>
    <w:rsid w:val="00A54E06"/>
    <w:rPr>
      <w:rFonts w:cs="Arial"/>
    </w:rPr>
  </w:style>
  <w:style w:type="paragraph" w:styleId="EnvelopeReturn">
    <w:name w:val="envelope return"/>
    <w:aliases w:val="ER-DO NOT USE"/>
    <w:next w:val="BodyText"/>
    <w:semiHidden/>
    <w:locked/>
    <w:rsid w:val="00A54E06"/>
    <w:rPr>
      <w:rFonts w:cs="Arial"/>
    </w:rPr>
  </w:style>
  <w:style w:type="character" w:styleId="FollowedHyperlink">
    <w:name w:val="FollowedHyperlink"/>
    <w:basedOn w:val="Hyperlink"/>
    <w:rsid w:val="00A54E06"/>
    <w:rPr>
      <w:color w:val="0000FF"/>
    </w:rPr>
  </w:style>
  <w:style w:type="paragraph" w:styleId="HTMLAddress">
    <w:name w:val="HTML Address"/>
    <w:aliases w:val="HAd-DO NOT USE"/>
    <w:next w:val="BodyText"/>
    <w:semiHidden/>
    <w:locked/>
    <w:rsid w:val="00A54E06"/>
    <w:rPr>
      <w:rFonts w:cs="Arial"/>
    </w:rPr>
  </w:style>
  <w:style w:type="paragraph" w:styleId="HTMLPreformatted">
    <w:name w:val="HTML Preformatted"/>
    <w:aliases w:val="HP-DO NOT USE"/>
    <w:next w:val="BodyText"/>
    <w:semiHidden/>
    <w:locked/>
    <w:rsid w:val="00A54E06"/>
    <w:rPr>
      <w:rFonts w:cs="Arial"/>
    </w:rPr>
  </w:style>
  <w:style w:type="paragraph" w:styleId="List">
    <w:name w:val="List"/>
    <w:basedOn w:val="BodyText"/>
    <w:next w:val="BodyText"/>
    <w:semiHidden/>
    <w:locked/>
    <w:rsid w:val="00A54E06"/>
    <w:pPr>
      <w:ind w:left="283" w:hanging="283"/>
    </w:pPr>
  </w:style>
  <w:style w:type="paragraph" w:styleId="List2">
    <w:name w:val="List 2"/>
    <w:basedOn w:val="List"/>
    <w:next w:val="BodyText"/>
    <w:semiHidden/>
    <w:locked/>
    <w:rsid w:val="00A54E06"/>
    <w:pPr>
      <w:ind w:left="566"/>
    </w:pPr>
  </w:style>
  <w:style w:type="paragraph" w:styleId="List3">
    <w:name w:val="List 3"/>
    <w:basedOn w:val="List2"/>
    <w:next w:val="BodyText"/>
    <w:semiHidden/>
    <w:locked/>
    <w:rsid w:val="00A54E06"/>
    <w:pPr>
      <w:ind w:left="849"/>
    </w:pPr>
  </w:style>
  <w:style w:type="paragraph" w:styleId="List4">
    <w:name w:val="List 4"/>
    <w:basedOn w:val="List3"/>
    <w:next w:val="BodyText"/>
    <w:semiHidden/>
    <w:locked/>
    <w:rsid w:val="00A54E06"/>
    <w:pPr>
      <w:ind w:left="1132"/>
    </w:pPr>
  </w:style>
  <w:style w:type="paragraph" w:styleId="List5">
    <w:name w:val="List 5"/>
    <w:basedOn w:val="List4"/>
    <w:next w:val="BodyText"/>
    <w:semiHidden/>
    <w:locked/>
    <w:rsid w:val="00A54E06"/>
    <w:pPr>
      <w:ind w:left="1415"/>
    </w:pPr>
  </w:style>
  <w:style w:type="paragraph" w:styleId="ListBullet">
    <w:name w:val="List Bullet"/>
    <w:basedOn w:val="BodyText"/>
    <w:next w:val="BodyText"/>
    <w:semiHidden/>
    <w:locked/>
    <w:rsid w:val="00A54E06"/>
    <w:pPr>
      <w:numPr>
        <w:numId w:val="8"/>
      </w:numPr>
    </w:pPr>
  </w:style>
  <w:style w:type="paragraph" w:styleId="ListBullet2">
    <w:name w:val="List Bullet 2"/>
    <w:basedOn w:val="ListBullet"/>
    <w:next w:val="BodyText"/>
    <w:semiHidden/>
    <w:locked/>
    <w:rsid w:val="00A54E06"/>
    <w:pPr>
      <w:numPr>
        <w:numId w:val="9"/>
      </w:numPr>
    </w:pPr>
  </w:style>
  <w:style w:type="paragraph" w:styleId="ListBullet3">
    <w:name w:val="List Bullet 3"/>
    <w:basedOn w:val="ListBullet2"/>
    <w:next w:val="BodyText"/>
    <w:semiHidden/>
    <w:locked/>
    <w:rsid w:val="00A54E06"/>
    <w:pPr>
      <w:numPr>
        <w:numId w:val="10"/>
      </w:numPr>
    </w:pPr>
  </w:style>
  <w:style w:type="paragraph" w:styleId="ListBullet4">
    <w:name w:val="List Bullet 4"/>
    <w:basedOn w:val="ListBullet3"/>
    <w:next w:val="BodyText"/>
    <w:semiHidden/>
    <w:locked/>
    <w:rsid w:val="00A54E06"/>
    <w:pPr>
      <w:numPr>
        <w:numId w:val="11"/>
      </w:numPr>
    </w:pPr>
  </w:style>
  <w:style w:type="paragraph" w:styleId="ListBullet5">
    <w:name w:val="List Bullet 5"/>
    <w:basedOn w:val="ListBullet4"/>
    <w:next w:val="BodyText"/>
    <w:semiHidden/>
    <w:locked/>
    <w:rsid w:val="00A54E06"/>
    <w:pPr>
      <w:numPr>
        <w:numId w:val="12"/>
      </w:numPr>
    </w:pPr>
  </w:style>
  <w:style w:type="paragraph" w:styleId="ListContinue">
    <w:name w:val="List Continue"/>
    <w:basedOn w:val="BodyText"/>
    <w:next w:val="BodyText"/>
    <w:semiHidden/>
    <w:locked/>
    <w:rsid w:val="00A54E06"/>
    <w:pPr>
      <w:ind w:left="283"/>
    </w:pPr>
  </w:style>
  <w:style w:type="paragraph" w:styleId="ListContinue2">
    <w:name w:val="List Continue 2"/>
    <w:basedOn w:val="ListContinue"/>
    <w:next w:val="BodyText"/>
    <w:semiHidden/>
    <w:locked/>
    <w:rsid w:val="00A54E06"/>
    <w:pPr>
      <w:ind w:left="566"/>
    </w:pPr>
  </w:style>
  <w:style w:type="paragraph" w:styleId="ListContinue3">
    <w:name w:val="List Continue 3"/>
    <w:basedOn w:val="ListContinue2"/>
    <w:next w:val="BodyText"/>
    <w:semiHidden/>
    <w:locked/>
    <w:rsid w:val="00A54E06"/>
    <w:pPr>
      <w:ind w:left="849"/>
    </w:pPr>
  </w:style>
  <w:style w:type="paragraph" w:styleId="ListContinue4">
    <w:name w:val="List Continue 4"/>
    <w:basedOn w:val="ListContinue3"/>
    <w:next w:val="BodyText"/>
    <w:semiHidden/>
    <w:locked/>
    <w:rsid w:val="00A54E06"/>
    <w:pPr>
      <w:ind w:left="1132"/>
    </w:pPr>
  </w:style>
  <w:style w:type="paragraph" w:styleId="ListContinue5">
    <w:name w:val="List Continue 5"/>
    <w:basedOn w:val="ListContinue4"/>
    <w:next w:val="BodyText"/>
    <w:semiHidden/>
    <w:locked/>
    <w:rsid w:val="00A54E06"/>
    <w:pPr>
      <w:ind w:left="1415"/>
    </w:pPr>
  </w:style>
  <w:style w:type="paragraph" w:styleId="ListNumber">
    <w:name w:val="List Number"/>
    <w:basedOn w:val="BodyText"/>
    <w:next w:val="BodyText"/>
    <w:semiHidden/>
    <w:locked/>
    <w:rsid w:val="00A54E06"/>
    <w:pPr>
      <w:numPr>
        <w:numId w:val="15"/>
      </w:numPr>
    </w:pPr>
  </w:style>
  <w:style w:type="paragraph" w:styleId="ListNumber2">
    <w:name w:val="List Number 2"/>
    <w:basedOn w:val="ListNumber"/>
    <w:next w:val="BodyText"/>
    <w:semiHidden/>
    <w:locked/>
    <w:rsid w:val="00A54E06"/>
    <w:pPr>
      <w:numPr>
        <w:numId w:val="16"/>
      </w:numPr>
    </w:pPr>
  </w:style>
  <w:style w:type="paragraph" w:styleId="ListNumber3">
    <w:name w:val="List Number 3"/>
    <w:basedOn w:val="ListNumber2"/>
    <w:next w:val="BodyText"/>
    <w:semiHidden/>
    <w:locked/>
    <w:rsid w:val="00A54E06"/>
    <w:pPr>
      <w:numPr>
        <w:numId w:val="17"/>
      </w:numPr>
    </w:pPr>
  </w:style>
  <w:style w:type="paragraph" w:styleId="ListNumber4">
    <w:name w:val="List Number 4"/>
    <w:basedOn w:val="ListNumber3"/>
    <w:next w:val="BodyText"/>
    <w:semiHidden/>
    <w:locked/>
    <w:rsid w:val="00A54E06"/>
    <w:pPr>
      <w:numPr>
        <w:numId w:val="18"/>
      </w:numPr>
    </w:pPr>
  </w:style>
  <w:style w:type="paragraph" w:styleId="ListNumber5">
    <w:name w:val="List Number 5"/>
    <w:basedOn w:val="ListNumber4"/>
    <w:next w:val="BodyText"/>
    <w:semiHidden/>
    <w:locked/>
    <w:rsid w:val="00A54E06"/>
    <w:pPr>
      <w:numPr>
        <w:numId w:val="19"/>
      </w:numPr>
    </w:pPr>
  </w:style>
  <w:style w:type="paragraph" w:styleId="MessageHeader">
    <w:name w:val="Message Header"/>
    <w:aliases w:val="MH-DO NOT USE"/>
    <w:semiHidden/>
    <w:locked/>
    <w:rsid w:val="00A54E06"/>
    <w:rPr>
      <w:rFonts w:cs="Arial"/>
    </w:rPr>
  </w:style>
  <w:style w:type="paragraph" w:styleId="NormalWeb">
    <w:name w:val="Normal (Web)"/>
    <w:aliases w:val="NW-DO NOT USE"/>
    <w:next w:val="BodyText"/>
    <w:semiHidden/>
    <w:locked/>
    <w:rsid w:val="00A54E06"/>
    <w:rPr>
      <w:rFonts w:cs="Arial"/>
    </w:rPr>
  </w:style>
  <w:style w:type="paragraph" w:styleId="NormalIndent">
    <w:name w:val="Normal Indent"/>
    <w:aliases w:val="NI-DO NOT USE"/>
    <w:next w:val="BodyText"/>
    <w:semiHidden/>
    <w:locked/>
    <w:rsid w:val="00A54E06"/>
    <w:rPr>
      <w:rFonts w:cs="Arial"/>
    </w:rPr>
  </w:style>
  <w:style w:type="paragraph" w:styleId="NoteHeading">
    <w:name w:val="Note Heading"/>
    <w:basedOn w:val="BodyText"/>
    <w:next w:val="BodyText"/>
    <w:semiHidden/>
    <w:locked/>
    <w:rsid w:val="00A54E06"/>
  </w:style>
  <w:style w:type="character" w:styleId="PageNumber">
    <w:name w:val="page number"/>
    <w:aliases w:val="P-DO NOT USE"/>
    <w:semiHidden/>
    <w:locked/>
    <w:rsid w:val="00A54E06"/>
  </w:style>
  <w:style w:type="paragraph" w:styleId="PlainText">
    <w:name w:val="Plain Text"/>
    <w:aliases w:val="PT-DO NOT USE"/>
    <w:semiHidden/>
    <w:locked/>
    <w:rsid w:val="00A54E06"/>
    <w:rPr>
      <w:rFonts w:cs="Arial"/>
    </w:rPr>
  </w:style>
  <w:style w:type="paragraph" w:styleId="Salutation">
    <w:name w:val="Salutation"/>
    <w:aliases w:val="Sa-DO NOT USE"/>
    <w:next w:val="BodyText"/>
    <w:semiHidden/>
    <w:locked/>
    <w:rsid w:val="00A54E06"/>
    <w:rPr>
      <w:rFonts w:cs="Arial"/>
    </w:rPr>
  </w:style>
  <w:style w:type="paragraph" w:styleId="Signature">
    <w:name w:val="Signature"/>
    <w:aliases w:val="Si-DO NOT USE"/>
    <w:next w:val="BodyText"/>
    <w:semiHidden/>
    <w:locked/>
    <w:rsid w:val="00A54E06"/>
    <w:rPr>
      <w:rFonts w:cs="Arial"/>
    </w:rPr>
  </w:style>
  <w:style w:type="paragraph" w:styleId="Subtitle">
    <w:name w:val="Subtitle"/>
    <w:aliases w:val="S-DO NOT USE"/>
    <w:next w:val="BodyText"/>
    <w:semiHidden/>
    <w:qFormat/>
    <w:locked/>
    <w:rsid w:val="00A54E06"/>
    <w:rPr>
      <w:rFonts w:cs="Arial"/>
    </w:rPr>
  </w:style>
  <w:style w:type="table" w:styleId="Table3Deffects1">
    <w:name w:val="Table 3D effects 1"/>
    <w:basedOn w:val="TableNormal"/>
    <w:semiHidden/>
    <w:locked/>
    <w:rsid w:val="00A54E06"/>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A54E06"/>
    <w:rPr>
      <w:rFonts w:cs="Arial"/>
    </w:rPr>
  </w:style>
  <w:style w:type="character" w:customStyle="1" w:styleId="Heading1Char">
    <w:name w:val="Heading 1 Char"/>
    <w:basedOn w:val="DefaultParagraphFont"/>
    <w:link w:val="Heading1"/>
    <w:rsid w:val="00CB7E69"/>
    <w:rPr>
      <w:rFonts w:cs="Arial"/>
      <w:kern w:val="28"/>
      <w:sz w:val="40"/>
    </w:rPr>
  </w:style>
  <w:style w:type="character" w:customStyle="1" w:styleId="Head1nonumbersChar">
    <w:name w:val="Head 1 no numbers Char"/>
    <w:basedOn w:val="Heading1Char"/>
    <w:link w:val="Head1nonumbers"/>
    <w:rsid w:val="00A54E06"/>
    <w:rPr>
      <w:rFonts w:cs="Arial"/>
      <w:kern w:val="28"/>
      <w:sz w:val="40"/>
    </w:rPr>
  </w:style>
  <w:style w:type="paragraph" w:customStyle="1" w:styleId="Head2nonumbers">
    <w:name w:val="Head 2 no numbers"/>
    <w:basedOn w:val="Head1nonumbers"/>
    <w:next w:val="BodyText"/>
    <w:link w:val="Head2nonumbersChar"/>
    <w:qFormat/>
    <w:rsid w:val="00A54E06"/>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A54E06"/>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A54E06"/>
    <w:pPr>
      <w:numPr>
        <w:ilvl w:val="3"/>
      </w:numPr>
      <w:spacing w:before="180"/>
      <w:outlineLvl w:val="3"/>
    </w:pPr>
    <w:rPr>
      <w:i/>
      <w:sz w:val="22"/>
      <w:szCs w:val="22"/>
    </w:rPr>
  </w:style>
  <w:style w:type="paragraph" w:customStyle="1" w:styleId="Head5nonumbers">
    <w:name w:val="Head 5 no numbers"/>
    <w:basedOn w:val="Head4nonumbers"/>
    <w:next w:val="BodyText"/>
    <w:qFormat/>
    <w:rsid w:val="00A54E06"/>
    <w:pPr>
      <w:numPr>
        <w:ilvl w:val="4"/>
      </w:numPr>
      <w:outlineLvl w:val="4"/>
    </w:pPr>
    <w:rPr>
      <w:b w:val="0"/>
    </w:rPr>
  </w:style>
  <w:style w:type="character" w:customStyle="1" w:styleId="Heading2Char">
    <w:name w:val="Heading 2 Char"/>
    <w:basedOn w:val="Heading1Char"/>
    <w:link w:val="Heading2"/>
    <w:rsid w:val="00CB7E69"/>
    <w:rPr>
      <w:rFonts w:cs="Arial"/>
      <w:kern w:val="28"/>
      <w:sz w:val="30"/>
      <w:szCs w:val="30"/>
    </w:rPr>
  </w:style>
  <w:style w:type="character" w:customStyle="1" w:styleId="Head2nonumbersChar">
    <w:name w:val="Head 2 no numbers Char"/>
    <w:basedOn w:val="Head1nonumbersChar"/>
    <w:link w:val="Head2nonumbers"/>
    <w:rsid w:val="00A54E06"/>
    <w:rPr>
      <w:rFonts w:cs="Arial"/>
      <w:kern w:val="28"/>
      <w:sz w:val="30"/>
      <w:szCs w:val="28"/>
    </w:rPr>
  </w:style>
  <w:style w:type="character" w:customStyle="1" w:styleId="Head3nonumbersChar">
    <w:name w:val="Head 3 no numbers Char"/>
    <w:basedOn w:val="Head2nonumbersChar"/>
    <w:link w:val="Head3nonumbers"/>
    <w:rsid w:val="00A54E06"/>
    <w:rPr>
      <w:rFonts w:cs="Lucida Sans Unicode"/>
      <w:b/>
      <w:kern w:val="28"/>
      <w:sz w:val="24"/>
      <w:szCs w:val="24"/>
    </w:rPr>
  </w:style>
  <w:style w:type="character" w:customStyle="1" w:styleId="Heading3Char">
    <w:name w:val="Heading 3 Char"/>
    <w:basedOn w:val="Heading2Char"/>
    <w:link w:val="Heading3"/>
    <w:rsid w:val="00A54E06"/>
    <w:rPr>
      <w:rFonts w:cs="Arial"/>
      <w:b/>
      <w:kern w:val="28"/>
      <w:sz w:val="24"/>
      <w:szCs w:val="30"/>
    </w:rPr>
  </w:style>
  <w:style w:type="character" w:customStyle="1" w:styleId="Heading4Char">
    <w:name w:val="Heading 4 Char"/>
    <w:basedOn w:val="Heading3Char"/>
    <w:link w:val="Heading4"/>
    <w:rsid w:val="00A54E06"/>
    <w:rPr>
      <w:rFonts w:cs="Arial"/>
      <w:b/>
      <w:i/>
      <w:kern w:val="28"/>
      <w:sz w:val="22"/>
      <w:szCs w:val="30"/>
    </w:rPr>
  </w:style>
  <w:style w:type="character" w:customStyle="1" w:styleId="Head4nonumbersChar">
    <w:name w:val="Head 4 no numbers Char"/>
    <w:basedOn w:val="Heading4Char"/>
    <w:link w:val="Head4nonumbers"/>
    <w:rsid w:val="00A54E06"/>
    <w:rPr>
      <w:rFonts w:cs="Lucida Sans Unicode"/>
      <w:b/>
      <w:i/>
      <w:kern w:val="28"/>
      <w:sz w:val="22"/>
      <w:szCs w:val="22"/>
    </w:rPr>
  </w:style>
  <w:style w:type="paragraph" w:styleId="TOC6">
    <w:name w:val="toc 6"/>
    <w:basedOn w:val="Normal"/>
    <w:next w:val="Normal"/>
    <w:autoRedefine/>
    <w:semiHidden/>
    <w:locked/>
    <w:rsid w:val="00A54E06"/>
    <w:pPr>
      <w:ind w:left="1050"/>
    </w:pPr>
  </w:style>
  <w:style w:type="paragraph" w:customStyle="1" w:styleId="Listbulletlevel1numbered">
    <w:name w:val="List bullet level 1 numbered"/>
    <w:basedOn w:val="BodyText"/>
    <w:next w:val="BodyText"/>
    <w:link w:val="Listbulletlevel1numberedChar"/>
    <w:qFormat/>
    <w:rsid w:val="00A54E06"/>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A54E06"/>
    <w:rPr>
      <w:rFonts w:eastAsia="Times New Roman" w:cs="Arial"/>
    </w:rPr>
  </w:style>
  <w:style w:type="paragraph" w:customStyle="1" w:styleId="Listbulletlevel2numbered">
    <w:name w:val="List bullet level 2 numbered"/>
    <w:basedOn w:val="Listbulletlevel1numbered"/>
    <w:qFormat/>
    <w:rsid w:val="00A54E06"/>
    <w:pPr>
      <w:numPr>
        <w:ilvl w:val="1"/>
      </w:numPr>
    </w:pPr>
    <w:rPr>
      <w:rFonts w:eastAsia="Times"/>
    </w:rPr>
  </w:style>
  <w:style w:type="paragraph" w:styleId="TableofFigures">
    <w:name w:val="table of figures"/>
    <w:basedOn w:val="TOC1"/>
    <w:next w:val="BodyText"/>
    <w:qFormat/>
    <w:rsid w:val="00A54E06"/>
  </w:style>
  <w:style w:type="numbering" w:styleId="111111">
    <w:name w:val="Outline List 2"/>
    <w:basedOn w:val="NoList"/>
    <w:semiHidden/>
    <w:locked/>
    <w:rsid w:val="00A54E06"/>
    <w:pPr>
      <w:numPr>
        <w:numId w:val="1"/>
      </w:numPr>
    </w:pPr>
  </w:style>
  <w:style w:type="numbering" w:styleId="1ai">
    <w:name w:val="Outline List 1"/>
    <w:basedOn w:val="NoList"/>
    <w:semiHidden/>
    <w:locked/>
    <w:rsid w:val="00A54E06"/>
    <w:pPr>
      <w:numPr>
        <w:numId w:val="2"/>
      </w:numPr>
    </w:pPr>
  </w:style>
  <w:style w:type="numbering" w:styleId="ArticleSection">
    <w:name w:val="Outline List 3"/>
    <w:basedOn w:val="NoList"/>
    <w:semiHidden/>
    <w:locked/>
    <w:rsid w:val="00A54E06"/>
    <w:pPr>
      <w:numPr>
        <w:numId w:val="3"/>
      </w:numPr>
    </w:pPr>
  </w:style>
  <w:style w:type="character" w:styleId="Emphasis">
    <w:name w:val="Emphasis"/>
    <w:aliases w:val="E-DO NOT USE"/>
    <w:semiHidden/>
    <w:qFormat/>
    <w:locked/>
    <w:rsid w:val="00A54E06"/>
  </w:style>
  <w:style w:type="character" w:styleId="HTMLAcronym">
    <w:name w:val="HTML Acronym"/>
    <w:aliases w:val="HA-DO NOT USE"/>
    <w:semiHidden/>
    <w:locked/>
    <w:rsid w:val="00A54E06"/>
  </w:style>
  <w:style w:type="character" w:styleId="HTMLCite">
    <w:name w:val="HTML Cite"/>
    <w:aliases w:val="HCi-DO NOT USE"/>
    <w:semiHidden/>
    <w:locked/>
    <w:rsid w:val="00A54E06"/>
  </w:style>
  <w:style w:type="character" w:styleId="HTMLCode">
    <w:name w:val="HTML Code"/>
    <w:aliases w:val="HC-DO NOT USE"/>
    <w:semiHidden/>
    <w:locked/>
    <w:rsid w:val="00A54E06"/>
  </w:style>
  <w:style w:type="character" w:styleId="HTMLDefinition">
    <w:name w:val="HTML Definition"/>
    <w:aliases w:val="HD-DO NOT USE"/>
    <w:semiHidden/>
    <w:locked/>
    <w:rsid w:val="00A54E06"/>
  </w:style>
  <w:style w:type="character" w:styleId="HTMLKeyboard">
    <w:name w:val="HTML Keyboard"/>
    <w:aliases w:val="HK-DO NOT USE"/>
    <w:semiHidden/>
    <w:locked/>
    <w:rsid w:val="00A54E06"/>
  </w:style>
  <w:style w:type="character" w:styleId="HTMLSample">
    <w:name w:val="HTML Sample"/>
    <w:aliases w:val="HS-DO NOT USE"/>
    <w:semiHidden/>
    <w:locked/>
    <w:rsid w:val="00A54E06"/>
  </w:style>
  <w:style w:type="character" w:styleId="HTMLTypewriter">
    <w:name w:val="HTML Typewriter"/>
    <w:aliases w:val="HT-DO NOT USE"/>
    <w:semiHidden/>
    <w:locked/>
    <w:rsid w:val="00A54E06"/>
  </w:style>
  <w:style w:type="character" w:styleId="HTMLVariable">
    <w:name w:val="HTML Variable"/>
    <w:aliases w:val="HV-DO NOT USE"/>
    <w:semiHidden/>
    <w:locked/>
    <w:rsid w:val="00A54E06"/>
  </w:style>
  <w:style w:type="character" w:styleId="LineNumber">
    <w:name w:val="line number"/>
    <w:aliases w:val="LN-DO NOT USE"/>
    <w:semiHidden/>
    <w:locked/>
    <w:rsid w:val="00A54E06"/>
  </w:style>
  <w:style w:type="table" w:styleId="Table3Deffects2">
    <w:name w:val="Table 3D effects 2"/>
    <w:basedOn w:val="TableNormal"/>
    <w:semiHidden/>
    <w:locked/>
    <w:rsid w:val="00A54E0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54E0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54E0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54E0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54E0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54E0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54E0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54E0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54E0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54E0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54E0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54E0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54E0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54E0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54E0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54E0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A54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A54E0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A54E0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A54E0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54E0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54E0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54E0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54E0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54E0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54E0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54E0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54E0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54E0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54E0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A54E0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54E0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54E0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54E0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54E0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54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A54E0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54E0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54E0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54E06"/>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A54E06"/>
    <w:rPr>
      <w:position w:val="0"/>
      <w:vertAlign w:val="superscript"/>
    </w:rPr>
  </w:style>
  <w:style w:type="character" w:customStyle="1" w:styleId="Subscript">
    <w:name w:val="Subscript"/>
    <w:basedOn w:val="DefaultParagraphFont"/>
    <w:qFormat/>
    <w:rsid w:val="00A54E06"/>
    <w:rPr>
      <w:position w:val="-4"/>
      <w:vertAlign w:val="subscript"/>
    </w:rPr>
  </w:style>
  <w:style w:type="character" w:customStyle="1" w:styleId="BodyText3Char">
    <w:name w:val="Body Text 3 Char"/>
    <w:aliases w:val="BT3-DO NOT USE Char"/>
    <w:basedOn w:val="DefaultParagraphFont"/>
    <w:link w:val="BodyText3"/>
    <w:semiHidden/>
    <w:rsid w:val="00A54E06"/>
    <w:rPr>
      <w:rFonts w:cs="Arial"/>
    </w:rPr>
  </w:style>
  <w:style w:type="paragraph" w:styleId="BodyText2">
    <w:name w:val="Body Text 2"/>
    <w:aliases w:val="BT2-DO NOT USE"/>
    <w:basedOn w:val="Normal"/>
    <w:link w:val="BodyText2Char"/>
    <w:semiHidden/>
    <w:locked/>
    <w:rsid w:val="00A54E06"/>
    <w:pPr>
      <w:spacing w:after="120" w:line="480" w:lineRule="auto"/>
    </w:pPr>
  </w:style>
  <w:style w:type="character" w:customStyle="1" w:styleId="FooterChar">
    <w:name w:val="Footer Char"/>
    <w:basedOn w:val="DefaultParagraphFont"/>
    <w:link w:val="Footer"/>
    <w:rsid w:val="00A54E06"/>
    <w:rPr>
      <w:rFonts w:ascii="Arial Bold" w:hAnsi="Arial Bold" w:cs="Arial"/>
      <w:b/>
      <w:sz w:val="16"/>
      <w:szCs w:val="16"/>
    </w:rPr>
  </w:style>
  <w:style w:type="table" w:styleId="LightShading-Accent5">
    <w:name w:val="Light Shading Accent 5"/>
    <w:basedOn w:val="TableNormal"/>
    <w:uiPriority w:val="60"/>
    <w:locked/>
    <w:rsid w:val="00A54E06"/>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A54E0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A54E06"/>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A54E06"/>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A54E06"/>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A54E06"/>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A54E0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A54E06"/>
    <w:pPr>
      <w:spacing w:before="0" w:after="600"/>
      <w:outlineLvl w:val="1"/>
    </w:pPr>
    <w:rPr>
      <w:sz w:val="32"/>
      <w:szCs w:val="36"/>
    </w:rPr>
  </w:style>
  <w:style w:type="character" w:customStyle="1" w:styleId="DocumentsubtitleChar">
    <w:name w:val="Document subtitle Char"/>
    <w:basedOn w:val="DefaultParagraphFont"/>
    <w:link w:val="Documentsubtitle"/>
    <w:rsid w:val="00A54E06"/>
    <w:rPr>
      <w:rFonts w:eastAsia="Times New Roman"/>
      <w:sz w:val="32"/>
      <w:szCs w:val="36"/>
    </w:rPr>
  </w:style>
  <w:style w:type="paragraph" w:styleId="Bibliography">
    <w:name w:val="Bibliography"/>
    <w:next w:val="BodyText"/>
    <w:uiPriority w:val="37"/>
    <w:locked/>
    <w:rsid w:val="00A54E06"/>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A54E06"/>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A54E06"/>
    <w:rPr>
      <w:rFonts w:cs="Arial"/>
    </w:rPr>
  </w:style>
  <w:style w:type="character" w:customStyle="1" w:styleId="CommentSubjectChar">
    <w:name w:val="Comment Subject Char"/>
    <w:aliases w:val="CS-DO NOT USE Char"/>
    <w:basedOn w:val="DefaultParagraphFont"/>
    <w:link w:val="CommentSubject"/>
    <w:semiHidden/>
    <w:rsid w:val="00A54E06"/>
    <w:rPr>
      <w:rFonts w:cs="Arial"/>
    </w:rPr>
  </w:style>
  <w:style w:type="paragraph" w:styleId="DocumentMap">
    <w:name w:val="Document Map"/>
    <w:aliases w:val="DM-DO NOT USE"/>
    <w:link w:val="DocumentMapChar"/>
    <w:semiHidden/>
    <w:locked/>
    <w:rsid w:val="00A54E06"/>
    <w:rPr>
      <w:rFonts w:cs="Arial"/>
    </w:rPr>
  </w:style>
  <w:style w:type="character" w:customStyle="1" w:styleId="DocumentMapChar">
    <w:name w:val="Document Map Char"/>
    <w:aliases w:val="DM-DO NOT USE Char"/>
    <w:basedOn w:val="DefaultParagraphFont"/>
    <w:link w:val="DocumentMap"/>
    <w:semiHidden/>
    <w:rsid w:val="00A54E06"/>
    <w:rPr>
      <w:rFonts w:cs="Arial"/>
    </w:rPr>
  </w:style>
  <w:style w:type="paragraph" w:styleId="FootnoteText">
    <w:name w:val="footnote text"/>
    <w:link w:val="FootnoteTextChar"/>
    <w:locked/>
    <w:rsid w:val="00A54E06"/>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A54E06"/>
    <w:rPr>
      <w:rFonts w:cs="Arial"/>
      <w:sz w:val="16"/>
    </w:rPr>
  </w:style>
  <w:style w:type="paragraph" w:styleId="Index1">
    <w:name w:val="index 1"/>
    <w:basedOn w:val="Normal"/>
    <w:next w:val="Normal"/>
    <w:autoRedefine/>
    <w:semiHidden/>
    <w:locked/>
    <w:rsid w:val="00A54E06"/>
    <w:pPr>
      <w:spacing w:line="240" w:lineRule="auto"/>
      <w:ind w:left="200" w:hanging="200"/>
    </w:pPr>
  </w:style>
  <w:style w:type="paragraph" w:styleId="Index2">
    <w:name w:val="index 2"/>
    <w:basedOn w:val="Normal"/>
    <w:next w:val="Normal"/>
    <w:autoRedefine/>
    <w:semiHidden/>
    <w:locked/>
    <w:rsid w:val="00A54E06"/>
    <w:pPr>
      <w:spacing w:line="240" w:lineRule="auto"/>
      <w:ind w:left="400" w:hanging="200"/>
    </w:pPr>
  </w:style>
  <w:style w:type="paragraph" w:styleId="Index3">
    <w:name w:val="index 3"/>
    <w:basedOn w:val="Normal"/>
    <w:next w:val="Normal"/>
    <w:autoRedefine/>
    <w:semiHidden/>
    <w:locked/>
    <w:rsid w:val="00A54E06"/>
    <w:pPr>
      <w:spacing w:line="240" w:lineRule="auto"/>
      <w:ind w:left="600" w:hanging="200"/>
    </w:pPr>
  </w:style>
  <w:style w:type="paragraph" w:styleId="Index4">
    <w:name w:val="index 4"/>
    <w:basedOn w:val="Normal"/>
    <w:next w:val="Normal"/>
    <w:autoRedefine/>
    <w:semiHidden/>
    <w:locked/>
    <w:rsid w:val="00A54E06"/>
    <w:pPr>
      <w:spacing w:line="240" w:lineRule="auto"/>
      <w:ind w:left="800" w:hanging="200"/>
    </w:pPr>
  </w:style>
  <w:style w:type="paragraph" w:styleId="Index5">
    <w:name w:val="index 5"/>
    <w:basedOn w:val="Normal"/>
    <w:next w:val="Normal"/>
    <w:autoRedefine/>
    <w:semiHidden/>
    <w:locked/>
    <w:rsid w:val="00A54E06"/>
    <w:pPr>
      <w:spacing w:line="240" w:lineRule="auto"/>
      <w:ind w:left="1000" w:hanging="200"/>
    </w:pPr>
  </w:style>
  <w:style w:type="paragraph" w:styleId="Index6">
    <w:name w:val="index 6"/>
    <w:basedOn w:val="Normal"/>
    <w:next w:val="Normal"/>
    <w:autoRedefine/>
    <w:semiHidden/>
    <w:locked/>
    <w:rsid w:val="00A54E06"/>
    <w:pPr>
      <w:spacing w:line="240" w:lineRule="auto"/>
      <w:ind w:left="1200" w:hanging="200"/>
    </w:pPr>
  </w:style>
  <w:style w:type="paragraph" w:styleId="Index7">
    <w:name w:val="index 7"/>
    <w:basedOn w:val="Normal"/>
    <w:next w:val="Normal"/>
    <w:autoRedefine/>
    <w:semiHidden/>
    <w:locked/>
    <w:rsid w:val="00A54E06"/>
    <w:pPr>
      <w:spacing w:line="240" w:lineRule="auto"/>
      <w:ind w:left="1400" w:hanging="200"/>
    </w:pPr>
  </w:style>
  <w:style w:type="paragraph" w:styleId="Index8">
    <w:name w:val="index 8"/>
    <w:basedOn w:val="Normal"/>
    <w:next w:val="Normal"/>
    <w:autoRedefine/>
    <w:semiHidden/>
    <w:locked/>
    <w:rsid w:val="00A54E06"/>
    <w:pPr>
      <w:spacing w:line="240" w:lineRule="auto"/>
      <w:ind w:left="1600" w:hanging="200"/>
    </w:pPr>
  </w:style>
  <w:style w:type="paragraph" w:styleId="Index9">
    <w:name w:val="index 9"/>
    <w:basedOn w:val="Normal"/>
    <w:next w:val="Normal"/>
    <w:autoRedefine/>
    <w:semiHidden/>
    <w:locked/>
    <w:rsid w:val="00A54E06"/>
    <w:pPr>
      <w:spacing w:line="240" w:lineRule="auto"/>
      <w:ind w:left="1800" w:hanging="200"/>
    </w:pPr>
  </w:style>
  <w:style w:type="paragraph" w:styleId="IndexHeading">
    <w:name w:val="index heading"/>
    <w:aliases w:val="IH-DO NOT USE"/>
    <w:basedOn w:val="IntenseQuote"/>
    <w:next w:val="Index1"/>
    <w:semiHidden/>
    <w:locked/>
    <w:rsid w:val="00A54E06"/>
  </w:style>
  <w:style w:type="paragraph" w:styleId="IntenseQuote">
    <w:name w:val="Intense Quote"/>
    <w:aliases w:val="IQ-DO NOT USE"/>
    <w:next w:val="Normal"/>
    <w:link w:val="IntenseQuoteChar"/>
    <w:uiPriority w:val="30"/>
    <w:semiHidden/>
    <w:qFormat/>
    <w:locked/>
    <w:rsid w:val="00A54E06"/>
    <w:rPr>
      <w:rFonts w:cs="Arial"/>
    </w:rPr>
  </w:style>
  <w:style w:type="character" w:customStyle="1" w:styleId="IntenseQuoteChar">
    <w:name w:val="Intense Quote Char"/>
    <w:aliases w:val="IQ-DO NOT USE Char"/>
    <w:basedOn w:val="DefaultParagraphFont"/>
    <w:link w:val="IntenseQuote"/>
    <w:uiPriority w:val="30"/>
    <w:semiHidden/>
    <w:rsid w:val="00A54E06"/>
    <w:rPr>
      <w:rFonts w:cs="Arial"/>
    </w:rPr>
  </w:style>
  <w:style w:type="paragraph" w:styleId="ListParagraph">
    <w:name w:val="List Paragraph"/>
    <w:aliases w:val="LP-DO NOT USE"/>
    <w:basedOn w:val="MacroText"/>
    <w:uiPriority w:val="34"/>
    <w:semiHidden/>
    <w:qFormat/>
    <w:locked/>
    <w:rsid w:val="00A54E06"/>
  </w:style>
  <w:style w:type="paragraph" w:styleId="MacroText">
    <w:name w:val="macro"/>
    <w:aliases w:val="MT-DO NOT USE"/>
    <w:basedOn w:val="MessageHeader"/>
    <w:link w:val="MacroTextChar"/>
    <w:semiHidden/>
    <w:locked/>
    <w:rsid w:val="00A54E06"/>
  </w:style>
  <w:style w:type="character" w:customStyle="1" w:styleId="MacroTextChar">
    <w:name w:val="Macro Text Char"/>
    <w:aliases w:val="MT-DO NOT USE Char"/>
    <w:basedOn w:val="DefaultParagraphFont"/>
    <w:link w:val="MacroText"/>
    <w:semiHidden/>
    <w:rsid w:val="00A54E06"/>
    <w:rPr>
      <w:rFonts w:cs="Arial"/>
    </w:rPr>
  </w:style>
  <w:style w:type="paragraph" w:styleId="NoSpacing">
    <w:name w:val="No Spacing"/>
    <w:aliases w:val="NS-DO NOT USE"/>
    <w:uiPriority w:val="1"/>
    <w:semiHidden/>
    <w:qFormat/>
    <w:locked/>
    <w:rsid w:val="00A54E06"/>
    <w:pPr>
      <w:spacing w:line="240" w:lineRule="auto"/>
    </w:pPr>
  </w:style>
  <w:style w:type="paragraph" w:styleId="Quote">
    <w:name w:val="Quote"/>
    <w:aliases w:val="Q-DO NOT USE"/>
    <w:next w:val="Normal"/>
    <w:link w:val="QuoteChar"/>
    <w:uiPriority w:val="29"/>
    <w:semiHidden/>
    <w:qFormat/>
    <w:locked/>
    <w:rsid w:val="00A54E06"/>
    <w:rPr>
      <w:rFonts w:cs="Arial"/>
    </w:rPr>
  </w:style>
  <w:style w:type="character" w:customStyle="1" w:styleId="QuoteChar">
    <w:name w:val="Quote Char"/>
    <w:aliases w:val="Q-DO NOT USE Char"/>
    <w:basedOn w:val="DefaultParagraphFont"/>
    <w:link w:val="Quote"/>
    <w:uiPriority w:val="29"/>
    <w:semiHidden/>
    <w:rsid w:val="00A54E06"/>
    <w:rPr>
      <w:rFonts w:cs="Arial"/>
    </w:rPr>
  </w:style>
  <w:style w:type="paragraph" w:styleId="TOAHeading">
    <w:name w:val="toa heading"/>
    <w:next w:val="Normal"/>
    <w:uiPriority w:val="99"/>
    <w:semiHidden/>
    <w:locked/>
    <w:rsid w:val="00A54E06"/>
    <w:pPr>
      <w:spacing w:before="120"/>
    </w:pPr>
    <w:rPr>
      <w:rFonts w:eastAsiaTheme="majorEastAsia" w:cstheme="majorBidi"/>
      <w:bCs/>
      <w:szCs w:val="24"/>
    </w:rPr>
  </w:style>
  <w:style w:type="paragraph" w:styleId="TOC7">
    <w:name w:val="toc 7"/>
    <w:basedOn w:val="Normal"/>
    <w:next w:val="Normal"/>
    <w:autoRedefine/>
    <w:semiHidden/>
    <w:locked/>
    <w:rsid w:val="00A54E06"/>
    <w:pPr>
      <w:spacing w:after="100"/>
      <w:ind w:left="1200"/>
    </w:pPr>
  </w:style>
  <w:style w:type="paragraph" w:styleId="TOC8">
    <w:name w:val="toc 8"/>
    <w:basedOn w:val="Normal"/>
    <w:next w:val="Normal"/>
    <w:autoRedefine/>
    <w:semiHidden/>
    <w:locked/>
    <w:rsid w:val="00A54E06"/>
    <w:pPr>
      <w:spacing w:after="100"/>
      <w:ind w:left="1400"/>
    </w:pPr>
  </w:style>
  <w:style w:type="paragraph" w:styleId="TOC9">
    <w:name w:val="toc 9"/>
    <w:basedOn w:val="Normal"/>
    <w:next w:val="Normal"/>
    <w:autoRedefine/>
    <w:semiHidden/>
    <w:locked/>
    <w:rsid w:val="00A54E06"/>
    <w:pPr>
      <w:spacing w:after="100"/>
      <w:ind w:left="1600"/>
    </w:pPr>
  </w:style>
  <w:style w:type="numbering" w:customStyle="1" w:styleId="GAMultilevelList">
    <w:name w:val="GA Multilevel List"/>
    <w:uiPriority w:val="99"/>
    <w:rsid w:val="00A54E06"/>
    <w:pPr>
      <w:numPr>
        <w:numId w:val="5"/>
      </w:numPr>
    </w:pPr>
  </w:style>
  <w:style w:type="paragraph" w:customStyle="1" w:styleId="Tabletextcentred">
    <w:name w:val="Table text centred"/>
    <w:basedOn w:val="Tabletextleft"/>
    <w:next w:val="BodyText"/>
    <w:qFormat/>
    <w:rsid w:val="00A54E06"/>
    <w:pPr>
      <w:jc w:val="center"/>
    </w:pPr>
  </w:style>
  <w:style w:type="paragraph" w:customStyle="1" w:styleId="Tabletextright">
    <w:name w:val="Table text right"/>
    <w:basedOn w:val="Tabletextcentred"/>
    <w:next w:val="BodyText"/>
    <w:qFormat/>
    <w:rsid w:val="00A54E06"/>
    <w:pPr>
      <w:jc w:val="right"/>
    </w:pPr>
  </w:style>
  <w:style w:type="character" w:customStyle="1" w:styleId="Subscriptitalic">
    <w:name w:val="Subscript italic"/>
    <w:basedOn w:val="Subscript"/>
    <w:qFormat/>
    <w:rsid w:val="00A54E06"/>
    <w:rPr>
      <w:i/>
      <w:iCs/>
      <w:position w:val="-4"/>
      <w:vertAlign w:val="subscript"/>
    </w:rPr>
  </w:style>
  <w:style w:type="character" w:customStyle="1" w:styleId="SuperscriptItalic">
    <w:name w:val="Superscript Italic"/>
    <w:basedOn w:val="Superscript"/>
    <w:qFormat/>
    <w:rsid w:val="00A54E06"/>
    <w:rPr>
      <w:i/>
      <w:iCs/>
      <w:position w:val="0"/>
      <w:vertAlign w:val="superscript"/>
    </w:rPr>
  </w:style>
  <w:style w:type="table" w:customStyle="1" w:styleId="TableGANoHeader">
    <w:name w:val="Table GA No Header"/>
    <w:basedOn w:val="TableGAHeaderRow"/>
    <w:uiPriority w:val="99"/>
    <w:rsid w:val="00A54E06"/>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F4857"/>
    <w:pPr>
      <w:jc w:val="center"/>
    </w:pPr>
  </w:style>
  <w:style w:type="paragraph" w:customStyle="1" w:styleId="Authors">
    <w:name w:val="Authors"/>
    <w:basedOn w:val="BodyText"/>
    <w:next w:val="Figuresandimagesleft"/>
    <w:qFormat/>
    <w:rsid w:val="00CB7E69"/>
    <w:pPr>
      <w:spacing w:after="5640"/>
    </w:pPr>
  </w:style>
  <w:style w:type="table" w:styleId="MediumShading1">
    <w:name w:val="Medium Shading 1"/>
    <w:basedOn w:val="TableNormal"/>
    <w:uiPriority w:val="63"/>
    <w:locked/>
    <w:rsid w:val="00A54E06"/>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A54E06"/>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A54E06"/>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A54E06"/>
    <w:pPr>
      <w:tabs>
        <w:tab w:val="clear" w:pos="9072"/>
        <w:tab w:val="right" w:pos="14005"/>
      </w:tabs>
    </w:pPr>
  </w:style>
  <w:style w:type="table" w:customStyle="1" w:styleId="TableGAHeaderColumn">
    <w:name w:val="Table GA Header Column"/>
    <w:basedOn w:val="TableGAHeaderRowColumn"/>
    <w:uiPriority w:val="99"/>
    <w:rsid w:val="00A54E06"/>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A54E06"/>
    <w:pPr>
      <w:pageBreakBefore/>
      <w:spacing w:before="0" w:after="0" w:line="240" w:lineRule="atLeast"/>
    </w:pPr>
    <w:rPr>
      <w:rFonts w:cs="Arial"/>
      <w:b/>
      <w:kern w:val="28"/>
    </w:rPr>
  </w:style>
  <w:style w:type="character" w:customStyle="1" w:styleId="Bold">
    <w:name w:val="Bold"/>
    <w:basedOn w:val="DefaultParagraphFont"/>
    <w:qFormat/>
    <w:rsid w:val="00A54E06"/>
    <w:rPr>
      <w:b/>
    </w:rPr>
  </w:style>
  <w:style w:type="character" w:customStyle="1" w:styleId="Italic">
    <w:name w:val="Italic"/>
    <w:basedOn w:val="DefaultParagraphFont"/>
    <w:qFormat/>
    <w:rsid w:val="00A54E06"/>
    <w:rPr>
      <w:i/>
    </w:rPr>
  </w:style>
  <w:style w:type="character" w:customStyle="1" w:styleId="ReferencesItalic">
    <w:name w:val="References Italic"/>
    <w:basedOn w:val="DefaultParagraphFont"/>
    <w:qFormat/>
    <w:rsid w:val="00A54E06"/>
    <w:rPr>
      <w:i/>
    </w:rPr>
  </w:style>
  <w:style w:type="paragraph" w:customStyle="1" w:styleId="FooterlandscapeA3">
    <w:name w:val="Footer landscape A3"/>
    <w:basedOn w:val="Footerlandscape"/>
    <w:qFormat/>
    <w:rsid w:val="00A54E06"/>
    <w:pPr>
      <w:tabs>
        <w:tab w:val="clear" w:pos="14005"/>
        <w:tab w:val="right" w:pos="20979"/>
      </w:tabs>
    </w:pPr>
  </w:style>
  <w:style w:type="paragraph" w:customStyle="1" w:styleId="Tablenotes">
    <w:name w:val="Table notes"/>
    <w:basedOn w:val="Tablesource"/>
    <w:rsid w:val="00A54E06"/>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A54E06"/>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A54E06"/>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A54E06"/>
    <w:pPr>
      <w:numPr>
        <w:ilvl w:val="2"/>
      </w:numPr>
      <w:outlineLvl w:val="2"/>
    </w:pPr>
    <w:rPr>
      <w:b/>
      <w:bCs/>
      <w:sz w:val="24"/>
    </w:rPr>
  </w:style>
  <w:style w:type="paragraph" w:customStyle="1" w:styleId="Headingappendix4">
    <w:name w:val="Heading appendix 4"/>
    <w:basedOn w:val="Headingappendix3"/>
    <w:next w:val="BodyText"/>
    <w:qFormat/>
    <w:rsid w:val="00A54E06"/>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A54E06"/>
    <w:pPr>
      <w:numPr>
        <w:ilvl w:val="4"/>
      </w:numPr>
      <w:outlineLvl w:val="4"/>
    </w:pPr>
    <w:rPr>
      <w:b w:val="0"/>
      <w:bCs w:val="0"/>
    </w:rPr>
  </w:style>
  <w:style w:type="paragraph" w:customStyle="1" w:styleId="Equation">
    <w:name w:val="Equation"/>
    <w:basedOn w:val="BodyText"/>
    <w:next w:val="BodyText"/>
    <w:uiPriority w:val="7"/>
    <w:qFormat/>
    <w:rsid w:val="00A54E06"/>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A54E06"/>
    <w:pPr>
      <w:spacing w:before="240" w:after="0"/>
    </w:pPr>
    <w:rPr>
      <w:b/>
      <w:kern w:val="28"/>
    </w:rPr>
  </w:style>
  <w:style w:type="character" w:styleId="SubtleReference">
    <w:name w:val="Subtle Reference"/>
    <w:aliases w:val="SR-DO NOT USE"/>
    <w:uiPriority w:val="31"/>
    <w:semiHidden/>
    <w:locked/>
    <w:rsid w:val="00A54E06"/>
  </w:style>
  <w:style w:type="character" w:styleId="SubtleEmphasis">
    <w:name w:val="Subtle Emphasis"/>
    <w:aliases w:val="SE-DO NOT USE"/>
    <w:uiPriority w:val="19"/>
    <w:semiHidden/>
    <w:locked/>
    <w:rsid w:val="00A54E06"/>
  </w:style>
  <w:style w:type="character" w:styleId="PlaceholderText">
    <w:name w:val="Placeholder Text"/>
    <w:aliases w:val="Pl-DO NOT USE"/>
    <w:uiPriority w:val="99"/>
    <w:semiHidden/>
    <w:locked/>
    <w:rsid w:val="00A54E06"/>
  </w:style>
  <w:style w:type="character" w:styleId="IntenseReference">
    <w:name w:val="Intense Reference"/>
    <w:aliases w:val="IR-DO NOT USE"/>
    <w:uiPriority w:val="32"/>
    <w:semiHidden/>
    <w:qFormat/>
    <w:locked/>
    <w:rsid w:val="00A54E06"/>
  </w:style>
  <w:style w:type="character" w:styleId="IntenseEmphasis">
    <w:name w:val="Intense Emphasis"/>
    <w:aliases w:val="IE-DO NOT USE"/>
    <w:uiPriority w:val="21"/>
    <w:semiHidden/>
    <w:qFormat/>
    <w:locked/>
    <w:rsid w:val="00A54E06"/>
  </w:style>
  <w:style w:type="character" w:styleId="EndnoteReference">
    <w:name w:val="endnote reference"/>
    <w:aliases w:val="ERe-DO NOT USE"/>
    <w:semiHidden/>
    <w:locked/>
    <w:rsid w:val="00A54E06"/>
  </w:style>
  <w:style w:type="character" w:customStyle="1" w:styleId="BodyText2Char">
    <w:name w:val="Body Text 2 Char"/>
    <w:aliases w:val="BT2-DO NOT USE Char"/>
    <w:basedOn w:val="DefaultParagraphFont"/>
    <w:link w:val="BodyText2"/>
    <w:semiHidden/>
    <w:rsid w:val="00A54E06"/>
    <w:rPr>
      <w:rFonts w:cs="Arial"/>
    </w:rPr>
  </w:style>
  <w:style w:type="paragraph" w:styleId="BlockText">
    <w:name w:val="Block Text"/>
    <w:aliases w:val="BLT-DO NOT USE"/>
    <w:basedOn w:val="BalloonText"/>
    <w:semiHidden/>
    <w:locked/>
    <w:rsid w:val="00A54E06"/>
  </w:style>
  <w:style w:type="paragraph" w:styleId="BodyTextFirstIndent">
    <w:name w:val="Body Text First Indent"/>
    <w:aliases w:val="B1-DO NOT USE"/>
    <w:basedOn w:val="BodyText3"/>
    <w:link w:val="BodyTextFirstIndentChar"/>
    <w:semiHidden/>
    <w:locked/>
    <w:rsid w:val="00A54E06"/>
  </w:style>
  <w:style w:type="character" w:styleId="FootnoteReference">
    <w:name w:val="footnote reference"/>
    <w:basedOn w:val="DefaultParagraphFont"/>
    <w:semiHidden/>
    <w:locked/>
    <w:rsid w:val="00A54E06"/>
    <w:rPr>
      <w:sz w:val="20"/>
      <w:vertAlign w:val="superscript"/>
    </w:rPr>
  </w:style>
  <w:style w:type="numbering" w:customStyle="1" w:styleId="GAAppendices">
    <w:name w:val="GA Appendices"/>
    <w:uiPriority w:val="99"/>
    <w:rsid w:val="00A54E06"/>
    <w:pPr>
      <w:numPr>
        <w:numId w:val="4"/>
      </w:numPr>
    </w:pPr>
  </w:style>
  <w:style w:type="character" w:customStyle="1" w:styleId="BodyTextFirstIndentChar">
    <w:name w:val="Body Text First Indent Char"/>
    <w:aliases w:val="B1-DO NOT USE Char"/>
    <w:basedOn w:val="BodyTextChar"/>
    <w:link w:val="BodyTextFirstIndent"/>
    <w:semiHidden/>
    <w:rsid w:val="00A54E06"/>
    <w:rPr>
      <w:rFonts w:cs="Arial"/>
    </w:rPr>
  </w:style>
  <w:style w:type="paragraph" w:styleId="BodyTextIndent">
    <w:name w:val="Body Text Indent"/>
    <w:aliases w:val="B3-DO NOT USE"/>
    <w:basedOn w:val="BodyTextFirstIndent2"/>
    <w:link w:val="BodyTextIndentChar"/>
    <w:semiHidden/>
    <w:locked/>
    <w:rsid w:val="00A54E06"/>
  </w:style>
  <w:style w:type="character" w:customStyle="1" w:styleId="BodyTextIndentChar">
    <w:name w:val="Body Text Indent Char"/>
    <w:aliases w:val="B3-DO NOT USE Char"/>
    <w:basedOn w:val="DefaultParagraphFont"/>
    <w:link w:val="BodyTextIndent"/>
    <w:semiHidden/>
    <w:rsid w:val="00A54E06"/>
    <w:rPr>
      <w:rFonts w:cs="Arial"/>
    </w:rPr>
  </w:style>
  <w:style w:type="paragraph" w:styleId="BodyTextFirstIndent2">
    <w:name w:val="Body Text First Indent 2"/>
    <w:aliases w:val="B2-DO NOT USE"/>
    <w:basedOn w:val="BodyTextFirstIndent"/>
    <w:link w:val="BodyTextFirstIndent2Char"/>
    <w:semiHidden/>
    <w:locked/>
    <w:rsid w:val="00A54E06"/>
  </w:style>
  <w:style w:type="character" w:customStyle="1" w:styleId="BodyTextFirstIndent2Char">
    <w:name w:val="Body Text First Indent 2 Char"/>
    <w:aliases w:val="B2-DO NOT USE Char"/>
    <w:basedOn w:val="BodyTextIndentChar"/>
    <w:link w:val="BodyTextFirstIndent2"/>
    <w:semiHidden/>
    <w:rsid w:val="00A54E06"/>
    <w:rPr>
      <w:rFonts w:cs="Arial"/>
    </w:rPr>
  </w:style>
  <w:style w:type="paragraph" w:styleId="BodyTextIndent2">
    <w:name w:val="Body Text Indent 2"/>
    <w:aliases w:val="B4-DO NOT USE"/>
    <w:basedOn w:val="BodyTextIndent"/>
    <w:link w:val="BodyTextIndent2Char"/>
    <w:semiHidden/>
    <w:locked/>
    <w:rsid w:val="00A54E06"/>
  </w:style>
  <w:style w:type="character" w:customStyle="1" w:styleId="BodyTextIndent2Char">
    <w:name w:val="Body Text Indent 2 Char"/>
    <w:aliases w:val="B4-DO NOT USE Char"/>
    <w:basedOn w:val="DefaultParagraphFont"/>
    <w:link w:val="BodyTextIndent2"/>
    <w:semiHidden/>
    <w:rsid w:val="00A54E06"/>
    <w:rPr>
      <w:rFonts w:cs="Arial"/>
    </w:rPr>
  </w:style>
  <w:style w:type="paragraph" w:styleId="BodyTextIndent3">
    <w:name w:val="Body Text Indent 3"/>
    <w:aliases w:val="B5-DO NOT USE"/>
    <w:basedOn w:val="BodyTextIndent2"/>
    <w:link w:val="BodyTextIndent3Char"/>
    <w:semiHidden/>
    <w:locked/>
    <w:rsid w:val="00A54E06"/>
  </w:style>
  <w:style w:type="character" w:customStyle="1" w:styleId="BodyTextIndent3Char">
    <w:name w:val="Body Text Indent 3 Char"/>
    <w:aliases w:val="B5-DO NOT USE Char"/>
    <w:basedOn w:val="DefaultParagraphFont"/>
    <w:link w:val="BodyTextIndent3"/>
    <w:semiHidden/>
    <w:rsid w:val="00A54E06"/>
    <w:rPr>
      <w:rFonts w:cs="Arial"/>
    </w:rPr>
  </w:style>
  <w:style w:type="paragraph" w:styleId="BalloonText">
    <w:name w:val="Balloon Text"/>
    <w:aliases w:val="B6-DO NOT USE"/>
    <w:basedOn w:val="BodyTextIndent3"/>
    <w:link w:val="BalloonTextChar"/>
    <w:semiHidden/>
    <w:locked/>
    <w:rsid w:val="00A54E06"/>
  </w:style>
  <w:style w:type="character" w:customStyle="1" w:styleId="BalloonTextChar">
    <w:name w:val="Balloon Text Char"/>
    <w:aliases w:val="B6-DO NOT USE Char"/>
    <w:basedOn w:val="DefaultParagraphFont"/>
    <w:link w:val="BalloonText"/>
    <w:semiHidden/>
    <w:rsid w:val="00A54E06"/>
    <w:rPr>
      <w:rFonts w:cs="Arial"/>
    </w:rPr>
  </w:style>
  <w:style w:type="character" w:customStyle="1" w:styleId="TabletitleChar">
    <w:name w:val="Table title Char"/>
    <w:link w:val="Tabletitle"/>
    <w:rsid w:val="00EE1CE7"/>
    <w:rPr>
      <w:rFonts w:eastAsia="Times New Roman" w:cs="Arial"/>
      <w:i/>
      <w:sz w:val="18"/>
      <w:szCs w:val="18"/>
    </w:rPr>
  </w:style>
  <w:style w:type="character" w:customStyle="1" w:styleId="BoldItalic">
    <w:name w:val="Bold Italic"/>
    <w:basedOn w:val="DefaultParagraphFont"/>
    <w:rsid w:val="00A54E06"/>
    <w:rPr>
      <w:b/>
      <w:i/>
    </w:rPr>
  </w:style>
  <w:style w:type="paragraph" w:customStyle="1" w:styleId="ExtractL1authornames">
    <w:name w:val="Extract L1 author names"/>
    <w:basedOn w:val="BodyText"/>
    <w:rsid w:val="00A54E06"/>
    <w:pPr>
      <w:spacing w:before="120" w:after="60" w:line="240" w:lineRule="auto"/>
    </w:pPr>
    <w:rPr>
      <w:rFonts w:eastAsia="Times New Roman" w:cs="Times New Roman"/>
    </w:rPr>
  </w:style>
  <w:style w:type="paragraph" w:customStyle="1" w:styleId="ExtractL2authorlocation">
    <w:name w:val="Extract L2 author location"/>
    <w:basedOn w:val="BodyText"/>
    <w:rsid w:val="00A54E06"/>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A54E06"/>
    <w:pPr>
      <w:spacing w:before="120" w:after="480" w:line="240" w:lineRule="auto"/>
    </w:pPr>
    <w:rPr>
      <w:rFonts w:eastAsia="Times New Roman" w:cs="Times New Roman"/>
    </w:rPr>
  </w:style>
  <w:style w:type="paragraph" w:customStyle="1" w:styleId="ListnoLS">
    <w:name w:val="List no LS"/>
    <w:basedOn w:val="BodyText"/>
    <w:rsid w:val="00A54E06"/>
    <w:pPr>
      <w:tabs>
        <w:tab w:val="left" w:pos="1134"/>
      </w:tabs>
      <w:spacing w:before="120" w:after="120" w:line="200" w:lineRule="atLeast"/>
    </w:pPr>
    <w:rPr>
      <w:rFonts w:eastAsia="Times New Roman" w:cs="Times New Roman"/>
    </w:rPr>
  </w:style>
  <w:style w:type="paragraph" w:customStyle="1" w:styleId="Tablesource">
    <w:name w:val="Table source"/>
    <w:basedOn w:val="BodyText"/>
    <w:next w:val="BodyText"/>
    <w:qFormat/>
    <w:rsid w:val="00A54E06"/>
    <w:pPr>
      <w:spacing w:before="120" w:after="0" w:line="160" w:lineRule="atLeast"/>
    </w:pPr>
    <w:rPr>
      <w:rFonts w:eastAsia="Times New Roman"/>
      <w:i/>
      <w:iCs/>
      <w:sz w:val="16"/>
      <w:szCs w:val="18"/>
    </w:rPr>
  </w:style>
  <w:style w:type="paragraph" w:customStyle="1" w:styleId="FiguresImagesLeft">
    <w:name w:val="Figures &amp; Images Left"/>
    <w:basedOn w:val="BodyText"/>
    <w:next w:val="Caption"/>
    <w:link w:val="FiguresImagesLeftChar"/>
    <w:qFormat/>
    <w:rsid w:val="00CB7E69"/>
    <w:pPr>
      <w:keepNext/>
      <w:spacing w:before="480" w:after="80" w:line="160" w:lineRule="atLeast"/>
    </w:pPr>
  </w:style>
  <w:style w:type="character" w:customStyle="1" w:styleId="FiguresImagesLeftChar">
    <w:name w:val="Figures &amp; Images Left Char"/>
    <w:basedOn w:val="BodyTextChar"/>
    <w:link w:val="FiguresImagesLeft"/>
    <w:rsid w:val="00CB7E69"/>
    <w:rPr>
      <w:rFonts w:cs="Arial"/>
    </w:rPr>
  </w:style>
  <w:style w:type="paragraph" w:customStyle="1" w:styleId="VersoPageInfo0">
    <w:name w:val="Verso Page Info"/>
    <w:basedOn w:val="BodyText"/>
    <w:link w:val="VersoPageInfoChar0"/>
    <w:qFormat/>
    <w:rsid w:val="00CB7E69"/>
    <w:pPr>
      <w:spacing w:before="0"/>
    </w:pPr>
  </w:style>
  <w:style w:type="character" w:customStyle="1" w:styleId="VersoPageInfoChar0">
    <w:name w:val="Verso Page Info Char"/>
    <w:basedOn w:val="BodyTextChar"/>
    <w:link w:val="VersoPageInfo0"/>
    <w:rsid w:val="00CB7E69"/>
    <w:rPr>
      <w:rFonts w:cs="Arial"/>
    </w:rPr>
  </w:style>
  <w:style w:type="paragraph" w:customStyle="1" w:styleId="TableTitleIndent">
    <w:name w:val="Table Title Indent"/>
    <w:basedOn w:val="Tabletitle"/>
    <w:qFormat/>
    <w:rsid w:val="00CB7E69"/>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0D3148"/>
    <w:rPr>
      <w:rFonts w:cs="Arial"/>
    </w:rPr>
  </w:style>
  <w:style w:type="paragraph" w:styleId="Heading1">
    <w:name w:val="heading 1"/>
    <w:next w:val="BodyText"/>
    <w:link w:val="Heading1Char"/>
    <w:qFormat/>
    <w:rsid w:val="00CB7E69"/>
    <w:pPr>
      <w:keepNext/>
      <w:keepLines/>
      <w:pageBreakBefore/>
      <w:numPr>
        <w:numId w:val="6"/>
      </w:numPr>
      <w:spacing w:before="0" w:after="960" w:line="240" w:lineRule="auto"/>
      <w:outlineLvl w:val="0"/>
    </w:pPr>
    <w:rPr>
      <w:rFonts w:cs="Arial"/>
      <w:kern w:val="28"/>
      <w:sz w:val="40"/>
    </w:rPr>
  </w:style>
  <w:style w:type="paragraph" w:styleId="Heading2">
    <w:name w:val="heading 2"/>
    <w:basedOn w:val="Heading1"/>
    <w:next w:val="BodyText"/>
    <w:link w:val="Heading2Char"/>
    <w:qFormat/>
    <w:rsid w:val="00CB7E69"/>
    <w:pPr>
      <w:pageBreakBefore w:val="0"/>
      <w:numPr>
        <w:ilvl w:val="1"/>
      </w:numPr>
      <w:spacing w:before="360" w:after="180"/>
      <w:outlineLvl w:val="1"/>
    </w:pPr>
    <w:rPr>
      <w:sz w:val="30"/>
      <w:szCs w:val="30"/>
    </w:rPr>
  </w:style>
  <w:style w:type="paragraph" w:styleId="Heading3">
    <w:name w:val="heading 3"/>
    <w:basedOn w:val="Heading2"/>
    <w:next w:val="BodyText"/>
    <w:link w:val="Heading3Char"/>
    <w:qFormat/>
    <w:rsid w:val="00A54E06"/>
    <w:pPr>
      <w:numPr>
        <w:ilvl w:val="2"/>
      </w:numPr>
      <w:outlineLvl w:val="2"/>
    </w:pPr>
    <w:rPr>
      <w:b/>
      <w:sz w:val="24"/>
    </w:rPr>
  </w:style>
  <w:style w:type="paragraph" w:styleId="Heading4">
    <w:name w:val="heading 4"/>
    <w:basedOn w:val="Heading3"/>
    <w:next w:val="BodyText"/>
    <w:link w:val="Heading4Char"/>
    <w:qFormat/>
    <w:rsid w:val="00A54E06"/>
    <w:pPr>
      <w:numPr>
        <w:ilvl w:val="3"/>
      </w:numPr>
      <w:spacing w:before="180"/>
      <w:outlineLvl w:val="3"/>
    </w:pPr>
    <w:rPr>
      <w:i/>
      <w:sz w:val="22"/>
    </w:rPr>
  </w:style>
  <w:style w:type="paragraph" w:styleId="Heading5">
    <w:name w:val="heading 5"/>
    <w:basedOn w:val="Heading4"/>
    <w:next w:val="BodyText"/>
    <w:qFormat/>
    <w:rsid w:val="00A54E06"/>
    <w:pPr>
      <w:numPr>
        <w:ilvl w:val="4"/>
      </w:numPr>
      <w:outlineLvl w:val="4"/>
    </w:pPr>
    <w:rPr>
      <w:b w:val="0"/>
    </w:rPr>
  </w:style>
  <w:style w:type="paragraph" w:styleId="Heading6">
    <w:name w:val="heading 6"/>
    <w:basedOn w:val="Heading5"/>
    <w:next w:val="BodyText"/>
    <w:link w:val="Heading6Char"/>
    <w:semiHidden/>
    <w:qFormat/>
    <w:locked/>
    <w:rsid w:val="00A54E06"/>
    <w:pPr>
      <w:numPr>
        <w:ilvl w:val="5"/>
      </w:numPr>
      <w:spacing w:before="240"/>
      <w:outlineLvl w:val="5"/>
    </w:pPr>
    <w:rPr>
      <w:b/>
      <w:i w:val="0"/>
      <w:sz w:val="20"/>
    </w:rPr>
  </w:style>
  <w:style w:type="paragraph" w:styleId="Heading7">
    <w:name w:val="heading 7"/>
    <w:basedOn w:val="Heading6"/>
    <w:next w:val="BodyText"/>
    <w:semiHidden/>
    <w:qFormat/>
    <w:locked/>
    <w:rsid w:val="00A54E06"/>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A54E06"/>
    <w:pPr>
      <w:numPr>
        <w:ilvl w:val="7"/>
      </w:numPr>
      <w:outlineLvl w:val="7"/>
    </w:pPr>
    <w:rPr>
      <w:i w:val="0"/>
    </w:rPr>
  </w:style>
  <w:style w:type="paragraph" w:styleId="Heading9">
    <w:name w:val="heading 9"/>
    <w:aliases w:val="Heading appendix 1"/>
    <w:basedOn w:val="Headingappendix1base"/>
    <w:next w:val="BodyText"/>
    <w:qFormat/>
    <w:rsid w:val="00A54E06"/>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A54E06"/>
    <w:rPr>
      <w:rFonts w:cs="Arial"/>
    </w:rPr>
  </w:style>
  <w:style w:type="paragraph" w:styleId="Footer">
    <w:name w:val="footer"/>
    <w:next w:val="BodyText"/>
    <w:link w:val="FooterChar"/>
    <w:qFormat/>
    <w:rsid w:val="00A54E06"/>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A54E06"/>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A54E06"/>
    <w:pPr>
      <w:keepNext/>
      <w:spacing w:after="1440"/>
    </w:pPr>
    <w:rPr>
      <w:rFonts w:eastAsia="Times New Roman"/>
      <w:caps/>
      <w:spacing w:val="10"/>
      <w:sz w:val="19"/>
    </w:rPr>
  </w:style>
  <w:style w:type="character" w:customStyle="1" w:styleId="Captionbold">
    <w:name w:val="Caption bold"/>
    <w:semiHidden/>
    <w:qFormat/>
    <w:rsid w:val="00A54E06"/>
    <w:rPr>
      <w:b/>
    </w:rPr>
  </w:style>
  <w:style w:type="paragraph" w:customStyle="1" w:styleId="Documenttitle">
    <w:name w:val="Document title"/>
    <w:next w:val="BodyText"/>
    <w:qFormat/>
    <w:rsid w:val="00A54E06"/>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A54E06"/>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A54E06"/>
    <w:rPr>
      <w:rFonts w:cs="Arial"/>
    </w:rPr>
  </w:style>
  <w:style w:type="character" w:customStyle="1" w:styleId="CommentTextChar">
    <w:name w:val="Comment Text Char"/>
    <w:aliases w:val="CT-DO NOT USE Char"/>
    <w:basedOn w:val="DefaultParagraphFont"/>
    <w:link w:val="CommentText"/>
    <w:semiHidden/>
    <w:rsid w:val="00A54E06"/>
    <w:rPr>
      <w:rFonts w:cs="Arial"/>
    </w:rPr>
  </w:style>
  <w:style w:type="paragraph" w:customStyle="1" w:styleId="Listbulletlevel1">
    <w:name w:val="List bullet level 1"/>
    <w:basedOn w:val="BodyText"/>
    <w:next w:val="BodyText"/>
    <w:link w:val="Listbulletlevel1Char"/>
    <w:qFormat/>
    <w:rsid w:val="00A54E06"/>
    <w:pPr>
      <w:numPr>
        <w:numId w:val="13"/>
      </w:numPr>
      <w:spacing w:before="60" w:after="60"/>
    </w:pPr>
    <w:rPr>
      <w:rFonts w:eastAsia="Times New Roman"/>
    </w:rPr>
  </w:style>
  <w:style w:type="character" w:styleId="BookTitle">
    <w:name w:val="Book Title"/>
    <w:aliases w:val="BT-DO NOT USE"/>
    <w:uiPriority w:val="33"/>
    <w:semiHidden/>
    <w:locked/>
    <w:rsid w:val="00A54E06"/>
  </w:style>
  <w:style w:type="paragraph" w:customStyle="1" w:styleId="Listbulletlevel2">
    <w:name w:val="List bullet level 2"/>
    <w:basedOn w:val="Listbulletlevel1"/>
    <w:next w:val="BodyText"/>
    <w:qFormat/>
    <w:rsid w:val="00A54E06"/>
    <w:pPr>
      <w:numPr>
        <w:ilvl w:val="1"/>
      </w:numPr>
    </w:pPr>
  </w:style>
  <w:style w:type="paragraph" w:customStyle="1" w:styleId="Tabletitle">
    <w:name w:val="Table title"/>
    <w:basedOn w:val="BodyText"/>
    <w:next w:val="BodyText"/>
    <w:link w:val="TabletitleChar"/>
    <w:qFormat/>
    <w:rsid w:val="00EE1CE7"/>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A54E06"/>
    <w:rPr>
      <w:b/>
    </w:rPr>
  </w:style>
  <w:style w:type="paragraph" w:customStyle="1" w:styleId="Tabletextleft">
    <w:name w:val="Table text left"/>
    <w:next w:val="BodyText"/>
    <w:qFormat/>
    <w:rsid w:val="00A54E06"/>
    <w:pPr>
      <w:spacing w:before="20" w:after="20" w:line="200" w:lineRule="atLeast"/>
    </w:pPr>
    <w:rPr>
      <w:rFonts w:eastAsia="Times New Roman" w:cs="Arial"/>
      <w:sz w:val="18"/>
    </w:rPr>
  </w:style>
  <w:style w:type="paragraph" w:customStyle="1" w:styleId="References">
    <w:name w:val="References"/>
    <w:basedOn w:val="BodyText"/>
    <w:next w:val="BodyText"/>
    <w:qFormat/>
    <w:rsid w:val="00A54E06"/>
    <w:pPr>
      <w:spacing w:before="60" w:after="60" w:line="240" w:lineRule="atLeast"/>
      <w:ind w:left="284" w:hanging="284"/>
    </w:pPr>
    <w:rPr>
      <w:rFonts w:eastAsia="Times New Roman"/>
    </w:rPr>
  </w:style>
  <w:style w:type="character" w:styleId="CommentReference">
    <w:name w:val="annotation reference"/>
    <w:aliases w:val="CR-DO NOT USE"/>
    <w:semiHidden/>
    <w:locked/>
    <w:rsid w:val="00A54E06"/>
  </w:style>
  <w:style w:type="paragraph" w:styleId="EndnoteText">
    <w:name w:val="endnote text"/>
    <w:aliases w:val="ET-DO NOT USE"/>
    <w:semiHidden/>
    <w:locked/>
    <w:rsid w:val="00A54E06"/>
    <w:rPr>
      <w:rFonts w:cs="Arial"/>
    </w:rPr>
  </w:style>
  <w:style w:type="character" w:customStyle="1" w:styleId="Bodytextbold">
    <w:name w:val="Body text bold"/>
    <w:qFormat/>
    <w:rsid w:val="00A54E06"/>
    <w:rPr>
      <w:b/>
    </w:rPr>
  </w:style>
  <w:style w:type="character" w:customStyle="1" w:styleId="Bodytextitalic">
    <w:name w:val="Body text italic"/>
    <w:qFormat/>
    <w:rsid w:val="00A54E06"/>
    <w:rPr>
      <w:i/>
    </w:rPr>
  </w:style>
  <w:style w:type="character" w:customStyle="1" w:styleId="HeaderChar">
    <w:name w:val="Header Char"/>
    <w:basedOn w:val="DefaultParagraphFont"/>
    <w:link w:val="Header"/>
    <w:rsid w:val="00A54E06"/>
    <w:rPr>
      <w:rFonts w:ascii="Arial Bold" w:hAnsi="Arial Bold" w:cs="Arial"/>
      <w:b/>
      <w:sz w:val="16"/>
      <w:szCs w:val="16"/>
    </w:rPr>
  </w:style>
  <w:style w:type="character" w:customStyle="1" w:styleId="BodyTextChar">
    <w:name w:val="Body Text Char"/>
    <w:basedOn w:val="DefaultParagraphFont"/>
    <w:link w:val="BodyText"/>
    <w:rsid w:val="00A54E06"/>
    <w:rPr>
      <w:rFonts w:cs="Arial"/>
    </w:rPr>
  </w:style>
  <w:style w:type="character" w:styleId="Strong">
    <w:name w:val="Strong"/>
    <w:aliases w:val="St-DO NOT USE"/>
    <w:semiHidden/>
    <w:qFormat/>
    <w:locked/>
    <w:rsid w:val="00A54E06"/>
  </w:style>
  <w:style w:type="paragraph" w:styleId="TOC1">
    <w:name w:val="toc 1"/>
    <w:basedOn w:val="BodyText"/>
    <w:next w:val="BodyText"/>
    <w:autoRedefine/>
    <w:uiPriority w:val="39"/>
    <w:qFormat/>
    <w:rsid w:val="00A54E06"/>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A54E06"/>
    <w:pPr>
      <w:spacing w:before="60"/>
      <w:ind w:left="142"/>
    </w:pPr>
  </w:style>
  <w:style w:type="paragraph" w:styleId="TOC3">
    <w:name w:val="toc 3"/>
    <w:basedOn w:val="TOC2"/>
    <w:next w:val="BodyText"/>
    <w:autoRedefine/>
    <w:uiPriority w:val="39"/>
    <w:qFormat/>
    <w:rsid w:val="00A54E06"/>
    <w:pPr>
      <w:ind w:left="284"/>
    </w:pPr>
  </w:style>
  <w:style w:type="paragraph" w:styleId="TOC4">
    <w:name w:val="toc 4"/>
    <w:basedOn w:val="TOC3"/>
    <w:next w:val="BodyText"/>
    <w:autoRedefine/>
    <w:uiPriority w:val="39"/>
    <w:qFormat/>
    <w:rsid w:val="00A54E06"/>
    <w:pPr>
      <w:ind w:left="425"/>
    </w:pPr>
  </w:style>
  <w:style w:type="paragraph" w:styleId="BodyText3">
    <w:name w:val="Body Text 3"/>
    <w:aliases w:val="BT3-DO NOT USE"/>
    <w:basedOn w:val="BodyText"/>
    <w:link w:val="BodyText3Char"/>
    <w:semiHidden/>
    <w:locked/>
    <w:rsid w:val="00A54E06"/>
  </w:style>
  <w:style w:type="paragraph" w:customStyle="1" w:styleId="Head1nonumbers">
    <w:name w:val="Head 1 no numbers"/>
    <w:next w:val="BodyText"/>
    <w:link w:val="Head1nonumbersChar"/>
    <w:qFormat/>
    <w:rsid w:val="00A54E06"/>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A54E06"/>
    <w:pPr>
      <w:spacing w:before="480" w:after="80" w:line="160" w:lineRule="atLeast"/>
    </w:pPr>
  </w:style>
  <w:style w:type="character" w:customStyle="1" w:styleId="FiguresandimagesleftChar">
    <w:name w:val="Figures and images left Char"/>
    <w:basedOn w:val="BodyTextChar"/>
    <w:link w:val="Figuresandimagesleft"/>
    <w:rsid w:val="00A54E06"/>
    <w:rPr>
      <w:rFonts w:cs="Arial"/>
    </w:rPr>
  </w:style>
  <w:style w:type="character" w:styleId="Hyperlink">
    <w:name w:val="Hyperlink"/>
    <w:uiPriority w:val="99"/>
    <w:qFormat/>
    <w:rsid w:val="00A54E06"/>
    <w:rPr>
      <w:color w:val="0000FF"/>
    </w:rPr>
  </w:style>
  <w:style w:type="paragraph" w:styleId="TOC5">
    <w:name w:val="toc 5"/>
    <w:basedOn w:val="TOC4"/>
    <w:next w:val="BodyText"/>
    <w:autoRedefine/>
    <w:uiPriority w:val="39"/>
    <w:qFormat/>
    <w:rsid w:val="00A54E06"/>
    <w:pPr>
      <w:ind w:left="567"/>
    </w:pPr>
  </w:style>
  <w:style w:type="paragraph" w:customStyle="1" w:styleId="Versopageinfo">
    <w:name w:val="Verso page info"/>
    <w:basedOn w:val="BodyText"/>
    <w:next w:val="BodyText"/>
    <w:link w:val="VersopageinfoChar"/>
    <w:qFormat/>
    <w:rsid w:val="00A54E06"/>
    <w:pPr>
      <w:spacing w:before="0"/>
    </w:pPr>
  </w:style>
  <w:style w:type="character" w:customStyle="1" w:styleId="Heading6Char">
    <w:name w:val="Heading 6 Char"/>
    <w:basedOn w:val="BodyTextChar"/>
    <w:link w:val="Heading6"/>
    <w:semiHidden/>
    <w:rsid w:val="00A54E06"/>
    <w:rPr>
      <w:rFonts w:cs="Arial"/>
      <w:b/>
      <w:kern w:val="28"/>
      <w:szCs w:val="30"/>
    </w:rPr>
  </w:style>
  <w:style w:type="character" w:customStyle="1" w:styleId="VersopageinfoChar">
    <w:name w:val="Verso page info Char"/>
    <w:basedOn w:val="BodyTextChar"/>
    <w:link w:val="Versopageinfo"/>
    <w:rsid w:val="00A54E06"/>
    <w:rPr>
      <w:rFonts w:cs="Arial"/>
    </w:rPr>
  </w:style>
  <w:style w:type="character" w:customStyle="1" w:styleId="Listbulletlevel1Char">
    <w:name w:val="List bullet level 1 Char"/>
    <w:basedOn w:val="BodyTextChar"/>
    <w:link w:val="Listbulletlevel1"/>
    <w:rsid w:val="00A54E06"/>
    <w:rPr>
      <w:rFonts w:eastAsia="Times New Roman" w:cs="Arial"/>
    </w:rPr>
  </w:style>
  <w:style w:type="character" w:customStyle="1" w:styleId="Hyperlinkprint">
    <w:name w:val="Hyperlink print"/>
    <w:basedOn w:val="Hyperlink"/>
    <w:qFormat/>
    <w:rsid w:val="00A54E06"/>
    <w:rPr>
      <w:color w:val="auto"/>
    </w:rPr>
  </w:style>
  <w:style w:type="paragraph" w:styleId="TOCHeading">
    <w:name w:val="TOC Heading"/>
    <w:next w:val="BodyText"/>
    <w:qFormat/>
    <w:rsid w:val="00A54E06"/>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A54E06"/>
  </w:style>
  <w:style w:type="paragraph" w:styleId="Date">
    <w:name w:val="Date"/>
    <w:aliases w:val="D-DO NOT USE"/>
    <w:next w:val="BodyText"/>
    <w:semiHidden/>
    <w:locked/>
    <w:rsid w:val="00A54E06"/>
    <w:rPr>
      <w:rFonts w:cs="Arial"/>
    </w:rPr>
  </w:style>
  <w:style w:type="paragraph" w:styleId="E-mailSignature">
    <w:name w:val="E-mail Signature"/>
    <w:aliases w:val="EM-DO NOT USE"/>
    <w:next w:val="BodyText"/>
    <w:semiHidden/>
    <w:locked/>
    <w:rsid w:val="00A54E06"/>
    <w:rPr>
      <w:rFonts w:cs="Arial"/>
    </w:rPr>
  </w:style>
  <w:style w:type="paragraph" w:styleId="EnvelopeAddress">
    <w:name w:val="envelope address"/>
    <w:aliases w:val="EA-DO NOT USE"/>
    <w:next w:val="BodyText"/>
    <w:semiHidden/>
    <w:locked/>
    <w:rsid w:val="00A54E06"/>
    <w:rPr>
      <w:rFonts w:cs="Arial"/>
    </w:rPr>
  </w:style>
  <w:style w:type="paragraph" w:styleId="EnvelopeReturn">
    <w:name w:val="envelope return"/>
    <w:aliases w:val="ER-DO NOT USE"/>
    <w:next w:val="BodyText"/>
    <w:semiHidden/>
    <w:locked/>
    <w:rsid w:val="00A54E06"/>
    <w:rPr>
      <w:rFonts w:cs="Arial"/>
    </w:rPr>
  </w:style>
  <w:style w:type="character" w:styleId="FollowedHyperlink">
    <w:name w:val="FollowedHyperlink"/>
    <w:basedOn w:val="Hyperlink"/>
    <w:rsid w:val="00A54E06"/>
    <w:rPr>
      <w:color w:val="0000FF"/>
    </w:rPr>
  </w:style>
  <w:style w:type="paragraph" w:styleId="HTMLAddress">
    <w:name w:val="HTML Address"/>
    <w:aliases w:val="HAd-DO NOT USE"/>
    <w:next w:val="BodyText"/>
    <w:semiHidden/>
    <w:locked/>
    <w:rsid w:val="00A54E06"/>
    <w:rPr>
      <w:rFonts w:cs="Arial"/>
    </w:rPr>
  </w:style>
  <w:style w:type="paragraph" w:styleId="HTMLPreformatted">
    <w:name w:val="HTML Preformatted"/>
    <w:aliases w:val="HP-DO NOT USE"/>
    <w:next w:val="BodyText"/>
    <w:semiHidden/>
    <w:locked/>
    <w:rsid w:val="00A54E06"/>
    <w:rPr>
      <w:rFonts w:cs="Arial"/>
    </w:rPr>
  </w:style>
  <w:style w:type="paragraph" w:styleId="List">
    <w:name w:val="List"/>
    <w:basedOn w:val="BodyText"/>
    <w:next w:val="BodyText"/>
    <w:semiHidden/>
    <w:locked/>
    <w:rsid w:val="00A54E06"/>
    <w:pPr>
      <w:ind w:left="283" w:hanging="283"/>
    </w:pPr>
  </w:style>
  <w:style w:type="paragraph" w:styleId="List2">
    <w:name w:val="List 2"/>
    <w:basedOn w:val="List"/>
    <w:next w:val="BodyText"/>
    <w:semiHidden/>
    <w:locked/>
    <w:rsid w:val="00A54E06"/>
    <w:pPr>
      <w:ind w:left="566"/>
    </w:pPr>
  </w:style>
  <w:style w:type="paragraph" w:styleId="List3">
    <w:name w:val="List 3"/>
    <w:basedOn w:val="List2"/>
    <w:next w:val="BodyText"/>
    <w:semiHidden/>
    <w:locked/>
    <w:rsid w:val="00A54E06"/>
    <w:pPr>
      <w:ind w:left="849"/>
    </w:pPr>
  </w:style>
  <w:style w:type="paragraph" w:styleId="List4">
    <w:name w:val="List 4"/>
    <w:basedOn w:val="List3"/>
    <w:next w:val="BodyText"/>
    <w:semiHidden/>
    <w:locked/>
    <w:rsid w:val="00A54E06"/>
    <w:pPr>
      <w:ind w:left="1132"/>
    </w:pPr>
  </w:style>
  <w:style w:type="paragraph" w:styleId="List5">
    <w:name w:val="List 5"/>
    <w:basedOn w:val="List4"/>
    <w:next w:val="BodyText"/>
    <w:semiHidden/>
    <w:locked/>
    <w:rsid w:val="00A54E06"/>
    <w:pPr>
      <w:ind w:left="1415"/>
    </w:pPr>
  </w:style>
  <w:style w:type="paragraph" w:styleId="ListBullet">
    <w:name w:val="List Bullet"/>
    <w:basedOn w:val="BodyText"/>
    <w:next w:val="BodyText"/>
    <w:semiHidden/>
    <w:locked/>
    <w:rsid w:val="00A54E06"/>
    <w:pPr>
      <w:numPr>
        <w:numId w:val="8"/>
      </w:numPr>
    </w:pPr>
  </w:style>
  <w:style w:type="paragraph" w:styleId="ListBullet2">
    <w:name w:val="List Bullet 2"/>
    <w:basedOn w:val="ListBullet"/>
    <w:next w:val="BodyText"/>
    <w:semiHidden/>
    <w:locked/>
    <w:rsid w:val="00A54E06"/>
    <w:pPr>
      <w:numPr>
        <w:numId w:val="9"/>
      </w:numPr>
    </w:pPr>
  </w:style>
  <w:style w:type="paragraph" w:styleId="ListBullet3">
    <w:name w:val="List Bullet 3"/>
    <w:basedOn w:val="ListBullet2"/>
    <w:next w:val="BodyText"/>
    <w:semiHidden/>
    <w:locked/>
    <w:rsid w:val="00A54E06"/>
    <w:pPr>
      <w:numPr>
        <w:numId w:val="10"/>
      </w:numPr>
    </w:pPr>
  </w:style>
  <w:style w:type="paragraph" w:styleId="ListBullet4">
    <w:name w:val="List Bullet 4"/>
    <w:basedOn w:val="ListBullet3"/>
    <w:next w:val="BodyText"/>
    <w:semiHidden/>
    <w:locked/>
    <w:rsid w:val="00A54E06"/>
    <w:pPr>
      <w:numPr>
        <w:numId w:val="11"/>
      </w:numPr>
    </w:pPr>
  </w:style>
  <w:style w:type="paragraph" w:styleId="ListBullet5">
    <w:name w:val="List Bullet 5"/>
    <w:basedOn w:val="ListBullet4"/>
    <w:next w:val="BodyText"/>
    <w:semiHidden/>
    <w:locked/>
    <w:rsid w:val="00A54E06"/>
    <w:pPr>
      <w:numPr>
        <w:numId w:val="12"/>
      </w:numPr>
    </w:pPr>
  </w:style>
  <w:style w:type="paragraph" w:styleId="ListContinue">
    <w:name w:val="List Continue"/>
    <w:basedOn w:val="BodyText"/>
    <w:next w:val="BodyText"/>
    <w:semiHidden/>
    <w:locked/>
    <w:rsid w:val="00A54E06"/>
    <w:pPr>
      <w:ind w:left="283"/>
    </w:pPr>
  </w:style>
  <w:style w:type="paragraph" w:styleId="ListContinue2">
    <w:name w:val="List Continue 2"/>
    <w:basedOn w:val="ListContinue"/>
    <w:next w:val="BodyText"/>
    <w:semiHidden/>
    <w:locked/>
    <w:rsid w:val="00A54E06"/>
    <w:pPr>
      <w:ind w:left="566"/>
    </w:pPr>
  </w:style>
  <w:style w:type="paragraph" w:styleId="ListContinue3">
    <w:name w:val="List Continue 3"/>
    <w:basedOn w:val="ListContinue2"/>
    <w:next w:val="BodyText"/>
    <w:semiHidden/>
    <w:locked/>
    <w:rsid w:val="00A54E06"/>
    <w:pPr>
      <w:ind w:left="849"/>
    </w:pPr>
  </w:style>
  <w:style w:type="paragraph" w:styleId="ListContinue4">
    <w:name w:val="List Continue 4"/>
    <w:basedOn w:val="ListContinue3"/>
    <w:next w:val="BodyText"/>
    <w:semiHidden/>
    <w:locked/>
    <w:rsid w:val="00A54E06"/>
    <w:pPr>
      <w:ind w:left="1132"/>
    </w:pPr>
  </w:style>
  <w:style w:type="paragraph" w:styleId="ListContinue5">
    <w:name w:val="List Continue 5"/>
    <w:basedOn w:val="ListContinue4"/>
    <w:next w:val="BodyText"/>
    <w:semiHidden/>
    <w:locked/>
    <w:rsid w:val="00A54E06"/>
    <w:pPr>
      <w:ind w:left="1415"/>
    </w:pPr>
  </w:style>
  <w:style w:type="paragraph" w:styleId="ListNumber">
    <w:name w:val="List Number"/>
    <w:basedOn w:val="BodyText"/>
    <w:next w:val="BodyText"/>
    <w:semiHidden/>
    <w:locked/>
    <w:rsid w:val="00A54E06"/>
    <w:pPr>
      <w:numPr>
        <w:numId w:val="15"/>
      </w:numPr>
    </w:pPr>
  </w:style>
  <w:style w:type="paragraph" w:styleId="ListNumber2">
    <w:name w:val="List Number 2"/>
    <w:basedOn w:val="ListNumber"/>
    <w:next w:val="BodyText"/>
    <w:semiHidden/>
    <w:locked/>
    <w:rsid w:val="00A54E06"/>
    <w:pPr>
      <w:numPr>
        <w:numId w:val="16"/>
      </w:numPr>
    </w:pPr>
  </w:style>
  <w:style w:type="paragraph" w:styleId="ListNumber3">
    <w:name w:val="List Number 3"/>
    <w:basedOn w:val="ListNumber2"/>
    <w:next w:val="BodyText"/>
    <w:semiHidden/>
    <w:locked/>
    <w:rsid w:val="00A54E06"/>
    <w:pPr>
      <w:numPr>
        <w:numId w:val="17"/>
      </w:numPr>
    </w:pPr>
  </w:style>
  <w:style w:type="paragraph" w:styleId="ListNumber4">
    <w:name w:val="List Number 4"/>
    <w:basedOn w:val="ListNumber3"/>
    <w:next w:val="BodyText"/>
    <w:semiHidden/>
    <w:locked/>
    <w:rsid w:val="00A54E06"/>
    <w:pPr>
      <w:numPr>
        <w:numId w:val="18"/>
      </w:numPr>
    </w:pPr>
  </w:style>
  <w:style w:type="paragraph" w:styleId="ListNumber5">
    <w:name w:val="List Number 5"/>
    <w:basedOn w:val="ListNumber4"/>
    <w:next w:val="BodyText"/>
    <w:semiHidden/>
    <w:locked/>
    <w:rsid w:val="00A54E06"/>
    <w:pPr>
      <w:numPr>
        <w:numId w:val="19"/>
      </w:numPr>
    </w:pPr>
  </w:style>
  <w:style w:type="paragraph" w:styleId="MessageHeader">
    <w:name w:val="Message Header"/>
    <w:aliases w:val="MH-DO NOT USE"/>
    <w:semiHidden/>
    <w:locked/>
    <w:rsid w:val="00A54E06"/>
    <w:rPr>
      <w:rFonts w:cs="Arial"/>
    </w:rPr>
  </w:style>
  <w:style w:type="paragraph" w:styleId="NormalWeb">
    <w:name w:val="Normal (Web)"/>
    <w:aliases w:val="NW-DO NOT USE"/>
    <w:next w:val="BodyText"/>
    <w:semiHidden/>
    <w:locked/>
    <w:rsid w:val="00A54E06"/>
    <w:rPr>
      <w:rFonts w:cs="Arial"/>
    </w:rPr>
  </w:style>
  <w:style w:type="paragraph" w:styleId="NormalIndent">
    <w:name w:val="Normal Indent"/>
    <w:aliases w:val="NI-DO NOT USE"/>
    <w:next w:val="BodyText"/>
    <w:semiHidden/>
    <w:locked/>
    <w:rsid w:val="00A54E06"/>
    <w:rPr>
      <w:rFonts w:cs="Arial"/>
    </w:rPr>
  </w:style>
  <w:style w:type="paragraph" w:styleId="NoteHeading">
    <w:name w:val="Note Heading"/>
    <w:basedOn w:val="BodyText"/>
    <w:next w:val="BodyText"/>
    <w:semiHidden/>
    <w:locked/>
    <w:rsid w:val="00A54E06"/>
  </w:style>
  <w:style w:type="character" w:styleId="PageNumber">
    <w:name w:val="page number"/>
    <w:aliases w:val="P-DO NOT USE"/>
    <w:semiHidden/>
    <w:locked/>
    <w:rsid w:val="00A54E06"/>
  </w:style>
  <w:style w:type="paragraph" w:styleId="PlainText">
    <w:name w:val="Plain Text"/>
    <w:aliases w:val="PT-DO NOT USE"/>
    <w:semiHidden/>
    <w:locked/>
    <w:rsid w:val="00A54E06"/>
    <w:rPr>
      <w:rFonts w:cs="Arial"/>
    </w:rPr>
  </w:style>
  <w:style w:type="paragraph" w:styleId="Salutation">
    <w:name w:val="Salutation"/>
    <w:aliases w:val="Sa-DO NOT USE"/>
    <w:next w:val="BodyText"/>
    <w:semiHidden/>
    <w:locked/>
    <w:rsid w:val="00A54E06"/>
    <w:rPr>
      <w:rFonts w:cs="Arial"/>
    </w:rPr>
  </w:style>
  <w:style w:type="paragraph" w:styleId="Signature">
    <w:name w:val="Signature"/>
    <w:aliases w:val="Si-DO NOT USE"/>
    <w:next w:val="BodyText"/>
    <w:semiHidden/>
    <w:locked/>
    <w:rsid w:val="00A54E06"/>
    <w:rPr>
      <w:rFonts w:cs="Arial"/>
    </w:rPr>
  </w:style>
  <w:style w:type="paragraph" w:styleId="Subtitle">
    <w:name w:val="Subtitle"/>
    <w:aliases w:val="S-DO NOT USE"/>
    <w:next w:val="BodyText"/>
    <w:semiHidden/>
    <w:qFormat/>
    <w:locked/>
    <w:rsid w:val="00A54E06"/>
    <w:rPr>
      <w:rFonts w:cs="Arial"/>
    </w:rPr>
  </w:style>
  <w:style w:type="table" w:styleId="Table3Deffects1">
    <w:name w:val="Table 3D effects 1"/>
    <w:basedOn w:val="TableNormal"/>
    <w:semiHidden/>
    <w:locked/>
    <w:rsid w:val="00A54E06"/>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A54E06"/>
    <w:rPr>
      <w:rFonts w:cs="Arial"/>
    </w:rPr>
  </w:style>
  <w:style w:type="character" w:customStyle="1" w:styleId="Heading1Char">
    <w:name w:val="Heading 1 Char"/>
    <w:basedOn w:val="DefaultParagraphFont"/>
    <w:link w:val="Heading1"/>
    <w:rsid w:val="00CB7E69"/>
    <w:rPr>
      <w:rFonts w:cs="Arial"/>
      <w:kern w:val="28"/>
      <w:sz w:val="40"/>
    </w:rPr>
  </w:style>
  <w:style w:type="character" w:customStyle="1" w:styleId="Head1nonumbersChar">
    <w:name w:val="Head 1 no numbers Char"/>
    <w:basedOn w:val="Heading1Char"/>
    <w:link w:val="Head1nonumbers"/>
    <w:rsid w:val="00A54E06"/>
    <w:rPr>
      <w:rFonts w:cs="Arial"/>
      <w:kern w:val="28"/>
      <w:sz w:val="40"/>
    </w:rPr>
  </w:style>
  <w:style w:type="paragraph" w:customStyle="1" w:styleId="Head2nonumbers">
    <w:name w:val="Head 2 no numbers"/>
    <w:basedOn w:val="Head1nonumbers"/>
    <w:next w:val="BodyText"/>
    <w:link w:val="Head2nonumbersChar"/>
    <w:qFormat/>
    <w:rsid w:val="00A54E06"/>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A54E06"/>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A54E06"/>
    <w:pPr>
      <w:numPr>
        <w:ilvl w:val="3"/>
      </w:numPr>
      <w:spacing w:before="180"/>
      <w:outlineLvl w:val="3"/>
    </w:pPr>
    <w:rPr>
      <w:i/>
      <w:sz w:val="22"/>
      <w:szCs w:val="22"/>
    </w:rPr>
  </w:style>
  <w:style w:type="paragraph" w:customStyle="1" w:styleId="Head5nonumbers">
    <w:name w:val="Head 5 no numbers"/>
    <w:basedOn w:val="Head4nonumbers"/>
    <w:next w:val="BodyText"/>
    <w:qFormat/>
    <w:rsid w:val="00A54E06"/>
    <w:pPr>
      <w:numPr>
        <w:ilvl w:val="4"/>
      </w:numPr>
      <w:outlineLvl w:val="4"/>
    </w:pPr>
    <w:rPr>
      <w:b w:val="0"/>
    </w:rPr>
  </w:style>
  <w:style w:type="character" w:customStyle="1" w:styleId="Heading2Char">
    <w:name w:val="Heading 2 Char"/>
    <w:basedOn w:val="Heading1Char"/>
    <w:link w:val="Heading2"/>
    <w:rsid w:val="00CB7E69"/>
    <w:rPr>
      <w:rFonts w:cs="Arial"/>
      <w:kern w:val="28"/>
      <w:sz w:val="30"/>
      <w:szCs w:val="30"/>
    </w:rPr>
  </w:style>
  <w:style w:type="character" w:customStyle="1" w:styleId="Head2nonumbersChar">
    <w:name w:val="Head 2 no numbers Char"/>
    <w:basedOn w:val="Head1nonumbersChar"/>
    <w:link w:val="Head2nonumbers"/>
    <w:rsid w:val="00A54E06"/>
    <w:rPr>
      <w:rFonts w:cs="Arial"/>
      <w:kern w:val="28"/>
      <w:sz w:val="30"/>
      <w:szCs w:val="28"/>
    </w:rPr>
  </w:style>
  <w:style w:type="character" w:customStyle="1" w:styleId="Head3nonumbersChar">
    <w:name w:val="Head 3 no numbers Char"/>
    <w:basedOn w:val="Head2nonumbersChar"/>
    <w:link w:val="Head3nonumbers"/>
    <w:rsid w:val="00A54E06"/>
    <w:rPr>
      <w:rFonts w:cs="Lucida Sans Unicode"/>
      <w:b/>
      <w:kern w:val="28"/>
      <w:sz w:val="24"/>
      <w:szCs w:val="24"/>
    </w:rPr>
  </w:style>
  <w:style w:type="character" w:customStyle="1" w:styleId="Heading3Char">
    <w:name w:val="Heading 3 Char"/>
    <w:basedOn w:val="Heading2Char"/>
    <w:link w:val="Heading3"/>
    <w:rsid w:val="00A54E06"/>
    <w:rPr>
      <w:rFonts w:cs="Arial"/>
      <w:b/>
      <w:kern w:val="28"/>
      <w:sz w:val="24"/>
      <w:szCs w:val="30"/>
    </w:rPr>
  </w:style>
  <w:style w:type="character" w:customStyle="1" w:styleId="Heading4Char">
    <w:name w:val="Heading 4 Char"/>
    <w:basedOn w:val="Heading3Char"/>
    <w:link w:val="Heading4"/>
    <w:rsid w:val="00A54E06"/>
    <w:rPr>
      <w:rFonts w:cs="Arial"/>
      <w:b/>
      <w:i/>
      <w:kern w:val="28"/>
      <w:sz w:val="22"/>
      <w:szCs w:val="30"/>
    </w:rPr>
  </w:style>
  <w:style w:type="character" w:customStyle="1" w:styleId="Head4nonumbersChar">
    <w:name w:val="Head 4 no numbers Char"/>
    <w:basedOn w:val="Heading4Char"/>
    <w:link w:val="Head4nonumbers"/>
    <w:rsid w:val="00A54E06"/>
    <w:rPr>
      <w:rFonts w:cs="Lucida Sans Unicode"/>
      <w:b/>
      <w:i/>
      <w:kern w:val="28"/>
      <w:sz w:val="22"/>
      <w:szCs w:val="22"/>
    </w:rPr>
  </w:style>
  <w:style w:type="paragraph" w:styleId="TOC6">
    <w:name w:val="toc 6"/>
    <w:basedOn w:val="Normal"/>
    <w:next w:val="Normal"/>
    <w:autoRedefine/>
    <w:semiHidden/>
    <w:locked/>
    <w:rsid w:val="00A54E06"/>
    <w:pPr>
      <w:ind w:left="1050"/>
    </w:pPr>
  </w:style>
  <w:style w:type="paragraph" w:customStyle="1" w:styleId="Listbulletlevel1numbered">
    <w:name w:val="List bullet level 1 numbered"/>
    <w:basedOn w:val="BodyText"/>
    <w:next w:val="BodyText"/>
    <w:link w:val="Listbulletlevel1numberedChar"/>
    <w:qFormat/>
    <w:rsid w:val="00A54E06"/>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A54E06"/>
    <w:rPr>
      <w:rFonts w:eastAsia="Times New Roman" w:cs="Arial"/>
    </w:rPr>
  </w:style>
  <w:style w:type="paragraph" w:customStyle="1" w:styleId="Listbulletlevel2numbered">
    <w:name w:val="List bullet level 2 numbered"/>
    <w:basedOn w:val="Listbulletlevel1numbered"/>
    <w:qFormat/>
    <w:rsid w:val="00A54E06"/>
    <w:pPr>
      <w:numPr>
        <w:ilvl w:val="1"/>
      </w:numPr>
    </w:pPr>
    <w:rPr>
      <w:rFonts w:eastAsia="Times"/>
    </w:rPr>
  </w:style>
  <w:style w:type="paragraph" w:styleId="TableofFigures">
    <w:name w:val="table of figures"/>
    <w:basedOn w:val="TOC1"/>
    <w:next w:val="BodyText"/>
    <w:qFormat/>
    <w:rsid w:val="00A54E06"/>
  </w:style>
  <w:style w:type="numbering" w:styleId="111111">
    <w:name w:val="Outline List 2"/>
    <w:basedOn w:val="NoList"/>
    <w:semiHidden/>
    <w:locked/>
    <w:rsid w:val="00A54E06"/>
    <w:pPr>
      <w:numPr>
        <w:numId w:val="1"/>
      </w:numPr>
    </w:pPr>
  </w:style>
  <w:style w:type="numbering" w:styleId="1ai">
    <w:name w:val="Outline List 1"/>
    <w:basedOn w:val="NoList"/>
    <w:semiHidden/>
    <w:locked/>
    <w:rsid w:val="00A54E06"/>
    <w:pPr>
      <w:numPr>
        <w:numId w:val="2"/>
      </w:numPr>
    </w:pPr>
  </w:style>
  <w:style w:type="numbering" w:styleId="ArticleSection">
    <w:name w:val="Outline List 3"/>
    <w:basedOn w:val="NoList"/>
    <w:semiHidden/>
    <w:locked/>
    <w:rsid w:val="00A54E06"/>
    <w:pPr>
      <w:numPr>
        <w:numId w:val="3"/>
      </w:numPr>
    </w:pPr>
  </w:style>
  <w:style w:type="character" w:styleId="Emphasis">
    <w:name w:val="Emphasis"/>
    <w:aliases w:val="E-DO NOT USE"/>
    <w:semiHidden/>
    <w:qFormat/>
    <w:locked/>
    <w:rsid w:val="00A54E06"/>
  </w:style>
  <w:style w:type="character" w:styleId="HTMLAcronym">
    <w:name w:val="HTML Acronym"/>
    <w:aliases w:val="HA-DO NOT USE"/>
    <w:semiHidden/>
    <w:locked/>
    <w:rsid w:val="00A54E06"/>
  </w:style>
  <w:style w:type="character" w:styleId="HTMLCite">
    <w:name w:val="HTML Cite"/>
    <w:aliases w:val="HCi-DO NOT USE"/>
    <w:semiHidden/>
    <w:locked/>
    <w:rsid w:val="00A54E06"/>
  </w:style>
  <w:style w:type="character" w:styleId="HTMLCode">
    <w:name w:val="HTML Code"/>
    <w:aliases w:val="HC-DO NOT USE"/>
    <w:semiHidden/>
    <w:locked/>
    <w:rsid w:val="00A54E06"/>
  </w:style>
  <w:style w:type="character" w:styleId="HTMLDefinition">
    <w:name w:val="HTML Definition"/>
    <w:aliases w:val="HD-DO NOT USE"/>
    <w:semiHidden/>
    <w:locked/>
    <w:rsid w:val="00A54E06"/>
  </w:style>
  <w:style w:type="character" w:styleId="HTMLKeyboard">
    <w:name w:val="HTML Keyboard"/>
    <w:aliases w:val="HK-DO NOT USE"/>
    <w:semiHidden/>
    <w:locked/>
    <w:rsid w:val="00A54E06"/>
  </w:style>
  <w:style w:type="character" w:styleId="HTMLSample">
    <w:name w:val="HTML Sample"/>
    <w:aliases w:val="HS-DO NOT USE"/>
    <w:semiHidden/>
    <w:locked/>
    <w:rsid w:val="00A54E06"/>
  </w:style>
  <w:style w:type="character" w:styleId="HTMLTypewriter">
    <w:name w:val="HTML Typewriter"/>
    <w:aliases w:val="HT-DO NOT USE"/>
    <w:semiHidden/>
    <w:locked/>
    <w:rsid w:val="00A54E06"/>
  </w:style>
  <w:style w:type="character" w:styleId="HTMLVariable">
    <w:name w:val="HTML Variable"/>
    <w:aliases w:val="HV-DO NOT USE"/>
    <w:semiHidden/>
    <w:locked/>
    <w:rsid w:val="00A54E06"/>
  </w:style>
  <w:style w:type="character" w:styleId="LineNumber">
    <w:name w:val="line number"/>
    <w:aliases w:val="LN-DO NOT USE"/>
    <w:semiHidden/>
    <w:locked/>
    <w:rsid w:val="00A54E06"/>
  </w:style>
  <w:style w:type="table" w:styleId="Table3Deffects2">
    <w:name w:val="Table 3D effects 2"/>
    <w:basedOn w:val="TableNormal"/>
    <w:semiHidden/>
    <w:locked/>
    <w:rsid w:val="00A54E0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54E0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54E0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54E0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54E0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54E0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54E0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54E0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54E0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54E0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54E0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54E0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54E0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54E0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54E0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54E0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A54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A54E0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A54E0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A54E0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54E0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54E0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54E0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54E0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54E0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54E0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54E0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54E0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54E0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54E0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A54E0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54E0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54E0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54E0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54E0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54E0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54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A54E0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54E0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54E0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54E06"/>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A54E06"/>
    <w:rPr>
      <w:position w:val="0"/>
      <w:vertAlign w:val="superscript"/>
    </w:rPr>
  </w:style>
  <w:style w:type="character" w:customStyle="1" w:styleId="Subscript">
    <w:name w:val="Subscript"/>
    <w:basedOn w:val="DefaultParagraphFont"/>
    <w:qFormat/>
    <w:rsid w:val="00A54E06"/>
    <w:rPr>
      <w:position w:val="-4"/>
      <w:vertAlign w:val="subscript"/>
    </w:rPr>
  </w:style>
  <w:style w:type="character" w:customStyle="1" w:styleId="BodyText3Char">
    <w:name w:val="Body Text 3 Char"/>
    <w:aliases w:val="BT3-DO NOT USE Char"/>
    <w:basedOn w:val="DefaultParagraphFont"/>
    <w:link w:val="BodyText3"/>
    <w:semiHidden/>
    <w:rsid w:val="00A54E06"/>
    <w:rPr>
      <w:rFonts w:cs="Arial"/>
    </w:rPr>
  </w:style>
  <w:style w:type="paragraph" w:styleId="BodyText2">
    <w:name w:val="Body Text 2"/>
    <w:aliases w:val="BT2-DO NOT USE"/>
    <w:basedOn w:val="Normal"/>
    <w:link w:val="BodyText2Char"/>
    <w:semiHidden/>
    <w:locked/>
    <w:rsid w:val="00A54E06"/>
    <w:pPr>
      <w:spacing w:after="120" w:line="480" w:lineRule="auto"/>
    </w:pPr>
  </w:style>
  <w:style w:type="character" w:customStyle="1" w:styleId="FooterChar">
    <w:name w:val="Footer Char"/>
    <w:basedOn w:val="DefaultParagraphFont"/>
    <w:link w:val="Footer"/>
    <w:rsid w:val="00A54E06"/>
    <w:rPr>
      <w:rFonts w:ascii="Arial Bold" w:hAnsi="Arial Bold" w:cs="Arial"/>
      <w:b/>
      <w:sz w:val="16"/>
      <w:szCs w:val="16"/>
    </w:rPr>
  </w:style>
  <w:style w:type="table" w:styleId="LightShading-Accent5">
    <w:name w:val="Light Shading Accent 5"/>
    <w:basedOn w:val="TableNormal"/>
    <w:uiPriority w:val="60"/>
    <w:locked/>
    <w:rsid w:val="00A54E06"/>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A54E0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A54E06"/>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A54E06"/>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A54E06"/>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A54E06"/>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A54E0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A54E06"/>
    <w:pPr>
      <w:spacing w:before="0" w:after="600"/>
      <w:outlineLvl w:val="1"/>
    </w:pPr>
    <w:rPr>
      <w:sz w:val="32"/>
      <w:szCs w:val="36"/>
    </w:rPr>
  </w:style>
  <w:style w:type="character" w:customStyle="1" w:styleId="DocumentsubtitleChar">
    <w:name w:val="Document subtitle Char"/>
    <w:basedOn w:val="DefaultParagraphFont"/>
    <w:link w:val="Documentsubtitle"/>
    <w:rsid w:val="00A54E06"/>
    <w:rPr>
      <w:rFonts w:eastAsia="Times New Roman"/>
      <w:sz w:val="32"/>
      <w:szCs w:val="36"/>
    </w:rPr>
  </w:style>
  <w:style w:type="paragraph" w:styleId="Bibliography">
    <w:name w:val="Bibliography"/>
    <w:next w:val="BodyText"/>
    <w:uiPriority w:val="37"/>
    <w:locked/>
    <w:rsid w:val="00A54E06"/>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A54E06"/>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A54E06"/>
    <w:rPr>
      <w:rFonts w:cs="Arial"/>
    </w:rPr>
  </w:style>
  <w:style w:type="character" w:customStyle="1" w:styleId="CommentSubjectChar">
    <w:name w:val="Comment Subject Char"/>
    <w:aliases w:val="CS-DO NOT USE Char"/>
    <w:basedOn w:val="DefaultParagraphFont"/>
    <w:link w:val="CommentSubject"/>
    <w:semiHidden/>
    <w:rsid w:val="00A54E06"/>
    <w:rPr>
      <w:rFonts w:cs="Arial"/>
    </w:rPr>
  </w:style>
  <w:style w:type="paragraph" w:styleId="DocumentMap">
    <w:name w:val="Document Map"/>
    <w:aliases w:val="DM-DO NOT USE"/>
    <w:link w:val="DocumentMapChar"/>
    <w:semiHidden/>
    <w:locked/>
    <w:rsid w:val="00A54E06"/>
    <w:rPr>
      <w:rFonts w:cs="Arial"/>
    </w:rPr>
  </w:style>
  <w:style w:type="character" w:customStyle="1" w:styleId="DocumentMapChar">
    <w:name w:val="Document Map Char"/>
    <w:aliases w:val="DM-DO NOT USE Char"/>
    <w:basedOn w:val="DefaultParagraphFont"/>
    <w:link w:val="DocumentMap"/>
    <w:semiHidden/>
    <w:rsid w:val="00A54E06"/>
    <w:rPr>
      <w:rFonts w:cs="Arial"/>
    </w:rPr>
  </w:style>
  <w:style w:type="paragraph" w:styleId="FootnoteText">
    <w:name w:val="footnote text"/>
    <w:link w:val="FootnoteTextChar"/>
    <w:locked/>
    <w:rsid w:val="00A54E06"/>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A54E06"/>
    <w:rPr>
      <w:rFonts w:cs="Arial"/>
      <w:sz w:val="16"/>
    </w:rPr>
  </w:style>
  <w:style w:type="paragraph" w:styleId="Index1">
    <w:name w:val="index 1"/>
    <w:basedOn w:val="Normal"/>
    <w:next w:val="Normal"/>
    <w:autoRedefine/>
    <w:semiHidden/>
    <w:locked/>
    <w:rsid w:val="00A54E06"/>
    <w:pPr>
      <w:spacing w:line="240" w:lineRule="auto"/>
      <w:ind w:left="200" w:hanging="200"/>
    </w:pPr>
  </w:style>
  <w:style w:type="paragraph" w:styleId="Index2">
    <w:name w:val="index 2"/>
    <w:basedOn w:val="Normal"/>
    <w:next w:val="Normal"/>
    <w:autoRedefine/>
    <w:semiHidden/>
    <w:locked/>
    <w:rsid w:val="00A54E06"/>
    <w:pPr>
      <w:spacing w:line="240" w:lineRule="auto"/>
      <w:ind w:left="400" w:hanging="200"/>
    </w:pPr>
  </w:style>
  <w:style w:type="paragraph" w:styleId="Index3">
    <w:name w:val="index 3"/>
    <w:basedOn w:val="Normal"/>
    <w:next w:val="Normal"/>
    <w:autoRedefine/>
    <w:semiHidden/>
    <w:locked/>
    <w:rsid w:val="00A54E06"/>
    <w:pPr>
      <w:spacing w:line="240" w:lineRule="auto"/>
      <w:ind w:left="600" w:hanging="200"/>
    </w:pPr>
  </w:style>
  <w:style w:type="paragraph" w:styleId="Index4">
    <w:name w:val="index 4"/>
    <w:basedOn w:val="Normal"/>
    <w:next w:val="Normal"/>
    <w:autoRedefine/>
    <w:semiHidden/>
    <w:locked/>
    <w:rsid w:val="00A54E06"/>
    <w:pPr>
      <w:spacing w:line="240" w:lineRule="auto"/>
      <w:ind w:left="800" w:hanging="200"/>
    </w:pPr>
  </w:style>
  <w:style w:type="paragraph" w:styleId="Index5">
    <w:name w:val="index 5"/>
    <w:basedOn w:val="Normal"/>
    <w:next w:val="Normal"/>
    <w:autoRedefine/>
    <w:semiHidden/>
    <w:locked/>
    <w:rsid w:val="00A54E06"/>
    <w:pPr>
      <w:spacing w:line="240" w:lineRule="auto"/>
      <w:ind w:left="1000" w:hanging="200"/>
    </w:pPr>
  </w:style>
  <w:style w:type="paragraph" w:styleId="Index6">
    <w:name w:val="index 6"/>
    <w:basedOn w:val="Normal"/>
    <w:next w:val="Normal"/>
    <w:autoRedefine/>
    <w:semiHidden/>
    <w:locked/>
    <w:rsid w:val="00A54E06"/>
    <w:pPr>
      <w:spacing w:line="240" w:lineRule="auto"/>
      <w:ind w:left="1200" w:hanging="200"/>
    </w:pPr>
  </w:style>
  <w:style w:type="paragraph" w:styleId="Index7">
    <w:name w:val="index 7"/>
    <w:basedOn w:val="Normal"/>
    <w:next w:val="Normal"/>
    <w:autoRedefine/>
    <w:semiHidden/>
    <w:locked/>
    <w:rsid w:val="00A54E06"/>
    <w:pPr>
      <w:spacing w:line="240" w:lineRule="auto"/>
      <w:ind w:left="1400" w:hanging="200"/>
    </w:pPr>
  </w:style>
  <w:style w:type="paragraph" w:styleId="Index8">
    <w:name w:val="index 8"/>
    <w:basedOn w:val="Normal"/>
    <w:next w:val="Normal"/>
    <w:autoRedefine/>
    <w:semiHidden/>
    <w:locked/>
    <w:rsid w:val="00A54E06"/>
    <w:pPr>
      <w:spacing w:line="240" w:lineRule="auto"/>
      <w:ind w:left="1600" w:hanging="200"/>
    </w:pPr>
  </w:style>
  <w:style w:type="paragraph" w:styleId="Index9">
    <w:name w:val="index 9"/>
    <w:basedOn w:val="Normal"/>
    <w:next w:val="Normal"/>
    <w:autoRedefine/>
    <w:semiHidden/>
    <w:locked/>
    <w:rsid w:val="00A54E06"/>
    <w:pPr>
      <w:spacing w:line="240" w:lineRule="auto"/>
      <w:ind w:left="1800" w:hanging="200"/>
    </w:pPr>
  </w:style>
  <w:style w:type="paragraph" w:styleId="IndexHeading">
    <w:name w:val="index heading"/>
    <w:aliases w:val="IH-DO NOT USE"/>
    <w:basedOn w:val="IntenseQuote"/>
    <w:next w:val="Index1"/>
    <w:semiHidden/>
    <w:locked/>
    <w:rsid w:val="00A54E06"/>
  </w:style>
  <w:style w:type="paragraph" w:styleId="IntenseQuote">
    <w:name w:val="Intense Quote"/>
    <w:aliases w:val="IQ-DO NOT USE"/>
    <w:next w:val="Normal"/>
    <w:link w:val="IntenseQuoteChar"/>
    <w:uiPriority w:val="30"/>
    <w:semiHidden/>
    <w:qFormat/>
    <w:locked/>
    <w:rsid w:val="00A54E06"/>
    <w:rPr>
      <w:rFonts w:cs="Arial"/>
    </w:rPr>
  </w:style>
  <w:style w:type="character" w:customStyle="1" w:styleId="IntenseQuoteChar">
    <w:name w:val="Intense Quote Char"/>
    <w:aliases w:val="IQ-DO NOT USE Char"/>
    <w:basedOn w:val="DefaultParagraphFont"/>
    <w:link w:val="IntenseQuote"/>
    <w:uiPriority w:val="30"/>
    <w:semiHidden/>
    <w:rsid w:val="00A54E06"/>
    <w:rPr>
      <w:rFonts w:cs="Arial"/>
    </w:rPr>
  </w:style>
  <w:style w:type="paragraph" w:styleId="ListParagraph">
    <w:name w:val="List Paragraph"/>
    <w:aliases w:val="LP-DO NOT USE"/>
    <w:basedOn w:val="MacroText"/>
    <w:uiPriority w:val="34"/>
    <w:semiHidden/>
    <w:qFormat/>
    <w:locked/>
    <w:rsid w:val="00A54E06"/>
  </w:style>
  <w:style w:type="paragraph" w:styleId="MacroText">
    <w:name w:val="macro"/>
    <w:aliases w:val="MT-DO NOT USE"/>
    <w:basedOn w:val="MessageHeader"/>
    <w:link w:val="MacroTextChar"/>
    <w:semiHidden/>
    <w:locked/>
    <w:rsid w:val="00A54E06"/>
  </w:style>
  <w:style w:type="character" w:customStyle="1" w:styleId="MacroTextChar">
    <w:name w:val="Macro Text Char"/>
    <w:aliases w:val="MT-DO NOT USE Char"/>
    <w:basedOn w:val="DefaultParagraphFont"/>
    <w:link w:val="MacroText"/>
    <w:semiHidden/>
    <w:rsid w:val="00A54E06"/>
    <w:rPr>
      <w:rFonts w:cs="Arial"/>
    </w:rPr>
  </w:style>
  <w:style w:type="paragraph" w:styleId="NoSpacing">
    <w:name w:val="No Spacing"/>
    <w:aliases w:val="NS-DO NOT USE"/>
    <w:uiPriority w:val="1"/>
    <w:semiHidden/>
    <w:qFormat/>
    <w:locked/>
    <w:rsid w:val="00A54E06"/>
    <w:pPr>
      <w:spacing w:line="240" w:lineRule="auto"/>
    </w:pPr>
  </w:style>
  <w:style w:type="paragraph" w:styleId="Quote">
    <w:name w:val="Quote"/>
    <w:aliases w:val="Q-DO NOT USE"/>
    <w:next w:val="Normal"/>
    <w:link w:val="QuoteChar"/>
    <w:uiPriority w:val="29"/>
    <w:semiHidden/>
    <w:qFormat/>
    <w:locked/>
    <w:rsid w:val="00A54E06"/>
    <w:rPr>
      <w:rFonts w:cs="Arial"/>
    </w:rPr>
  </w:style>
  <w:style w:type="character" w:customStyle="1" w:styleId="QuoteChar">
    <w:name w:val="Quote Char"/>
    <w:aliases w:val="Q-DO NOT USE Char"/>
    <w:basedOn w:val="DefaultParagraphFont"/>
    <w:link w:val="Quote"/>
    <w:uiPriority w:val="29"/>
    <w:semiHidden/>
    <w:rsid w:val="00A54E06"/>
    <w:rPr>
      <w:rFonts w:cs="Arial"/>
    </w:rPr>
  </w:style>
  <w:style w:type="paragraph" w:styleId="TOAHeading">
    <w:name w:val="toa heading"/>
    <w:next w:val="Normal"/>
    <w:uiPriority w:val="99"/>
    <w:semiHidden/>
    <w:locked/>
    <w:rsid w:val="00A54E06"/>
    <w:pPr>
      <w:spacing w:before="120"/>
    </w:pPr>
    <w:rPr>
      <w:rFonts w:eastAsiaTheme="majorEastAsia" w:cstheme="majorBidi"/>
      <w:bCs/>
      <w:szCs w:val="24"/>
    </w:rPr>
  </w:style>
  <w:style w:type="paragraph" w:styleId="TOC7">
    <w:name w:val="toc 7"/>
    <w:basedOn w:val="Normal"/>
    <w:next w:val="Normal"/>
    <w:autoRedefine/>
    <w:semiHidden/>
    <w:locked/>
    <w:rsid w:val="00A54E06"/>
    <w:pPr>
      <w:spacing w:after="100"/>
      <w:ind w:left="1200"/>
    </w:pPr>
  </w:style>
  <w:style w:type="paragraph" w:styleId="TOC8">
    <w:name w:val="toc 8"/>
    <w:basedOn w:val="Normal"/>
    <w:next w:val="Normal"/>
    <w:autoRedefine/>
    <w:semiHidden/>
    <w:locked/>
    <w:rsid w:val="00A54E06"/>
    <w:pPr>
      <w:spacing w:after="100"/>
      <w:ind w:left="1400"/>
    </w:pPr>
  </w:style>
  <w:style w:type="paragraph" w:styleId="TOC9">
    <w:name w:val="toc 9"/>
    <w:basedOn w:val="Normal"/>
    <w:next w:val="Normal"/>
    <w:autoRedefine/>
    <w:semiHidden/>
    <w:locked/>
    <w:rsid w:val="00A54E06"/>
    <w:pPr>
      <w:spacing w:after="100"/>
      <w:ind w:left="1600"/>
    </w:pPr>
  </w:style>
  <w:style w:type="numbering" w:customStyle="1" w:styleId="GAMultilevelList">
    <w:name w:val="GA Multilevel List"/>
    <w:uiPriority w:val="99"/>
    <w:rsid w:val="00A54E06"/>
    <w:pPr>
      <w:numPr>
        <w:numId w:val="5"/>
      </w:numPr>
    </w:pPr>
  </w:style>
  <w:style w:type="paragraph" w:customStyle="1" w:styleId="Tabletextcentred">
    <w:name w:val="Table text centred"/>
    <w:basedOn w:val="Tabletextleft"/>
    <w:next w:val="BodyText"/>
    <w:qFormat/>
    <w:rsid w:val="00A54E06"/>
    <w:pPr>
      <w:jc w:val="center"/>
    </w:pPr>
  </w:style>
  <w:style w:type="paragraph" w:customStyle="1" w:styleId="Tabletextright">
    <w:name w:val="Table text right"/>
    <w:basedOn w:val="Tabletextcentred"/>
    <w:next w:val="BodyText"/>
    <w:qFormat/>
    <w:rsid w:val="00A54E06"/>
    <w:pPr>
      <w:jc w:val="right"/>
    </w:pPr>
  </w:style>
  <w:style w:type="character" w:customStyle="1" w:styleId="Subscriptitalic">
    <w:name w:val="Subscript italic"/>
    <w:basedOn w:val="Subscript"/>
    <w:qFormat/>
    <w:rsid w:val="00A54E06"/>
    <w:rPr>
      <w:i/>
      <w:iCs/>
      <w:position w:val="-4"/>
      <w:vertAlign w:val="subscript"/>
    </w:rPr>
  </w:style>
  <w:style w:type="character" w:customStyle="1" w:styleId="SuperscriptItalic">
    <w:name w:val="Superscript Italic"/>
    <w:basedOn w:val="Superscript"/>
    <w:qFormat/>
    <w:rsid w:val="00A54E06"/>
    <w:rPr>
      <w:i/>
      <w:iCs/>
      <w:position w:val="0"/>
      <w:vertAlign w:val="superscript"/>
    </w:rPr>
  </w:style>
  <w:style w:type="table" w:customStyle="1" w:styleId="TableGANoHeader">
    <w:name w:val="Table GA No Header"/>
    <w:basedOn w:val="TableGAHeaderRow"/>
    <w:uiPriority w:val="99"/>
    <w:rsid w:val="00A54E06"/>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F4857"/>
    <w:pPr>
      <w:jc w:val="center"/>
    </w:pPr>
  </w:style>
  <w:style w:type="paragraph" w:customStyle="1" w:styleId="Authors">
    <w:name w:val="Authors"/>
    <w:basedOn w:val="BodyText"/>
    <w:next w:val="Figuresandimagesleft"/>
    <w:qFormat/>
    <w:rsid w:val="00CB7E69"/>
    <w:pPr>
      <w:spacing w:after="5640"/>
    </w:pPr>
  </w:style>
  <w:style w:type="table" w:styleId="MediumShading1">
    <w:name w:val="Medium Shading 1"/>
    <w:basedOn w:val="TableNormal"/>
    <w:uiPriority w:val="63"/>
    <w:locked/>
    <w:rsid w:val="00A54E06"/>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A54E06"/>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A54E06"/>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A54E06"/>
    <w:pPr>
      <w:tabs>
        <w:tab w:val="clear" w:pos="9072"/>
        <w:tab w:val="right" w:pos="14005"/>
      </w:tabs>
    </w:pPr>
  </w:style>
  <w:style w:type="table" w:customStyle="1" w:styleId="TableGAHeaderColumn">
    <w:name w:val="Table GA Header Column"/>
    <w:basedOn w:val="TableGAHeaderRowColumn"/>
    <w:uiPriority w:val="99"/>
    <w:rsid w:val="00A54E06"/>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A54E06"/>
    <w:pPr>
      <w:pageBreakBefore/>
      <w:spacing w:before="0" w:after="0" w:line="240" w:lineRule="atLeast"/>
    </w:pPr>
    <w:rPr>
      <w:rFonts w:cs="Arial"/>
      <w:b/>
      <w:kern w:val="28"/>
    </w:rPr>
  </w:style>
  <w:style w:type="character" w:customStyle="1" w:styleId="Bold">
    <w:name w:val="Bold"/>
    <w:basedOn w:val="DefaultParagraphFont"/>
    <w:qFormat/>
    <w:rsid w:val="00A54E06"/>
    <w:rPr>
      <w:b/>
    </w:rPr>
  </w:style>
  <w:style w:type="character" w:customStyle="1" w:styleId="Italic">
    <w:name w:val="Italic"/>
    <w:basedOn w:val="DefaultParagraphFont"/>
    <w:qFormat/>
    <w:rsid w:val="00A54E06"/>
    <w:rPr>
      <w:i/>
    </w:rPr>
  </w:style>
  <w:style w:type="character" w:customStyle="1" w:styleId="ReferencesItalic">
    <w:name w:val="References Italic"/>
    <w:basedOn w:val="DefaultParagraphFont"/>
    <w:qFormat/>
    <w:rsid w:val="00A54E06"/>
    <w:rPr>
      <w:i/>
    </w:rPr>
  </w:style>
  <w:style w:type="paragraph" w:customStyle="1" w:styleId="FooterlandscapeA3">
    <w:name w:val="Footer landscape A3"/>
    <w:basedOn w:val="Footerlandscape"/>
    <w:qFormat/>
    <w:rsid w:val="00A54E06"/>
    <w:pPr>
      <w:tabs>
        <w:tab w:val="clear" w:pos="14005"/>
        <w:tab w:val="right" w:pos="20979"/>
      </w:tabs>
    </w:pPr>
  </w:style>
  <w:style w:type="paragraph" w:customStyle="1" w:styleId="Tablenotes">
    <w:name w:val="Table notes"/>
    <w:basedOn w:val="Tablesource"/>
    <w:rsid w:val="00A54E06"/>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A54E06"/>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A54E06"/>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A54E06"/>
    <w:pPr>
      <w:numPr>
        <w:ilvl w:val="2"/>
      </w:numPr>
      <w:outlineLvl w:val="2"/>
    </w:pPr>
    <w:rPr>
      <w:b/>
      <w:bCs/>
      <w:sz w:val="24"/>
    </w:rPr>
  </w:style>
  <w:style w:type="paragraph" w:customStyle="1" w:styleId="Headingappendix4">
    <w:name w:val="Heading appendix 4"/>
    <w:basedOn w:val="Headingappendix3"/>
    <w:next w:val="BodyText"/>
    <w:qFormat/>
    <w:rsid w:val="00A54E06"/>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A54E06"/>
    <w:pPr>
      <w:numPr>
        <w:ilvl w:val="4"/>
      </w:numPr>
      <w:outlineLvl w:val="4"/>
    </w:pPr>
    <w:rPr>
      <w:b w:val="0"/>
      <w:bCs w:val="0"/>
    </w:rPr>
  </w:style>
  <w:style w:type="paragraph" w:customStyle="1" w:styleId="Equation">
    <w:name w:val="Equation"/>
    <w:basedOn w:val="BodyText"/>
    <w:next w:val="BodyText"/>
    <w:uiPriority w:val="7"/>
    <w:qFormat/>
    <w:rsid w:val="00A54E06"/>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A54E06"/>
    <w:pPr>
      <w:spacing w:before="240" w:after="0"/>
    </w:pPr>
    <w:rPr>
      <w:b/>
      <w:kern w:val="28"/>
    </w:rPr>
  </w:style>
  <w:style w:type="character" w:styleId="SubtleReference">
    <w:name w:val="Subtle Reference"/>
    <w:aliases w:val="SR-DO NOT USE"/>
    <w:uiPriority w:val="31"/>
    <w:semiHidden/>
    <w:locked/>
    <w:rsid w:val="00A54E06"/>
  </w:style>
  <w:style w:type="character" w:styleId="SubtleEmphasis">
    <w:name w:val="Subtle Emphasis"/>
    <w:aliases w:val="SE-DO NOT USE"/>
    <w:uiPriority w:val="19"/>
    <w:semiHidden/>
    <w:locked/>
    <w:rsid w:val="00A54E06"/>
  </w:style>
  <w:style w:type="character" w:styleId="PlaceholderText">
    <w:name w:val="Placeholder Text"/>
    <w:aliases w:val="Pl-DO NOT USE"/>
    <w:uiPriority w:val="99"/>
    <w:semiHidden/>
    <w:locked/>
    <w:rsid w:val="00A54E06"/>
  </w:style>
  <w:style w:type="character" w:styleId="IntenseReference">
    <w:name w:val="Intense Reference"/>
    <w:aliases w:val="IR-DO NOT USE"/>
    <w:uiPriority w:val="32"/>
    <w:semiHidden/>
    <w:qFormat/>
    <w:locked/>
    <w:rsid w:val="00A54E06"/>
  </w:style>
  <w:style w:type="character" w:styleId="IntenseEmphasis">
    <w:name w:val="Intense Emphasis"/>
    <w:aliases w:val="IE-DO NOT USE"/>
    <w:uiPriority w:val="21"/>
    <w:semiHidden/>
    <w:qFormat/>
    <w:locked/>
    <w:rsid w:val="00A54E06"/>
  </w:style>
  <w:style w:type="character" w:styleId="EndnoteReference">
    <w:name w:val="endnote reference"/>
    <w:aliases w:val="ERe-DO NOT USE"/>
    <w:semiHidden/>
    <w:locked/>
    <w:rsid w:val="00A54E06"/>
  </w:style>
  <w:style w:type="character" w:customStyle="1" w:styleId="BodyText2Char">
    <w:name w:val="Body Text 2 Char"/>
    <w:aliases w:val="BT2-DO NOT USE Char"/>
    <w:basedOn w:val="DefaultParagraphFont"/>
    <w:link w:val="BodyText2"/>
    <w:semiHidden/>
    <w:rsid w:val="00A54E06"/>
    <w:rPr>
      <w:rFonts w:cs="Arial"/>
    </w:rPr>
  </w:style>
  <w:style w:type="paragraph" w:styleId="BlockText">
    <w:name w:val="Block Text"/>
    <w:aliases w:val="BLT-DO NOT USE"/>
    <w:basedOn w:val="BalloonText"/>
    <w:semiHidden/>
    <w:locked/>
    <w:rsid w:val="00A54E06"/>
  </w:style>
  <w:style w:type="paragraph" w:styleId="BodyTextFirstIndent">
    <w:name w:val="Body Text First Indent"/>
    <w:aliases w:val="B1-DO NOT USE"/>
    <w:basedOn w:val="BodyText3"/>
    <w:link w:val="BodyTextFirstIndentChar"/>
    <w:semiHidden/>
    <w:locked/>
    <w:rsid w:val="00A54E06"/>
  </w:style>
  <w:style w:type="character" w:styleId="FootnoteReference">
    <w:name w:val="footnote reference"/>
    <w:basedOn w:val="DefaultParagraphFont"/>
    <w:semiHidden/>
    <w:locked/>
    <w:rsid w:val="00A54E06"/>
    <w:rPr>
      <w:sz w:val="20"/>
      <w:vertAlign w:val="superscript"/>
    </w:rPr>
  </w:style>
  <w:style w:type="numbering" w:customStyle="1" w:styleId="GAAppendices">
    <w:name w:val="GA Appendices"/>
    <w:uiPriority w:val="99"/>
    <w:rsid w:val="00A54E06"/>
    <w:pPr>
      <w:numPr>
        <w:numId w:val="4"/>
      </w:numPr>
    </w:pPr>
  </w:style>
  <w:style w:type="character" w:customStyle="1" w:styleId="BodyTextFirstIndentChar">
    <w:name w:val="Body Text First Indent Char"/>
    <w:aliases w:val="B1-DO NOT USE Char"/>
    <w:basedOn w:val="BodyTextChar"/>
    <w:link w:val="BodyTextFirstIndent"/>
    <w:semiHidden/>
    <w:rsid w:val="00A54E06"/>
    <w:rPr>
      <w:rFonts w:cs="Arial"/>
    </w:rPr>
  </w:style>
  <w:style w:type="paragraph" w:styleId="BodyTextIndent">
    <w:name w:val="Body Text Indent"/>
    <w:aliases w:val="B3-DO NOT USE"/>
    <w:basedOn w:val="BodyTextFirstIndent2"/>
    <w:link w:val="BodyTextIndentChar"/>
    <w:semiHidden/>
    <w:locked/>
    <w:rsid w:val="00A54E06"/>
  </w:style>
  <w:style w:type="character" w:customStyle="1" w:styleId="BodyTextIndentChar">
    <w:name w:val="Body Text Indent Char"/>
    <w:aliases w:val="B3-DO NOT USE Char"/>
    <w:basedOn w:val="DefaultParagraphFont"/>
    <w:link w:val="BodyTextIndent"/>
    <w:semiHidden/>
    <w:rsid w:val="00A54E06"/>
    <w:rPr>
      <w:rFonts w:cs="Arial"/>
    </w:rPr>
  </w:style>
  <w:style w:type="paragraph" w:styleId="BodyTextFirstIndent2">
    <w:name w:val="Body Text First Indent 2"/>
    <w:aliases w:val="B2-DO NOT USE"/>
    <w:basedOn w:val="BodyTextFirstIndent"/>
    <w:link w:val="BodyTextFirstIndent2Char"/>
    <w:semiHidden/>
    <w:locked/>
    <w:rsid w:val="00A54E06"/>
  </w:style>
  <w:style w:type="character" w:customStyle="1" w:styleId="BodyTextFirstIndent2Char">
    <w:name w:val="Body Text First Indent 2 Char"/>
    <w:aliases w:val="B2-DO NOT USE Char"/>
    <w:basedOn w:val="BodyTextIndentChar"/>
    <w:link w:val="BodyTextFirstIndent2"/>
    <w:semiHidden/>
    <w:rsid w:val="00A54E06"/>
    <w:rPr>
      <w:rFonts w:cs="Arial"/>
    </w:rPr>
  </w:style>
  <w:style w:type="paragraph" w:styleId="BodyTextIndent2">
    <w:name w:val="Body Text Indent 2"/>
    <w:aliases w:val="B4-DO NOT USE"/>
    <w:basedOn w:val="BodyTextIndent"/>
    <w:link w:val="BodyTextIndent2Char"/>
    <w:semiHidden/>
    <w:locked/>
    <w:rsid w:val="00A54E06"/>
  </w:style>
  <w:style w:type="character" w:customStyle="1" w:styleId="BodyTextIndent2Char">
    <w:name w:val="Body Text Indent 2 Char"/>
    <w:aliases w:val="B4-DO NOT USE Char"/>
    <w:basedOn w:val="DefaultParagraphFont"/>
    <w:link w:val="BodyTextIndent2"/>
    <w:semiHidden/>
    <w:rsid w:val="00A54E06"/>
    <w:rPr>
      <w:rFonts w:cs="Arial"/>
    </w:rPr>
  </w:style>
  <w:style w:type="paragraph" w:styleId="BodyTextIndent3">
    <w:name w:val="Body Text Indent 3"/>
    <w:aliases w:val="B5-DO NOT USE"/>
    <w:basedOn w:val="BodyTextIndent2"/>
    <w:link w:val="BodyTextIndent3Char"/>
    <w:semiHidden/>
    <w:locked/>
    <w:rsid w:val="00A54E06"/>
  </w:style>
  <w:style w:type="character" w:customStyle="1" w:styleId="BodyTextIndent3Char">
    <w:name w:val="Body Text Indent 3 Char"/>
    <w:aliases w:val="B5-DO NOT USE Char"/>
    <w:basedOn w:val="DefaultParagraphFont"/>
    <w:link w:val="BodyTextIndent3"/>
    <w:semiHidden/>
    <w:rsid w:val="00A54E06"/>
    <w:rPr>
      <w:rFonts w:cs="Arial"/>
    </w:rPr>
  </w:style>
  <w:style w:type="paragraph" w:styleId="BalloonText">
    <w:name w:val="Balloon Text"/>
    <w:aliases w:val="B6-DO NOT USE"/>
    <w:basedOn w:val="BodyTextIndent3"/>
    <w:link w:val="BalloonTextChar"/>
    <w:semiHidden/>
    <w:locked/>
    <w:rsid w:val="00A54E06"/>
  </w:style>
  <w:style w:type="character" w:customStyle="1" w:styleId="BalloonTextChar">
    <w:name w:val="Balloon Text Char"/>
    <w:aliases w:val="B6-DO NOT USE Char"/>
    <w:basedOn w:val="DefaultParagraphFont"/>
    <w:link w:val="BalloonText"/>
    <w:semiHidden/>
    <w:rsid w:val="00A54E06"/>
    <w:rPr>
      <w:rFonts w:cs="Arial"/>
    </w:rPr>
  </w:style>
  <w:style w:type="character" w:customStyle="1" w:styleId="TabletitleChar">
    <w:name w:val="Table title Char"/>
    <w:link w:val="Tabletitle"/>
    <w:rsid w:val="00EE1CE7"/>
    <w:rPr>
      <w:rFonts w:eastAsia="Times New Roman" w:cs="Arial"/>
      <w:i/>
      <w:sz w:val="18"/>
      <w:szCs w:val="18"/>
    </w:rPr>
  </w:style>
  <w:style w:type="character" w:customStyle="1" w:styleId="BoldItalic">
    <w:name w:val="Bold Italic"/>
    <w:basedOn w:val="DefaultParagraphFont"/>
    <w:rsid w:val="00A54E06"/>
    <w:rPr>
      <w:b/>
      <w:i/>
    </w:rPr>
  </w:style>
  <w:style w:type="paragraph" w:customStyle="1" w:styleId="ExtractL1authornames">
    <w:name w:val="Extract L1 author names"/>
    <w:basedOn w:val="BodyText"/>
    <w:rsid w:val="00A54E06"/>
    <w:pPr>
      <w:spacing w:before="120" w:after="60" w:line="240" w:lineRule="auto"/>
    </w:pPr>
    <w:rPr>
      <w:rFonts w:eastAsia="Times New Roman" w:cs="Times New Roman"/>
    </w:rPr>
  </w:style>
  <w:style w:type="paragraph" w:customStyle="1" w:styleId="ExtractL2authorlocation">
    <w:name w:val="Extract L2 author location"/>
    <w:basedOn w:val="BodyText"/>
    <w:rsid w:val="00A54E06"/>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A54E06"/>
    <w:pPr>
      <w:spacing w:before="120" w:after="480" w:line="240" w:lineRule="auto"/>
    </w:pPr>
    <w:rPr>
      <w:rFonts w:eastAsia="Times New Roman" w:cs="Times New Roman"/>
    </w:rPr>
  </w:style>
  <w:style w:type="paragraph" w:customStyle="1" w:styleId="ListnoLS">
    <w:name w:val="List no LS"/>
    <w:basedOn w:val="BodyText"/>
    <w:rsid w:val="00A54E06"/>
    <w:pPr>
      <w:tabs>
        <w:tab w:val="left" w:pos="1134"/>
      </w:tabs>
      <w:spacing w:before="120" w:after="120" w:line="200" w:lineRule="atLeast"/>
    </w:pPr>
    <w:rPr>
      <w:rFonts w:eastAsia="Times New Roman" w:cs="Times New Roman"/>
    </w:rPr>
  </w:style>
  <w:style w:type="paragraph" w:customStyle="1" w:styleId="Tablesource">
    <w:name w:val="Table source"/>
    <w:basedOn w:val="BodyText"/>
    <w:next w:val="BodyText"/>
    <w:qFormat/>
    <w:rsid w:val="00A54E06"/>
    <w:pPr>
      <w:spacing w:before="120" w:after="0" w:line="160" w:lineRule="atLeast"/>
    </w:pPr>
    <w:rPr>
      <w:rFonts w:eastAsia="Times New Roman"/>
      <w:i/>
      <w:iCs/>
      <w:sz w:val="16"/>
      <w:szCs w:val="18"/>
    </w:rPr>
  </w:style>
  <w:style w:type="paragraph" w:customStyle="1" w:styleId="FiguresImagesLeft">
    <w:name w:val="Figures &amp; Images Left"/>
    <w:basedOn w:val="BodyText"/>
    <w:next w:val="Caption"/>
    <w:link w:val="FiguresImagesLeftChar"/>
    <w:qFormat/>
    <w:rsid w:val="00CB7E69"/>
    <w:pPr>
      <w:keepNext/>
      <w:spacing w:before="480" w:after="80" w:line="160" w:lineRule="atLeast"/>
    </w:pPr>
  </w:style>
  <w:style w:type="character" w:customStyle="1" w:styleId="FiguresImagesLeftChar">
    <w:name w:val="Figures &amp; Images Left Char"/>
    <w:basedOn w:val="BodyTextChar"/>
    <w:link w:val="FiguresImagesLeft"/>
    <w:rsid w:val="00CB7E69"/>
    <w:rPr>
      <w:rFonts w:cs="Arial"/>
    </w:rPr>
  </w:style>
  <w:style w:type="paragraph" w:customStyle="1" w:styleId="VersoPageInfo0">
    <w:name w:val="Verso Page Info"/>
    <w:basedOn w:val="BodyText"/>
    <w:link w:val="VersoPageInfoChar0"/>
    <w:qFormat/>
    <w:rsid w:val="00CB7E69"/>
    <w:pPr>
      <w:spacing w:before="0"/>
    </w:pPr>
  </w:style>
  <w:style w:type="character" w:customStyle="1" w:styleId="VersoPageInfoChar0">
    <w:name w:val="Verso Page Info Char"/>
    <w:basedOn w:val="BodyTextChar"/>
    <w:link w:val="VersoPageInfo0"/>
    <w:rsid w:val="00CB7E69"/>
    <w:rPr>
      <w:rFonts w:cs="Arial"/>
    </w:rPr>
  </w:style>
  <w:style w:type="paragraph" w:customStyle="1" w:styleId="TableTitleIndent">
    <w:name w:val="Table Title Indent"/>
    <w:basedOn w:val="Tabletitle"/>
    <w:qFormat/>
    <w:rsid w:val="00CB7E69"/>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51537">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193617207">
      <w:bodyDiv w:val="1"/>
      <w:marLeft w:val="0"/>
      <w:marRight w:val="0"/>
      <w:marTop w:val="0"/>
      <w:marBottom w:val="0"/>
      <w:divBdr>
        <w:top w:val="none" w:sz="0" w:space="0" w:color="auto"/>
        <w:left w:val="none" w:sz="0" w:space="0" w:color="auto"/>
        <w:bottom w:val="none" w:sz="0" w:space="0" w:color="auto"/>
        <w:right w:val="none" w:sz="0" w:space="0" w:color="auto"/>
      </w:divBdr>
    </w:div>
    <w:div w:id="194659022">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339508008">
      <w:bodyDiv w:val="1"/>
      <w:marLeft w:val="0"/>
      <w:marRight w:val="0"/>
      <w:marTop w:val="0"/>
      <w:marBottom w:val="0"/>
      <w:divBdr>
        <w:top w:val="none" w:sz="0" w:space="0" w:color="auto"/>
        <w:left w:val="none" w:sz="0" w:space="0" w:color="auto"/>
        <w:bottom w:val="none" w:sz="0" w:space="0" w:color="auto"/>
        <w:right w:val="none" w:sz="0" w:space="0" w:color="auto"/>
      </w:divBdr>
    </w:div>
    <w:div w:id="503519907">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778649041">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968822975">
      <w:bodyDiv w:val="1"/>
      <w:marLeft w:val="0"/>
      <w:marRight w:val="0"/>
      <w:marTop w:val="0"/>
      <w:marBottom w:val="0"/>
      <w:divBdr>
        <w:top w:val="none" w:sz="0" w:space="0" w:color="auto"/>
        <w:left w:val="none" w:sz="0" w:space="0" w:color="auto"/>
        <w:bottom w:val="none" w:sz="0" w:space="0" w:color="auto"/>
        <w:right w:val="none" w:sz="0" w:space="0" w:color="auto"/>
      </w:divBdr>
    </w:div>
    <w:div w:id="1065379005">
      <w:bodyDiv w:val="1"/>
      <w:marLeft w:val="0"/>
      <w:marRight w:val="0"/>
      <w:marTop w:val="0"/>
      <w:marBottom w:val="0"/>
      <w:divBdr>
        <w:top w:val="none" w:sz="0" w:space="0" w:color="auto"/>
        <w:left w:val="none" w:sz="0" w:space="0" w:color="auto"/>
        <w:bottom w:val="none" w:sz="0" w:space="0" w:color="auto"/>
        <w:right w:val="none" w:sz="0" w:space="0" w:color="auto"/>
      </w:divBdr>
    </w:div>
    <w:div w:id="1214344111">
      <w:bodyDiv w:val="1"/>
      <w:marLeft w:val="0"/>
      <w:marRight w:val="0"/>
      <w:marTop w:val="0"/>
      <w:marBottom w:val="0"/>
      <w:divBdr>
        <w:top w:val="none" w:sz="0" w:space="0" w:color="auto"/>
        <w:left w:val="none" w:sz="0" w:space="0" w:color="auto"/>
        <w:bottom w:val="none" w:sz="0" w:space="0" w:color="auto"/>
        <w:right w:val="none" w:sz="0" w:space="0" w:color="auto"/>
      </w:divBdr>
    </w:div>
    <w:div w:id="1235167616">
      <w:bodyDiv w:val="1"/>
      <w:marLeft w:val="0"/>
      <w:marRight w:val="0"/>
      <w:marTop w:val="0"/>
      <w:marBottom w:val="0"/>
      <w:divBdr>
        <w:top w:val="none" w:sz="0" w:space="0" w:color="auto"/>
        <w:left w:val="none" w:sz="0" w:space="0" w:color="auto"/>
        <w:bottom w:val="none" w:sz="0" w:space="0" w:color="auto"/>
        <w:right w:val="none" w:sz="0" w:space="0" w:color="auto"/>
      </w:divBdr>
    </w:div>
    <w:div w:id="1262450033">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340431321">
      <w:bodyDiv w:val="1"/>
      <w:marLeft w:val="0"/>
      <w:marRight w:val="0"/>
      <w:marTop w:val="0"/>
      <w:marBottom w:val="0"/>
      <w:divBdr>
        <w:top w:val="none" w:sz="0" w:space="0" w:color="auto"/>
        <w:left w:val="none" w:sz="0" w:space="0" w:color="auto"/>
        <w:bottom w:val="none" w:sz="0" w:space="0" w:color="auto"/>
        <w:right w:val="none" w:sz="0" w:space="0" w:color="auto"/>
      </w:divBdr>
    </w:div>
    <w:div w:id="1723627178">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1917206121">
      <w:bodyDiv w:val="1"/>
      <w:marLeft w:val="0"/>
      <w:marRight w:val="0"/>
      <w:marTop w:val="0"/>
      <w:marBottom w:val="0"/>
      <w:divBdr>
        <w:top w:val="none" w:sz="0" w:space="0" w:color="auto"/>
        <w:left w:val="none" w:sz="0" w:space="0" w:color="auto"/>
        <w:bottom w:val="none" w:sz="0" w:space="0" w:color="auto"/>
        <w:right w:val="none" w:sz="0" w:space="0" w:color="auto"/>
      </w:divBdr>
    </w:div>
    <w:div w:id="1989362759">
      <w:bodyDiv w:val="1"/>
      <w:marLeft w:val="0"/>
      <w:marRight w:val="0"/>
      <w:marTop w:val="0"/>
      <w:marBottom w:val="0"/>
      <w:divBdr>
        <w:top w:val="none" w:sz="0" w:space="0" w:color="auto"/>
        <w:left w:val="none" w:sz="0" w:space="0" w:color="auto"/>
        <w:bottom w:val="none" w:sz="0" w:space="0" w:color="auto"/>
        <w:right w:val="none" w:sz="0" w:space="0" w:color="auto"/>
      </w:divBdr>
    </w:div>
    <w:div w:id="202008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1636/Record.2014.023" TargetMode="External"/><Relationship Id="rId18" Type="http://schemas.openxmlformats.org/officeDocument/2006/relationships/image" Target="media/image3.jpg"/><Relationship Id="rId26" Type="http://schemas.openxmlformats.org/officeDocument/2006/relationships/chart" Target="charts/chart8.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oleObject" Target="embeddings/oleObject1.bin"/><Relationship Id="rId42" Type="http://schemas.openxmlformats.org/officeDocument/2006/relationships/image" Target="media/image18.emf"/><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image" Target="media/image10.png"/><Relationship Id="rId38" Type="http://schemas.openxmlformats.org/officeDocument/2006/relationships/image" Target="media/image14.emf"/><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image" Target="media/image6.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chart" Target="charts/chart6.xml"/><Relationship Id="rId32" Type="http://schemas.openxmlformats.org/officeDocument/2006/relationships/image" Target="media/image9.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image" Target="media/image5.emf"/><Relationship Id="rId36" Type="http://schemas.openxmlformats.org/officeDocument/2006/relationships/image" Target="media/image12.emf"/><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8.emf"/><Relationship Id="rId44"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footer" Target="footer4.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E:\SPSLCMP\Geodetic%20Survey\Nauru\NR2013\NAURU%20RL%20combined%20Comparison.xls"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993670886076"/>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3354430379746806E-2"/>
          <c:y val="0.204030477642964"/>
          <c:w val="0.854430379746835"/>
          <c:h val="0.66246932864320396"/>
        </c:manualLayout>
      </c:layout>
      <c:scatterChart>
        <c:scatterStyle val="lineMarker"/>
        <c:varyColors val="0"/>
        <c:ser>
          <c:idx val="0"/>
          <c:order val="0"/>
          <c:tx>
            <c:strRef>
              <c:f>Sheet1!$F$62</c:f>
              <c:strCache>
                <c:ptCount val="1"/>
                <c:pt idx="0">
                  <c:v>NAU2</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80"/>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Sheet1!$D$63:$D$78</c:f>
              <c:numCache>
                <c:formatCode>0.00</c:formatCode>
                <c:ptCount val="16"/>
                <c:pt idx="0">
                  <c:v>1993.5150684931509</c:v>
                </c:pt>
                <c:pt idx="1">
                  <c:v>1994.1698630136989</c:v>
                </c:pt>
                <c:pt idx="2">
                  <c:v>1995.2273972602741</c:v>
                </c:pt>
                <c:pt idx="3">
                  <c:v>1996.715846994535</c:v>
                </c:pt>
                <c:pt idx="4">
                  <c:v>1997.9178082191779</c:v>
                </c:pt>
                <c:pt idx="5">
                  <c:v>1999.452054794521</c:v>
                </c:pt>
                <c:pt idx="6">
                  <c:v>2000.639344262295</c:v>
                </c:pt>
                <c:pt idx="7">
                  <c:v>2002.424657534247</c:v>
                </c:pt>
                <c:pt idx="8">
                  <c:v>2003.8630136986301</c:v>
                </c:pt>
                <c:pt idx="9">
                  <c:v>2005.7890410958901</c:v>
                </c:pt>
                <c:pt idx="10">
                  <c:v>2005.7890410958901</c:v>
                </c:pt>
                <c:pt idx="11">
                  <c:v>2007.4547945205479</c:v>
                </c:pt>
                <c:pt idx="12">
                  <c:v>2009.098630136986</c:v>
                </c:pt>
                <c:pt idx="13">
                  <c:v>2010.5397260273969</c:v>
                </c:pt>
                <c:pt idx="14">
                  <c:v>2012.16</c:v>
                </c:pt>
                <c:pt idx="15">
                  <c:v>2013.68</c:v>
                </c:pt>
              </c:numCache>
            </c:numRef>
          </c:xVal>
          <c:yVal>
            <c:numRef>
              <c:f>Sheet1!$F$63:$F$78</c:f>
              <c:numCache>
                <c:formatCode>0.0000</c:formatCode>
                <c:ptCount val="16"/>
                <c:pt idx="0">
                  <c:v>0</c:v>
                </c:pt>
                <c:pt idx="1">
                  <c:v>1.200000000000756</c:v>
                </c:pt>
                <c:pt idx="2">
                  <c:v>1.200000000000756</c:v>
                </c:pt>
                <c:pt idx="3">
                  <c:v>-9.9999999999766997E-2</c:v>
                </c:pt>
                <c:pt idx="4">
                  <c:v>1.200000000000756</c:v>
                </c:pt>
                <c:pt idx="5">
                  <c:v>-0.19999999999953399</c:v>
                </c:pt>
                <c:pt idx="6">
                  <c:v>0.399999999999956</c:v>
                </c:pt>
                <c:pt idx="7">
                  <c:v>0.100000000000655</c:v>
                </c:pt>
                <c:pt idx="8">
                  <c:v>0.50000000000061096</c:v>
                </c:pt>
                <c:pt idx="9">
                  <c:v>0.86000000000030496</c:v>
                </c:pt>
                <c:pt idx="10">
                  <c:v>1.390000000000668</c:v>
                </c:pt>
                <c:pt idx="11">
                  <c:v>2.0300000000004199</c:v>
                </c:pt>
                <c:pt idx="12">
                  <c:v>1.000000000000334</c:v>
                </c:pt>
                <c:pt idx="13">
                  <c:v>2.265000000000406</c:v>
                </c:pt>
                <c:pt idx="14">
                  <c:v>0.90000000000056701</c:v>
                </c:pt>
                <c:pt idx="15">
                  <c:v>1.4055000000006139</c:v>
                </c:pt>
              </c:numCache>
            </c:numRef>
          </c:yVal>
          <c:smooth val="0"/>
        </c:ser>
        <c:dLbls>
          <c:showLegendKey val="0"/>
          <c:showVal val="0"/>
          <c:showCatName val="0"/>
          <c:showSerName val="0"/>
          <c:showPercent val="0"/>
          <c:showBubbleSize val="0"/>
        </c:dLbls>
        <c:axId val="9526656"/>
        <c:axId val="9528832"/>
      </c:scatterChart>
      <c:valAx>
        <c:axId val="9526656"/>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3987341772152"/>
              <c:y val="0.93199098223553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28832"/>
        <c:crossesAt val="-4"/>
        <c:crossBetween val="midCat"/>
        <c:majorUnit val="2"/>
      </c:valAx>
      <c:valAx>
        <c:axId val="9528832"/>
        <c:scaling>
          <c:orientation val="minMax"/>
          <c:max val="4"/>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0569620253164601E-2"/>
              <c:y val="0.2115871662137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26656"/>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727613386226302"/>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4368481212663502E-2"/>
          <c:y val="0.163728161071514"/>
          <c:w val="0.859970836857337"/>
          <c:h val="0.66246932864320396"/>
        </c:manualLayout>
      </c:layout>
      <c:scatterChart>
        <c:scatterStyle val="lineMarker"/>
        <c:varyColors val="0"/>
        <c:ser>
          <c:idx val="0"/>
          <c:order val="0"/>
          <c:tx>
            <c:strRef>
              <c:f>Sheet1!$G$62</c:f>
              <c:strCache>
                <c:ptCount val="1"/>
                <c:pt idx="0">
                  <c:v>NAU36</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Sheet1!$D$63:$D$78</c:f>
              <c:numCache>
                <c:formatCode>0.00</c:formatCode>
                <c:ptCount val="16"/>
                <c:pt idx="0">
                  <c:v>1993.5150684931509</c:v>
                </c:pt>
                <c:pt idx="1">
                  <c:v>1994.1698630136989</c:v>
                </c:pt>
                <c:pt idx="2">
                  <c:v>1995.2273972602741</c:v>
                </c:pt>
                <c:pt idx="3">
                  <c:v>1996.715846994535</c:v>
                </c:pt>
                <c:pt idx="4">
                  <c:v>1997.9178082191779</c:v>
                </c:pt>
                <c:pt idx="5">
                  <c:v>1999.452054794521</c:v>
                </c:pt>
                <c:pt idx="6">
                  <c:v>2000.639344262295</c:v>
                </c:pt>
                <c:pt idx="7">
                  <c:v>2002.424657534247</c:v>
                </c:pt>
                <c:pt idx="8">
                  <c:v>2003.8630136986301</c:v>
                </c:pt>
                <c:pt idx="9">
                  <c:v>2005.7890410958901</c:v>
                </c:pt>
                <c:pt idx="10">
                  <c:v>2005.7890410958901</c:v>
                </c:pt>
                <c:pt idx="11">
                  <c:v>2007.4547945205479</c:v>
                </c:pt>
                <c:pt idx="12">
                  <c:v>2009.098630136986</c:v>
                </c:pt>
                <c:pt idx="13">
                  <c:v>2010.5397260273969</c:v>
                </c:pt>
                <c:pt idx="14">
                  <c:v>2012.16</c:v>
                </c:pt>
                <c:pt idx="15">
                  <c:v>2013.68</c:v>
                </c:pt>
              </c:numCache>
            </c:numRef>
          </c:xVal>
          <c:yVal>
            <c:numRef>
              <c:f>Sheet1!$G$63:$G$78</c:f>
              <c:numCache>
                <c:formatCode>General</c:formatCode>
                <c:ptCount val="16"/>
                <c:pt idx="7" formatCode="0.0000">
                  <c:v>0</c:v>
                </c:pt>
                <c:pt idx="8" formatCode="0.0000">
                  <c:v>0</c:v>
                </c:pt>
                <c:pt idx="9" formatCode="0.0000">
                  <c:v>0.18999999999991199</c:v>
                </c:pt>
                <c:pt idx="10" formatCode="0.0000">
                  <c:v>4.0000000000262E-2</c:v>
                </c:pt>
                <c:pt idx="11" formatCode="0.0000">
                  <c:v>9.0000000000145505E-2</c:v>
                </c:pt>
                <c:pt idx="12" formatCode="0.0000">
                  <c:v>-0.499999999999723</c:v>
                </c:pt>
                <c:pt idx="13" formatCode="0.0000">
                  <c:v>0.39350000000037999</c:v>
                </c:pt>
                <c:pt idx="14" formatCode="0.0000">
                  <c:v>-9.9999999999766997E-2</c:v>
                </c:pt>
                <c:pt idx="15" formatCode="0.0000">
                  <c:v>-0.18950000000028699</c:v>
                </c:pt>
              </c:numCache>
            </c:numRef>
          </c:yVal>
          <c:smooth val="0"/>
        </c:ser>
        <c:dLbls>
          <c:showLegendKey val="0"/>
          <c:showVal val="0"/>
          <c:showCatName val="0"/>
          <c:showSerName val="0"/>
          <c:showPercent val="0"/>
          <c:showBubbleSize val="0"/>
        </c:dLbls>
        <c:axId val="109336832"/>
        <c:axId val="109339008"/>
      </c:scatterChart>
      <c:valAx>
        <c:axId val="109336832"/>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40182712320777297"/>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9339008"/>
        <c:crossesAt val="-4"/>
        <c:crossBetween val="midCat"/>
        <c:majorUnit val="2"/>
      </c:valAx>
      <c:valAx>
        <c:axId val="109339008"/>
        <c:scaling>
          <c:orientation val="minMax"/>
          <c:max val="4"/>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43531202435312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9336832"/>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5189873417722"/>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8101265822784806E-2"/>
          <c:y val="0.163728161071514"/>
          <c:w val="0.854430379746835"/>
          <c:h val="0.66246932864320396"/>
        </c:manualLayout>
      </c:layout>
      <c:scatterChart>
        <c:scatterStyle val="lineMarker"/>
        <c:varyColors val="0"/>
        <c:ser>
          <c:idx val="0"/>
          <c:order val="0"/>
          <c:tx>
            <c:strRef>
              <c:f>Sheet1!$H$62</c:f>
              <c:strCache>
                <c:ptCount val="1"/>
                <c:pt idx="0">
                  <c:v>NAU37</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Sheet1!$D$63:$D$78</c:f>
              <c:numCache>
                <c:formatCode>0.00</c:formatCode>
                <c:ptCount val="16"/>
                <c:pt idx="0">
                  <c:v>1993.5150684931509</c:v>
                </c:pt>
                <c:pt idx="1">
                  <c:v>1994.1698630136989</c:v>
                </c:pt>
                <c:pt idx="2">
                  <c:v>1995.2273972602741</c:v>
                </c:pt>
                <c:pt idx="3">
                  <c:v>1996.715846994535</c:v>
                </c:pt>
                <c:pt idx="4">
                  <c:v>1997.9178082191779</c:v>
                </c:pt>
                <c:pt idx="5">
                  <c:v>1999.452054794521</c:v>
                </c:pt>
                <c:pt idx="6">
                  <c:v>2000.639344262295</c:v>
                </c:pt>
                <c:pt idx="7">
                  <c:v>2002.424657534247</c:v>
                </c:pt>
                <c:pt idx="8">
                  <c:v>2003.8630136986301</c:v>
                </c:pt>
                <c:pt idx="9">
                  <c:v>2005.7890410958901</c:v>
                </c:pt>
                <c:pt idx="10">
                  <c:v>2005.7890410958901</c:v>
                </c:pt>
                <c:pt idx="11">
                  <c:v>2007.4547945205479</c:v>
                </c:pt>
                <c:pt idx="12">
                  <c:v>2009.098630136986</c:v>
                </c:pt>
                <c:pt idx="13">
                  <c:v>2010.5397260273969</c:v>
                </c:pt>
                <c:pt idx="14">
                  <c:v>2012.16</c:v>
                </c:pt>
                <c:pt idx="15">
                  <c:v>2013.68</c:v>
                </c:pt>
              </c:numCache>
            </c:numRef>
          </c:xVal>
          <c:yVal>
            <c:numRef>
              <c:f>Sheet1!$H$63:$H$78</c:f>
              <c:numCache>
                <c:formatCode>General</c:formatCode>
                <c:ptCount val="16"/>
                <c:pt idx="7" formatCode="0.0000">
                  <c:v>0</c:v>
                </c:pt>
                <c:pt idx="8" formatCode="0.0000">
                  <c:v>0.19999999999953399</c:v>
                </c:pt>
                <c:pt idx="9" formatCode="0.0000">
                  <c:v>1.039999999999708</c:v>
                </c:pt>
                <c:pt idx="10" formatCode="0.0000">
                  <c:v>1.6600000000002171</c:v>
                </c:pt>
                <c:pt idx="11" formatCode="0.0000">
                  <c:v>2.1399999999998078</c:v>
                </c:pt>
                <c:pt idx="12" formatCode="0.0000">
                  <c:v>1.5000000000000571</c:v>
                </c:pt>
                <c:pt idx="13" formatCode="0.0000">
                  <c:v>3.6019999999998831</c:v>
                </c:pt>
                <c:pt idx="14" formatCode="0.0000">
                  <c:v>1.1000000000001009</c:v>
                </c:pt>
                <c:pt idx="15" formatCode="0.0000">
                  <c:v>1.7669999999982979</c:v>
                </c:pt>
              </c:numCache>
            </c:numRef>
          </c:yVal>
          <c:smooth val="0"/>
        </c:ser>
        <c:dLbls>
          <c:showLegendKey val="0"/>
          <c:showVal val="0"/>
          <c:showCatName val="0"/>
          <c:showSerName val="0"/>
          <c:showPercent val="0"/>
          <c:showBubbleSize val="0"/>
        </c:dLbls>
        <c:axId val="109243776"/>
        <c:axId val="109245952"/>
      </c:scatterChart>
      <c:valAx>
        <c:axId val="109243776"/>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73417721519"/>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9245952"/>
        <c:crossesAt val="-4"/>
        <c:crossBetween val="midCat"/>
        <c:majorUnit val="2"/>
      </c:valAx>
      <c:valAx>
        <c:axId val="109245952"/>
        <c:scaling>
          <c:orientation val="minMax"/>
          <c:max val="4"/>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3164556962025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9243776"/>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727613386226302"/>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4368481212663502E-2"/>
          <c:y val="0.163728161071514"/>
          <c:w val="0.859970836857337"/>
          <c:h val="0.66246932864320396"/>
        </c:manualLayout>
      </c:layout>
      <c:scatterChart>
        <c:scatterStyle val="lineMarker"/>
        <c:varyColors val="0"/>
        <c:ser>
          <c:idx val="0"/>
          <c:order val="0"/>
          <c:tx>
            <c:strRef>
              <c:f>Sheet1!$I$62</c:f>
              <c:strCache>
                <c:ptCount val="1"/>
                <c:pt idx="0">
                  <c:v>NAU38</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Sheet1!$D$63:$D$78</c:f>
              <c:numCache>
                <c:formatCode>0.00</c:formatCode>
                <c:ptCount val="16"/>
                <c:pt idx="0">
                  <c:v>1993.5150684931509</c:v>
                </c:pt>
                <c:pt idx="1">
                  <c:v>1994.1698630136989</c:v>
                </c:pt>
                <c:pt idx="2">
                  <c:v>1995.2273972602741</c:v>
                </c:pt>
                <c:pt idx="3">
                  <c:v>1996.715846994535</c:v>
                </c:pt>
                <c:pt idx="4">
                  <c:v>1997.9178082191779</c:v>
                </c:pt>
                <c:pt idx="5">
                  <c:v>1999.452054794521</c:v>
                </c:pt>
                <c:pt idx="6">
                  <c:v>2000.639344262295</c:v>
                </c:pt>
                <c:pt idx="7">
                  <c:v>2002.424657534247</c:v>
                </c:pt>
                <c:pt idx="8">
                  <c:v>2003.8630136986301</c:v>
                </c:pt>
                <c:pt idx="9">
                  <c:v>2005.7890410958901</c:v>
                </c:pt>
                <c:pt idx="10">
                  <c:v>2005.7890410958901</c:v>
                </c:pt>
                <c:pt idx="11">
                  <c:v>2007.4547945205479</c:v>
                </c:pt>
                <c:pt idx="12">
                  <c:v>2009.098630136986</c:v>
                </c:pt>
                <c:pt idx="13">
                  <c:v>2010.5397260273969</c:v>
                </c:pt>
                <c:pt idx="14">
                  <c:v>2012.16</c:v>
                </c:pt>
                <c:pt idx="15">
                  <c:v>2013.68</c:v>
                </c:pt>
              </c:numCache>
            </c:numRef>
          </c:xVal>
          <c:yVal>
            <c:numRef>
              <c:f>Sheet1!$I$63:$I$78</c:f>
              <c:numCache>
                <c:formatCode>General</c:formatCode>
                <c:ptCount val="16"/>
                <c:pt idx="7" formatCode="0.0000">
                  <c:v>0</c:v>
                </c:pt>
                <c:pt idx="8" formatCode="0.0000">
                  <c:v>0.29999999999930099</c:v>
                </c:pt>
                <c:pt idx="9" formatCode="0.0000">
                  <c:v>1.1099999999997221</c:v>
                </c:pt>
                <c:pt idx="10" formatCode="0.0000">
                  <c:v>1.769999999999605</c:v>
                </c:pt>
                <c:pt idx="11" formatCode="0.0000">
                  <c:v>1.979999999999648</c:v>
                </c:pt>
                <c:pt idx="12" formatCode="0.0000">
                  <c:v>1.3999999999994011</c:v>
                </c:pt>
                <c:pt idx="13" formatCode="0.0000">
                  <c:v>3.3479999999999071</c:v>
                </c:pt>
                <c:pt idx="14" formatCode="0.0000">
                  <c:v>1.0999999999992121</c:v>
                </c:pt>
                <c:pt idx="15" formatCode="0.0000">
                  <c:v>1.466999999998108</c:v>
                </c:pt>
              </c:numCache>
            </c:numRef>
          </c:yVal>
          <c:smooth val="0"/>
        </c:ser>
        <c:dLbls>
          <c:showLegendKey val="0"/>
          <c:showVal val="0"/>
          <c:showCatName val="0"/>
          <c:showSerName val="0"/>
          <c:showPercent val="0"/>
          <c:showBubbleSize val="0"/>
        </c:dLbls>
        <c:axId val="116566272"/>
        <c:axId val="116576640"/>
      </c:scatterChart>
      <c:valAx>
        <c:axId val="116566272"/>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40182712320777297"/>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6576640"/>
        <c:crossesAt val="-4"/>
        <c:crossBetween val="midCat"/>
        <c:majorUnit val="2"/>
      </c:valAx>
      <c:valAx>
        <c:axId val="116576640"/>
        <c:scaling>
          <c:orientation val="minMax"/>
          <c:max val="4"/>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43531202435312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6566272"/>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5189873417722"/>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8101265822784806E-2"/>
          <c:y val="0.163728161071514"/>
          <c:w val="0.854430379746835"/>
          <c:h val="0.66246932864320396"/>
        </c:manualLayout>
      </c:layout>
      <c:scatterChart>
        <c:scatterStyle val="lineMarker"/>
        <c:varyColors val="0"/>
        <c:ser>
          <c:idx val="0"/>
          <c:order val="0"/>
          <c:tx>
            <c:strRef>
              <c:f>Sheet1!$J$62</c:f>
              <c:strCache>
                <c:ptCount val="1"/>
                <c:pt idx="0">
                  <c:v>NAU16</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Sheet1!$D$63:$D$78</c:f>
              <c:numCache>
                <c:formatCode>0.00</c:formatCode>
                <c:ptCount val="16"/>
                <c:pt idx="0">
                  <c:v>1993.5150684931509</c:v>
                </c:pt>
                <c:pt idx="1">
                  <c:v>1994.1698630136989</c:v>
                </c:pt>
                <c:pt idx="2">
                  <c:v>1995.2273972602741</c:v>
                </c:pt>
                <c:pt idx="3">
                  <c:v>1996.715846994535</c:v>
                </c:pt>
                <c:pt idx="4">
                  <c:v>1997.9178082191779</c:v>
                </c:pt>
                <c:pt idx="5">
                  <c:v>1999.452054794521</c:v>
                </c:pt>
                <c:pt idx="6">
                  <c:v>2000.639344262295</c:v>
                </c:pt>
                <c:pt idx="7">
                  <c:v>2002.424657534247</c:v>
                </c:pt>
                <c:pt idx="8">
                  <c:v>2003.8630136986301</c:v>
                </c:pt>
                <c:pt idx="9">
                  <c:v>2005.7890410958901</c:v>
                </c:pt>
                <c:pt idx="10">
                  <c:v>2005.7890410958901</c:v>
                </c:pt>
                <c:pt idx="11">
                  <c:v>2007.4547945205479</c:v>
                </c:pt>
                <c:pt idx="12">
                  <c:v>2009.098630136986</c:v>
                </c:pt>
                <c:pt idx="13">
                  <c:v>2010.5397260273969</c:v>
                </c:pt>
                <c:pt idx="14">
                  <c:v>2012.16</c:v>
                </c:pt>
                <c:pt idx="15">
                  <c:v>2013.68</c:v>
                </c:pt>
              </c:numCache>
            </c:numRef>
          </c:xVal>
          <c:yVal>
            <c:numRef>
              <c:f>Sheet1!$J$63:$J$78</c:f>
              <c:numCache>
                <c:formatCode>0.0000</c:formatCode>
                <c:ptCount val="16"/>
                <c:pt idx="1">
                  <c:v>0</c:v>
                </c:pt>
                <c:pt idx="2">
                  <c:v>0.80000000000079996</c:v>
                </c:pt>
                <c:pt idx="3">
                  <c:v>0.80000000000079996</c:v>
                </c:pt>
                <c:pt idx="4">
                  <c:v>0.50000000000061096</c:v>
                </c:pt>
                <c:pt idx="5">
                  <c:v>0.100000000000655</c:v>
                </c:pt>
                <c:pt idx="6">
                  <c:v>0.50000000000061096</c:v>
                </c:pt>
                <c:pt idx="7">
                  <c:v>0.50000000000061096</c:v>
                </c:pt>
                <c:pt idx="8">
                  <c:v>0</c:v>
                </c:pt>
                <c:pt idx="9">
                  <c:v>1.8700000000002599</c:v>
                </c:pt>
                <c:pt idx="10">
                  <c:v>2.3900000000001138</c:v>
                </c:pt>
                <c:pt idx="11">
                  <c:v>2.8700000000005939</c:v>
                </c:pt>
                <c:pt idx="12">
                  <c:v>2.0000000000006679</c:v>
                </c:pt>
                <c:pt idx="13">
                  <c:v>4.5675000000002788</c:v>
                </c:pt>
                <c:pt idx="14">
                  <c:v>2.0000000000006679</c:v>
                </c:pt>
                <c:pt idx="15">
                  <c:v>2.3899999999983379</c:v>
                </c:pt>
              </c:numCache>
            </c:numRef>
          </c:yVal>
          <c:smooth val="0"/>
        </c:ser>
        <c:dLbls>
          <c:showLegendKey val="0"/>
          <c:showVal val="0"/>
          <c:showCatName val="0"/>
          <c:showSerName val="0"/>
          <c:showPercent val="0"/>
          <c:showBubbleSize val="0"/>
        </c:dLbls>
        <c:axId val="123885056"/>
        <c:axId val="123886976"/>
      </c:scatterChart>
      <c:valAx>
        <c:axId val="123885056"/>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73417721519"/>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886976"/>
        <c:crossesAt val="-4"/>
        <c:crossBetween val="midCat"/>
        <c:majorUnit val="4.0259999999999989"/>
      </c:valAx>
      <c:valAx>
        <c:axId val="123886976"/>
        <c:scaling>
          <c:orientation val="minMax"/>
          <c:max val="6"/>
          <c:min val="-2"/>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3164556962025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885056"/>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509957374049698"/>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8.82801921021691E-2"/>
          <c:y val="0.163728161071514"/>
          <c:w val="0.86605912596783097"/>
          <c:h val="0.66246932864320396"/>
        </c:manualLayout>
      </c:layout>
      <c:scatterChart>
        <c:scatterStyle val="lineMarker"/>
        <c:varyColors val="0"/>
        <c:ser>
          <c:idx val="0"/>
          <c:order val="0"/>
          <c:tx>
            <c:strRef>
              <c:f>Sheet1!$K$43</c:f>
              <c:strCache>
                <c:ptCount val="1"/>
                <c:pt idx="0">
                  <c:v>NAURBM</c:v>
                </c:pt>
              </c:strCache>
            </c:strRef>
          </c:tx>
          <c:spPr>
            <a:ln w="12700">
              <a:solidFill>
                <a:srgbClr val="0000FF"/>
              </a:solidFill>
              <a:prstDash val="solid"/>
            </a:ln>
          </c:spPr>
          <c:marker>
            <c:symbol val="diamond"/>
            <c:size val="5"/>
            <c:spPr>
              <a:solidFill>
                <a:srgbClr val="0000FF"/>
              </a:solidFill>
              <a:ln>
                <a:solidFill>
                  <a:srgbClr val="0000FF"/>
                </a:solidFill>
                <a:prstDash val="solid"/>
              </a:ln>
            </c:spPr>
          </c:marker>
          <c:xVal>
            <c:numRef>
              <c:f>Sheet1!$D$73:$D$78</c:f>
              <c:numCache>
                <c:formatCode>0.00</c:formatCode>
                <c:ptCount val="6"/>
                <c:pt idx="0">
                  <c:v>2005.7890410958901</c:v>
                </c:pt>
                <c:pt idx="1">
                  <c:v>2007.4547945205479</c:v>
                </c:pt>
                <c:pt idx="2">
                  <c:v>2009.098630136986</c:v>
                </c:pt>
                <c:pt idx="3">
                  <c:v>2010.5397260273969</c:v>
                </c:pt>
                <c:pt idx="4">
                  <c:v>2012.16</c:v>
                </c:pt>
                <c:pt idx="5">
                  <c:v>2013.68</c:v>
                </c:pt>
              </c:numCache>
            </c:numRef>
          </c:xVal>
          <c:yVal>
            <c:numRef>
              <c:f>Sheet1!$K$73:$K$78</c:f>
              <c:numCache>
                <c:formatCode>0.0000</c:formatCode>
                <c:ptCount val="6"/>
                <c:pt idx="0">
                  <c:v>4.269999999999996</c:v>
                </c:pt>
                <c:pt idx="1">
                  <c:v>5.4600000000002424</c:v>
                </c:pt>
                <c:pt idx="2">
                  <c:v>3.4000000000000692</c:v>
                </c:pt>
                <c:pt idx="3">
                  <c:v>7.7349999999993813</c:v>
                </c:pt>
                <c:pt idx="4">
                  <c:v>1.000000000000334</c:v>
                </c:pt>
                <c:pt idx="5">
                  <c:v>2.3129999999982318</c:v>
                </c:pt>
              </c:numCache>
            </c:numRef>
          </c:yVal>
          <c:smooth val="0"/>
        </c:ser>
        <c:dLbls>
          <c:showLegendKey val="0"/>
          <c:showVal val="0"/>
          <c:showCatName val="0"/>
          <c:showSerName val="0"/>
          <c:showPercent val="0"/>
          <c:showBubbleSize val="0"/>
        </c:dLbls>
        <c:axId val="116611712"/>
        <c:axId val="123937920"/>
      </c:scatterChart>
      <c:valAx>
        <c:axId val="116611712"/>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78298317733102"/>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937920"/>
        <c:crossesAt val="-4"/>
        <c:crossBetween val="midCat"/>
        <c:majorUnit val="4.0259999999999989"/>
      </c:valAx>
      <c:valAx>
        <c:axId val="123937920"/>
        <c:scaling>
          <c:orientation val="minMax"/>
          <c:max val="8"/>
          <c:min val="0"/>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43531202435312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6611712"/>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440197402509098"/>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032378312693301"/>
          <c:y val="0.163728161071514"/>
          <c:w val="0.85113403104462304"/>
          <c:h val="0.66246932864320396"/>
        </c:manualLayout>
      </c:layout>
      <c:scatterChart>
        <c:scatterStyle val="lineMarker"/>
        <c:varyColors val="0"/>
        <c:ser>
          <c:idx val="0"/>
          <c:order val="0"/>
          <c:tx>
            <c:strRef>
              <c:f>Sheet1!$L$62</c:f>
              <c:strCache>
                <c:ptCount val="1"/>
                <c:pt idx="0">
                  <c:v>NAU14</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Sheet1!$D$63:$D$78</c:f>
              <c:numCache>
                <c:formatCode>0.00</c:formatCode>
                <c:ptCount val="16"/>
                <c:pt idx="0">
                  <c:v>1993.5150684931509</c:v>
                </c:pt>
                <c:pt idx="1">
                  <c:v>1994.1698630136989</c:v>
                </c:pt>
                <c:pt idx="2">
                  <c:v>1995.2273972602741</c:v>
                </c:pt>
                <c:pt idx="3">
                  <c:v>1996.715846994535</c:v>
                </c:pt>
                <c:pt idx="4">
                  <c:v>1997.9178082191779</c:v>
                </c:pt>
                <c:pt idx="5">
                  <c:v>1999.452054794521</c:v>
                </c:pt>
                <c:pt idx="6">
                  <c:v>2000.639344262295</c:v>
                </c:pt>
                <c:pt idx="7">
                  <c:v>2002.424657534247</c:v>
                </c:pt>
                <c:pt idx="8">
                  <c:v>2003.8630136986301</c:v>
                </c:pt>
                <c:pt idx="9">
                  <c:v>2005.7890410958901</c:v>
                </c:pt>
                <c:pt idx="10">
                  <c:v>2005.7890410958901</c:v>
                </c:pt>
                <c:pt idx="11">
                  <c:v>2007.4547945205479</c:v>
                </c:pt>
                <c:pt idx="12">
                  <c:v>2009.098630136986</c:v>
                </c:pt>
                <c:pt idx="13">
                  <c:v>2010.5397260273969</c:v>
                </c:pt>
                <c:pt idx="14">
                  <c:v>2012.16</c:v>
                </c:pt>
                <c:pt idx="15">
                  <c:v>2013.68</c:v>
                </c:pt>
              </c:numCache>
            </c:numRef>
          </c:xVal>
          <c:yVal>
            <c:numRef>
              <c:f>Sheet1!$L$63:$L$78</c:f>
              <c:numCache>
                <c:formatCode>0.0000</c:formatCode>
                <c:ptCount val="16"/>
                <c:pt idx="0">
                  <c:v>0</c:v>
                </c:pt>
                <c:pt idx="1">
                  <c:v>0.31999999999987599</c:v>
                </c:pt>
                <c:pt idx="2">
                  <c:v>8.0000000000079993E-2</c:v>
                </c:pt>
                <c:pt idx="3">
                  <c:v>1.0799999999999701</c:v>
                </c:pt>
                <c:pt idx="4">
                  <c:v>0.32999999999994201</c:v>
                </c:pt>
                <c:pt idx="5">
                  <c:v>0.36999999999975902</c:v>
                </c:pt>
                <c:pt idx="6">
                  <c:v>0.63999999999975199</c:v>
                </c:pt>
                <c:pt idx="7">
                  <c:v>0.499999999999723</c:v>
                </c:pt>
                <c:pt idx="8">
                  <c:v>1.3600000000000281</c:v>
                </c:pt>
                <c:pt idx="9">
                  <c:v>1.9399999999998301</c:v>
                </c:pt>
                <c:pt idx="10">
                  <c:v>1.739999999999853</c:v>
                </c:pt>
                <c:pt idx="11">
                  <c:v>2.0400000000000418</c:v>
                </c:pt>
                <c:pt idx="12">
                  <c:v>2.0400000000000418</c:v>
                </c:pt>
                <c:pt idx="13">
                  <c:v>1.381499999999924</c:v>
                </c:pt>
                <c:pt idx="14">
                  <c:v>2.2400000000000202</c:v>
                </c:pt>
                <c:pt idx="15">
                  <c:v>1.879999999999882</c:v>
                </c:pt>
              </c:numCache>
            </c:numRef>
          </c:yVal>
          <c:smooth val="0"/>
        </c:ser>
        <c:dLbls>
          <c:showLegendKey val="0"/>
          <c:showVal val="0"/>
          <c:showCatName val="0"/>
          <c:showSerName val="0"/>
          <c:showPercent val="0"/>
          <c:showBubbleSize val="0"/>
        </c:dLbls>
        <c:axId val="38271232"/>
        <c:axId val="37945728"/>
      </c:scatterChart>
      <c:valAx>
        <c:axId val="38271232"/>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644080897654799"/>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7945728"/>
        <c:crossesAt val="-4"/>
        <c:crossBetween val="midCat"/>
        <c:majorUnit val="4.0259999999999989"/>
      </c:valAx>
      <c:valAx>
        <c:axId val="37945728"/>
        <c:scaling>
          <c:orientation val="minMax"/>
          <c:max val="4"/>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99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271232"/>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5080031662709"/>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8412850962380602E-2"/>
          <c:y val="0.163728161071514"/>
          <c:w val="0.85396957770581905"/>
          <c:h val="0.66246932864320396"/>
        </c:manualLayout>
      </c:layout>
      <c:scatterChart>
        <c:scatterStyle val="lineMarker"/>
        <c:varyColors val="0"/>
        <c:ser>
          <c:idx val="0"/>
          <c:order val="0"/>
          <c:tx>
            <c:strRef>
              <c:f>Sheet1!$M$62</c:f>
              <c:strCache>
                <c:ptCount val="1"/>
                <c:pt idx="0">
                  <c:v>NAU15</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80"/>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Sheet1!$D$63:$D$78</c:f>
              <c:numCache>
                <c:formatCode>0.00</c:formatCode>
                <c:ptCount val="16"/>
                <c:pt idx="0">
                  <c:v>1993.5150684931509</c:v>
                </c:pt>
                <c:pt idx="1">
                  <c:v>1994.1698630136989</c:v>
                </c:pt>
                <c:pt idx="2">
                  <c:v>1995.2273972602741</c:v>
                </c:pt>
                <c:pt idx="3">
                  <c:v>1996.715846994535</c:v>
                </c:pt>
                <c:pt idx="4">
                  <c:v>1997.9178082191779</c:v>
                </c:pt>
                <c:pt idx="5">
                  <c:v>1999.452054794521</c:v>
                </c:pt>
                <c:pt idx="6">
                  <c:v>2000.639344262295</c:v>
                </c:pt>
                <c:pt idx="7">
                  <c:v>2002.424657534247</c:v>
                </c:pt>
                <c:pt idx="8">
                  <c:v>2003.8630136986301</c:v>
                </c:pt>
                <c:pt idx="9">
                  <c:v>2005.7890410958901</c:v>
                </c:pt>
                <c:pt idx="10">
                  <c:v>2005.7890410958901</c:v>
                </c:pt>
                <c:pt idx="11">
                  <c:v>2007.4547945205479</c:v>
                </c:pt>
                <c:pt idx="12">
                  <c:v>2009.098630136986</c:v>
                </c:pt>
                <c:pt idx="13">
                  <c:v>2010.5397260273969</c:v>
                </c:pt>
                <c:pt idx="14">
                  <c:v>2012.16</c:v>
                </c:pt>
                <c:pt idx="15">
                  <c:v>2013.68</c:v>
                </c:pt>
              </c:numCache>
            </c:numRef>
          </c:xVal>
          <c:yVal>
            <c:numRef>
              <c:f>Sheet1!$M$63:$M$78</c:f>
              <c:numCache>
                <c:formatCode>0.0000</c:formatCode>
                <c:ptCount val="16"/>
                <c:pt idx="0">
                  <c:v>0</c:v>
                </c:pt>
                <c:pt idx="1">
                  <c:v>-0.300000000000189</c:v>
                </c:pt>
                <c:pt idx="2">
                  <c:v>-0.60000000000037801</c:v>
                </c:pt>
                <c:pt idx="3">
                  <c:v>0.399999999999956</c:v>
                </c:pt>
                <c:pt idx="4">
                  <c:v>-1.7000000000004789</c:v>
                </c:pt>
                <c:pt idx="5">
                  <c:v>-1.200000000000756</c:v>
                </c:pt>
                <c:pt idx="6">
                  <c:v>0.59999999999949005</c:v>
                </c:pt>
                <c:pt idx="7">
                  <c:v>0.19999999999953399</c:v>
                </c:pt>
                <c:pt idx="8">
                  <c:v>0.19999999999953399</c:v>
                </c:pt>
                <c:pt idx="9">
                  <c:v>1.949999999999896</c:v>
                </c:pt>
                <c:pt idx="10">
                  <c:v>2.5599999999998948</c:v>
                </c:pt>
                <c:pt idx="11">
                  <c:v>2.5499999999993861</c:v>
                </c:pt>
                <c:pt idx="12">
                  <c:v>2.8999999999994581</c:v>
                </c:pt>
                <c:pt idx="13">
                  <c:v>1.7229999999992529</c:v>
                </c:pt>
                <c:pt idx="14">
                  <c:v>0.799999999999912</c:v>
                </c:pt>
                <c:pt idx="15">
                  <c:v>-1.150000000000873</c:v>
                </c:pt>
              </c:numCache>
            </c:numRef>
          </c:yVal>
          <c:smooth val="0"/>
        </c:ser>
        <c:dLbls>
          <c:showLegendKey val="0"/>
          <c:showVal val="0"/>
          <c:showCatName val="0"/>
          <c:showSerName val="0"/>
          <c:showPercent val="0"/>
          <c:showBubbleSize val="0"/>
        </c:dLbls>
        <c:axId val="37978880"/>
        <c:axId val="37980800"/>
      </c:scatterChart>
      <c:valAx>
        <c:axId val="37978880"/>
        <c:scaling>
          <c:orientation val="minMax"/>
          <c:max val="2014"/>
          <c:min val="1991"/>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41336499604202"/>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7980800"/>
        <c:crossesAt val="-4"/>
        <c:crossBetween val="midCat"/>
        <c:majorUnit val="4.0259999999999989"/>
      </c:valAx>
      <c:valAx>
        <c:axId val="37980800"/>
        <c:scaling>
          <c:orientation val="minMax"/>
          <c:max val="4"/>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3968253968254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7978880"/>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175C8-962F-4A43-8C8D-92A9B9AE8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6F0A8B0F.dotm</Template>
  <TotalTime>128</TotalTime>
  <Pages>36</Pages>
  <Words>2180</Words>
  <Characters>13898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16046</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16</cp:revision>
  <cp:lastPrinted>2013-08-28T22:47:00Z</cp:lastPrinted>
  <dcterms:created xsi:type="dcterms:W3CDTF">2013-12-16T02:50:00Z</dcterms:created>
  <dcterms:modified xsi:type="dcterms:W3CDTF">2014-05-12T22:48:00Z</dcterms:modified>
</cp:coreProperties>
</file>